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345F2D" w:rsidRPr="007E64EE" w:rsidTr="00BA646A">
        <w:tc>
          <w:tcPr>
            <w:tcW w:w="1281" w:type="dxa"/>
            <w:shd w:val="clear" w:color="auto" w:fill="auto"/>
            <w:vAlign w:val="center"/>
          </w:tcPr>
          <w:p w:rsidR="00345F2D" w:rsidRPr="007E64EE" w:rsidRDefault="00751BED" w:rsidP="00300DBC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345F2D" w:rsidRPr="00300DBC" w:rsidRDefault="00345F2D" w:rsidP="00300DB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00DB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45F2D" w:rsidRPr="007E64EE" w:rsidTr="00BA646A">
        <w:tc>
          <w:tcPr>
            <w:tcW w:w="5990" w:type="dxa"/>
            <w:gridSpan w:val="2"/>
            <w:shd w:val="clear" w:color="auto" w:fill="auto"/>
          </w:tcPr>
          <w:p w:rsidR="00345F2D" w:rsidRPr="00300DBC" w:rsidRDefault="00345F2D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345F2D" w:rsidRPr="00300DBC" w:rsidRDefault="00345F2D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e-mail: </w:t>
            </w:r>
            <w:r w:rsidRPr="00300DBC">
              <w:rPr>
                <w:b/>
                <w:color w:val="000000"/>
                <w:sz w:val="22"/>
                <w:szCs w:val="22"/>
              </w:rPr>
              <w:t>ob</w:t>
            </w:r>
            <w:r w:rsidRPr="00300DB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00DB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45F2D" w:rsidRPr="007E64EE" w:rsidTr="00BA646A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45F2D" w:rsidRPr="00300DBC" w:rsidRDefault="00345F2D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5F2D" w:rsidRPr="00300DBC" w:rsidRDefault="00345F2D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web: </w:t>
            </w:r>
            <w:r w:rsidRPr="00300DBC">
              <w:rPr>
                <w:b/>
                <w:sz w:val="22"/>
                <w:szCs w:val="22"/>
                <w:lang w:val="en-US"/>
              </w:rPr>
              <w:t>obs</w:t>
            </w:r>
            <w:r w:rsidRPr="00300DBC">
              <w:rPr>
                <w:b/>
                <w:sz w:val="22"/>
                <w:szCs w:val="22"/>
              </w:rPr>
              <w:t>.elena.bg</w:t>
            </w:r>
          </w:p>
        </w:tc>
      </w:tr>
    </w:tbl>
    <w:p w:rsidR="00345F2D" w:rsidRDefault="00345F2D" w:rsidP="00345F2D"/>
    <w:p w:rsidR="00345F2D" w:rsidRDefault="00345F2D" w:rsidP="00345F2D">
      <w:pPr>
        <w:rPr>
          <w:b/>
          <w:spacing w:val="60"/>
          <w:sz w:val="28"/>
          <w:szCs w:val="28"/>
        </w:rPr>
      </w:pPr>
    </w:p>
    <w:p w:rsidR="00345F2D" w:rsidRDefault="00345F2D" w:rsidP="00345F2D">
      <w:pPr>
        <w:jc w:val="center"/>
        <w:rPr>
          <w:b/>
          <w:spacing w:val="60"/>
          <w:sz w:val="28"/>
          <w:szCs w:val="28"/>
        </w:rPr>
      </w:pPr>
    </w:p>
    <w:p w:rsidR="00345F2D" w:rsidRDefault="00345F2D" w:rsidP="00345F2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45F2D" w:rsidRPr="00231866" w:rsidRDefault="00345F2D" w:rsidP="00345F2D">
      <w:pPr>
        <w:rPr>
          <w:lang w:val="en-US"/>
        </w:rPr>
      </w:pPr>
    </w:p>
    <w:p w:rsidR="00345F2D" w:rsidRPr="00BA796A" w:rsidRDefault="00345F2D" w:rsidP="00345F2D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20 </w:t>
      </w:r>
      <w:r w:rsidRPr="00BA796A">
        <w:rPr>
          <w:b/>
        </w:rPr>
        <w:t>/</w:t>
      </w:r>
      <w:r>
        <w:rPr>
          <w:b/>
        </w:rPr>
        <w:t xml:space="preserve"> 11</w:t>
      </w:r>
      <w:r w:rsidRPr="00BA796A">
        <w:rPr>
          <w:b/>
        </w:rPr>
        <w:t>.</w:t>
      </w:r>
      <w:r>
        <w:rPr>
          <w:b/>
        </w:rPr>
        <w:t xml:space="preserve">03.2011 </w:t>
      </w:r>
      <w:r w:rsidRPr="00BA796A">
        <w:rPr>
          <w:b/>
        </w:rPr>
        <w:t>г.</w:t>
      </w:r>
    </w:p>
    <w:p w:rsidR="00345F2D" w:rsidRPr="00BA796A" w:rsidRDefault="00345F2D" w:rsidP="00345F2D">
      <w:pPr>
        <w:jc w:val="center"/>
        <w:rPr>
          <w:b/>
        </w:rPr>
      </w:pPr>
    </w:p>
    <w:p w:rsidR="00345F2D" w:rsidRPr="00BA796A" w:rsidRDefault="00345F2D" w:rsidP="00345F2D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3 / 11.03.2011 </w:t>
      </w:r>
      <w:r w:rsidRPr="00BA796A">
        <w:rPr>
          <w:b/>
        </w:rPr>
        <w:t>г.</w:t>
      </w:r>
    </w:p>
    <w:p w:rsidR="00345F2D" w:rsidRDefault="00345F2D" w:rsidP="00345F2D"/>
    <w:p w:rsidR="00345F2D" w:rsidRDefault="00345F2D" w:rsidP="00345F2D"/>
    <w:p w:rsidR="00345F2D" w:rsidRDefault="00345F2D" w:rsidP="00345F2D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Отпускане на еднократна парична помощ от бюджета на община Елена</w:t>
      </w:r>
    </w:p>
    <w:p w:rsidR="00345F2D" w:rsidRDefault="00345F2D" w:rsidP="00345F2D">
      <w:pPr>
        <w:jc w:val="both"/>
        <w:rPr>
          <w:b/>
        </w:rPr>
      </w:pPr>
    </w:p>
    <w:p w:rsidR="00345F2D" w:rsidRDefault="00345F2D" w:rsidP="00345F2D">
      <w:pPr>
        <w:jc w:val="both"/>
        <w:rPr>
          <w:b/>
        </w:rPr>
      </w:pPr>
    </w:p>
    <w:p w:rsidR="00345F2D" w:rsidRPr="00345F2D" w:rsidRDefault="00345F2D" w:rsidP="00345F2D">
      <w:pPr>
        <w:ind w:firstLine="709"/>
        <w:jc w:val="both"/>
      </w:pPr>
      <w:r w:rsidRPr="00345F2D">
        <w:t xml:space="preserve">Във връзка с кончината на детето Димана Петрова Коева с ЕГН </w:t>
      </w:r>
      <w:r w:rsidR="003C11CA">
        <w:t>**********</w:t>
      </w:r>
      <w:r w:rsidRPr="00345F2D">
        <w:t xml:space="preserve"> на 10.03.2011 г. и на основание чл.21, ал.1, т.23 от Закона за местното самоуправление и местната администрация, </w:t>
      </w:r>
      <w:r w:rsidRPr="00345F2D">
        <w:rPr>
          <w:b/>
        </w:rPr>
        <w:t>ОБЩИНСКИ СЪВЕТ – ЕЛЕНА</w:t>
      </w:r>
    </w:p>
    <w:p w:rsidR="00345F2D" w:rsidRDefault="00345F2D" w:rsidP="00345F2D">
      <w:pPr>
        <w:ind w:firstLine="709"/>
        <w:jc w:val="both"/>
        <w:rPr>
          <w:b/>
        </w:rPr>
      </w:pPr>
    </w:p>
    <w:p w:rsidR="00345F2D" w:rsidRDefault="00345F2D" w:rsidP="00345F2D">
      <w:pPr>
        <w:ind w:firstLine="709"/>
        <w:jc w:val="both"/>
        <w:rPr>
          <w:b/>
        </w:rPr>
      </w:pPr>
    </w:p>
    <w:p w:rsidR="003C11CA" w:rsidRDefault="003C11CA" w:rsidP="003C11C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345F2D" w:rsidRPr="00345F2D" w:rsidRDefault="00345F2D" w:rsidP="00345F2D">
      <w:pPr>
        <w:jc w:val="center"/>
        <w:rPr>
          <w:b/>
          <w:sz w:val="28"/>
          <w:szCs w:val="28"/>
        </w:rPr>
      </w:pPr>
    </w:p>
    <w:p w:rsidR="00F24022" w:rsidRDefault="00345F2D" w:rsidP="00345F2D">
      <w:pPr>
        <w:ind w:firstLine="708"/>
        <w:jc w:val="both"/>
      </w:pPr>
      <w:r w:rsidRPr="00345F2D">
        <w:t xml:space="preserve">1. </w:t>
      </w:r>
      <w:r>
        <w:t xml:space="preserve">Да отпусне еднократна </w:t>
      </w:r>
      <w:r w:rsidR="003C3C97">
        <w:t xml:space="preserve">парична </w:t>
      </w:r>
      <w:r>
        <w:t xml:space="preserve">помощ от общинския бюджет в размер на 1000,00 лв./хиляда лева/ на Петър Петров Коев с ЕГН </w:t>
      </w:r>
      <w:r w:rsidR="003C11CA">
        <w:t>**********</w:t>
      </w:r>
      <w:r>
        <w:t xml:space="preserve"> с постоянен адрес гр.Елена, ул.”Здравец” № 12, баща на починалото дете, за покриване разходите по погребението.</w:t>
      </w:r>
    </w:p>
    <w:p w:rsidR="00345F2D" w:rsidRDefault="00345F2D" w:rsidP="00345F2D">
      <w:pPr>
        <w:ind w:firstLine="708"/>
        <w:jc w:val="both"/>
      </w:pPr>
      <w:r>
        <w:t>2. Изпълнението на Решението възлага на Кмета на община Елена.</w:t>
      </w:r>
    </w:p>
    <w:p w:rsidR="003C3C97" w:rsidRDefault="003C3C97" w:rsidP="00345F2D">
      <w:pPr>
        <w:ind w:firstLine="708"/>
        <w:jc w:val="both"/>
      </w:pPr>
    </w:p>
    <w:p w:rsidR="003C3C97" w:rsidRDefault="003C3C97" w:rsidP="00345F2D">
      <w:pPr>
        <w:ind w:firstLine="708"/>
        <w:jc w:val="both"/>
      </w:pPr>
    </w:p>
    <w:p w:rsidR="003C3C97" w:rsidRDefault="003C3C97" w:rsidP="003C3C97">
      <w:pPr>
        <w:rPr>
          <w:b/>
          <w:sz w:val="32"/>
          <w:szCs w:val="32"/>
        </w:rPr>
      </w:pPr>
    </w:p>
    <w:p w:rsidR="003C11CA" w:rsidRPr="005E4B0D" w:rsidRDefault="003C11CA" w:rsidP="003C11CA">
      <w:pPr>
        <w:rPr>
          <w:b/>
        </w:rPr>
      </w:pPr>
      <w:r w:rsidRPr="005E4B0D">
        <w:rPr>
          <w:b/>
        </w:rPr>
        <w:t>СИМЕОН КЪНЧЕВ</w:t>
      </w:r>
    </w:p>
    <w:p w:rsidR="003C3C97" w:rsidRPr="003C11CA" w:rsidRDefault="003C11CA" w:rsidP="00BA646A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3C3C97" w:rsidRPr="003C11CA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D1E" w:rsidRDefault="00540D1E">
      <w:r>
        <w:separator/>
      </w:r>
    </w:p>
  </w:endnote>
  <w:endnote w:type="continuationSeparator" w:id="0">
    <w:p w:rsidR="00540D1E" w:rsidRDefault="0054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D1E" w:rsidRDefault="00540D1E">
      <w:r>
        <w:separator/>
      </w:r>
    </w:p>
  </w:footnote>
  <w:footnote w:type="continuationSeparator" w:id="0">
    <w:p w:rsidR="00540D1E" w:rsidRDefault="0054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9843A3"/>
    <w:multiLevelType w:val="hybridMultilevel"/>
    <w:tmpl w:val="7CA8C312"/>
    <w:lvl w:ilvl="0" w:tplc="4E5A40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1596"/>
    <w:rsid w:val="000D5D6C"/>
    <w:rsid w:val="000F1BCC"/>
    <w:rsid w:val="00107147"/>
    <w:rsid w:val="00107B64"/>
    <w:rsid w:val="0011227F"/>
    <w:rsid w:val="001A7CD9"/>
    <w:rsid w:val="001B192F"/>
    <w:rsid w:val="001E5938"/>
    <w:rsid w:val="001F054D"/>
    <w:rsid w:val="001F74F2"/>
    <w:rsid w:val="00205448"/>
    <w:rsid w:val="00231866"/>
    <w:rsid w:val="00233ADB"/>
    <w:rsid w:val="00252621"/>
    <w:rsid w:val="002824EB"/>
    <w:rsid w:val="0029379D"/>
    <w:rsid w:val="002A4CB5"/>
    <w:rsid w:val="002B51BC"/>
    <w:rsid w:val="00300DBC"/>
    <w:rsid w:val="00301A5A"/>
    <w:rsid w:val="003219EB"/>
    <w:rsid w:val="00345F2D"/>
    <w:rsid w:val="00373745"/>
    <w:rsid w:val="0038393D"/>
    <w:rsid w:val="00386C3C"/>
    <w:rsid w:val="003A1970"/>
    <w:rsid w:val="003B3219"/>
    <w:rsid w:val="003B4DE0"/>
    <w:rsid w:val="003C11CA"/>
    <w:rsid w:val="003C3C97"/>
    <w:rsid w:val="003E6A2D"/>
    <w:rsid w:val="00431EBE"/>
    <w:rsid w:val="00445837"/>
    <w:rsid w:val="00455C67"/>
    <w:rsid w:val="004632B1"/>
    <w:rsid w:val="00490E77"/>
    <w:rsid w:val="004B6A7C"/>
    <w:rsid w:val="004D2D33"/>
    <w:rsid w:val="004E3F42"/>
    <w:rsid w:val="004F575A"/>
    <w:rsid w:val="005143B5"/>
    <w:rsid w:val="005376F3"/>
    <w:rsid w:val="00540D1E"/>
    <w:rsid w:val="00601E10"/>
    <w:rsid w:val="0061422F"/>
    <w:rsid w:val="006457F5"/>
    <w:rsid w:val="00650965"/>
    <w:rsid w:val="00653993"/>
    <w:rsid w:val="0067394A"/>
    <w:rsid w:val="006838FC"/>
    <w:rsid w:val="00692A21"/>
    <w:rsid w:val="006C2360"/>
    <w:rsid w:val="00751BED"/>
    <w:rsid w:val="007932BD"/>
    <w:rsid w:val="00796E6B"/>
    <w:rsid w:val="007C52E4"/>
    <w:rsid w:val="007E64EE"/>
    <w:rsid w:val="007F63F5"/>
    <w:rsid w:val="00812006"/>
    <w:rsid w:val="008241D1"/>
    <w:rsid w:val="00835C2D"/>
    <w:rsid w:val="00840484"/>
    <w:rsid w:val="00866ECE"/>
    <w:rsid w:val="008715FA"/>
    <w:rsid w:val="00896D36"/>
    <w:rsid w:val="008A3C5D"/>
    <w:rsid w:val="008C7708"/>
    <w:rsid w:val="008E77E8"/>
    <w:rsid w:val="0090570E"/>
    <w:rsid w:val="00946B74"/>
    <w:rsid w:val="009A2F3A"/>
    <w:rsid w:val="009A7FF4"/>
    <w:rsid w:val="009B79AC"/>
    <w:rsid w:val="009B7D87"/>
    <w:rsid w:val="009D5F23"/>
    <w:rsid w:val="009D7B08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9302C"/>
    <w:rsid w:val="00BA0C3F"/>
    <w:rsid w:val="00BA6379"/>
    <w:rsid w:val="00BA646A"/>
    <w:rsid w:val="00BA796A"/>
    <w:rsid w:val="00BC6492"/>
    <w:rsid w:val="00BE1619"/>
    <w:rsid w:val="00C00E84"/>
    <w:rsid w:val="00C90C55"/>
    <w:rsid w:val="00C929D6"/>
    <w:rsid w:val="00CA6740"/>
    <w:rsid w:val="00CE326B"/>
    <w:rsid w:val="00CE63E5"/>
    <w:rsid w:val="00CF6E82"/>
    <w:rsid w:val="00CF7A14"/>
    <w:rsid w:val="00D02A9C"/>
    <w:rsid w:val="00D77A22"/>
    <w:rsid w:val="00D9607E"/>
    <w:rsid w:val="00DB5637"/>
    <w:rsid w:val="00E1090F"/>
    <w:rsid w:val="00E15330"/>
    <w:rsid w:val="00E40E16"/>
    <w:rsid w:val="00E430FA"/>
    <w:rsid w:val="00E6579E"/>
    <w:rsid w:val="00E76A25"/>
    <w:rsid w:val="00ED3748"/>
    <w:rsid w:val="00ED6618"/>
    <w:rsid w:val="00EF55D5"/>
    <w:rsid w:val="00F24022"/>
    <w:rsid w:val="00F67DFA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oslav%20Mihaylov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FC204A0-D579-4C0F-8607-41F9795D699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2011-03-11T13:36:00Z</cp:lastPrinted>
  <dcterms:created xsi:type="dcterms:W3CDTF">2011-03-15T18:42:00Z</dcterms:created>
  <dcterms:modified xsi:type="dcterms:W3CDTF">2011-03-15T18:42:00Z</dcterms:modified>
</cp:coreProperties>
</file>