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5D6C" w:rsidRDefault="000D5D6C" w:rsidP="00A83069"/>
    <w:tbl>
      <w:tblPr>
        <w:tblStyle w:val="TableGrid"/>
        <w:tblW w:w="92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296"/>
        <w:gridCol w:w="4696"/>
        <w:gridCol w:w="3296"/>
      </w:tblGrid>
      <w:tr w:rsidR="000D5D6C" w:rsidRPr="007E64EE">
        <w:tc>
          <w:tcPr>
            <w:tcW w:w="1244" w:type="dxa"/>
            <w:vAlign w:val="center"/>
          </w:tcPr>
          <w:p w:rsidR="000D5D6C" w:rsidRPr="007E64EE" w:rsidRDefault="00114BB8" w:rsidP="00AB4FA2">
            <w:pPr>
              <w:pStyle w:val="Header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76275" cy="676275"/>
                  <wp:effectExtent l="0" t="0" r="9525" b="9525"/>
                  <wp:docPr id="1" name="Picture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44" w:type="dxa"/>
            <w:gridSpan w:val="2"/>
            <w:vAlign w:val="center"/>
          </w:tcPr>
          <w:p w:rsidR="000D5D6C" w:rsidRPr="00386C3C" w:rsidRDefault="000D5D6C" w:rsidP="00AB4FA2">
            <w:pPr>
              <w:pStyle w:val="Header"/>
              <w:jc w:val="center"/>
              <w:rPr>
                <w:b/>
                <w:spacing w:val="40"/>
                <w:sz w:val="48"/>
                <w:szCs w:val="48"/>
              </w:rPr>
            </w:pPr>
            <w:r w:rsidRPr="003F07CC">
              <w:rPr>
                <w:b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0D5D6C" w:rsidRPr="007E64EE">
        <w:tc>
          <w:tcPr>
            <w:tcW w:w="5980" w:type="dxa"/>
            <w:gridSpan w:val="2"/>
          </w:tcPr>
          <w:p w:rsidR="000D5D6C" w:rsidRPr="00FB0F25" w:rsidRDefault="000D5D6C" w:rsidP="00AB4FA2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FB0F25">
              <w:rPr>
                <w:b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308" w:type="dxa"/>
            <w:vAlign w:val="center"/>
          </w:tcPr>
          <w:p w:rsidR="000D5D6C" w:rsidRPr="00FB0F25" w:rsidRDefault="000D5D6C" w:rsidP="00AB4FA2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FB0F25">
              <w:rPr>
                <w:b/>
                <w:sz w:val="22"/>
                <w:szCs w:val="22"/>
              </w:rPr>
              <w:t xml:space="preserve">e-mail: </w:t>
            </w:r>
            <w:r w:rsidRPr="00386C3C">
              <w:rPr>
                <w:b/>
                <w:color w:val="000000"/>
                <w:sz w:val="22"/>
                <w:szCs w:val="22"/>
              </w:rPr>
              <w:t>ob</w:t>
            </w:r>
            <w:r w:rsidRPr="00386C3C">
              <w:rPr>
                <w:b/>
                <w:color w:val="000000"/>
                <w:sz w:val="22"/>
                <w:szCs w:val="22"/>
                <w:lang w:val="en-US"/>
              </w:rPr>
              <w:t>s</w:t>
            </w:r>
            <w:r w:rsidRPr="00386C3C">
              <w:rPr>
                <w:b/>
                <w:color w:val="000000"/>
                <w:sz w:val="22"/>
                <w:szCs w:val="22"/>
              </w:rPr>
              <w:t>@elena.bg</w:t>
            </w:r>
          </w:p>
        </w:tc>
      </w:tr>
      <w:tr w:rsidR="000D5D6C" w:rsidRPr="007E64EE">
        <w:tc>
          <w:tcPr>
            <w:tcW w:w="5980" w:type="dxa"/>
            <w:gridSpan w:val="2"/>
            <w:tcBorders>
              <w:bottom w:val="single" w:sz="4" w:space="0" w:color="auto"/>
            </w:tcBorders>
          </w:tcPr>
          <w:p w:rsidR="000D5D6C" w:rsidRPr="00386C3C" w:rsidRDefault="000D5D6C" w:rsidP="00AB4FA2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Телефон/факс: 06151/65-57</w:t>
            </w:r>
          </w:p>
        </w:tc>
        <w:tc>
          <w:tcPr>
            <w:tcW w:w="3308" w:type="dxa"/>
            <w:tcBorders>
              <w:bottom w:val="single" w:sz="4" w:space="0" w:color="auto"/>
            </w:tcBorders>
            <w:vAlign w:val="center"/>
          </w:tcPr>
          <w:p w:rsidR="000D5D6C" w:rsidRPr="00FB0F25" w:rsidRDefault="000D5D6C" w:rsidP="00AB4FA2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web: </w:t>
            </w:r>
            <w:r>
              <w:rPr>
                <w:b/>
                <w:sz w:val="22"/>
                <w:szCs w:val="22"/>
                <w:lang w:val="en-US"/>
              </w:rPr>
              <w:t>obs</w:t>
            </w:r>
            <w:r w:rsidRPr="00FB0F25">
              <w:rPr>
                <w:b/>
                <w:sz w:val="22"/>
                <w:szCs w:val="22"/>
              </w:rPr>
              <w:t>.elena.bg</w:t>
            </w:r>
          </w:p>
        </w:tc>
      </w:tr>
    </w:tbl>
    <w:p w:rsidR="000D5D6C" w:rsidRDefault="000D5D6C" w:rsidP="000D5D6C"/>
    <w:p w:rsidR="00431EBE" w:rsidRDefault="00431EBE" w:rsidP="00BA0C3F">
      <w:pPr>
        <w:rPr>
          <w:b/>
          <w:spacing w:val="60"/>
          <w:sz w:val="28"/>
          <w:szCs w:val="28"/>
        </w:rPr>
      </w:pPr>
    </w:p>
    <w:p w:rsidR="00BA0C3F" w:rsidRDefault="00BA0C3F" w:rsidP="000D5D6C">
      <w:pPr>
        <w:jc w:val="center"/>
        <w:rPr>
          <w:b/>
          <w:spacing w:val="60"/>
          <w:sz w:val="28"/>
          <w:szCs w:val="28"/>
        </w:rPr>
      </w:pPr>
    </w:p>
    <w:p w:rsidR="000D5D6C" w:rsidRDefault="000D5D6C" w:rsidP="000D5D6C">
      <w:pPr>
        <w:jc w:val="center"/>
        <w:rPr>
          <w:b/>
          <w:spacing w:val="60"/>
          <w:sz w:val="28"/>
          <w:szCs w:val="28"/>
        </w:rPr>
      </w:pPr>
      <w:r>
        <w:rPr>
          <w:b/>
          <w:spacing w:val="60"/>
          <w:sz w:val="28"/>
          <w:szCs w:val="28"/>
        </w:rPr>
        <w:t>РЕШЕНИЕ</w:t>
      </w:r>
    </w:p>
    <w:p w:rsidR="000D5D6C" w:rsidRPr="00231866" w:rsidRDefault="000D5D6C" w:rsidP="000D5D6C">
      <w:pPr>
        <w:rPr>
          <w:lang w:val="en-US"/>
        </w:rPr>
      </w:pPr>
    </w:p>
    <w:p w:rsidR="000D5D6C" w:rsidRPr="00BA796A" w:rsidRDefault="000D5D6C" w:rsidP="000D5D6C">
      <w:pPr>
        <w:jc w:val="center"/>
        <w:rPr>
          <w:b/>
        </w:rPr>
      </w:pPr>
      <w:r>
        <w:rPr>
          <w:b/>
        </w:rPr>
        <w:t>№</w:t>
      </w:r>
      <w:r>
        <w:rPr>
          <w:b/>
          <w:lang w:val="en-US"/>
        </w:rPr>
        <w:t xml:space="preserve"> </w:t>
      </w:r>
      <w:r w:rsidR="00AE5D76">
        <w:rPr>
          <w:b/>
        </w:rPr>
        <w:t>9</w:t>
      </w:r>
      <w:r w:rsidR="00E1090F">
        <w:rPr>
          <w:b/>
        </w:rPr>
        <w:t xml:space="preserve"> </w:t>
      </w:r>
      <w:r w:rsidRPr="00BA796A">
        <w:rPr>
          <w:b/>
        </w:rPr>
        <w:t>/</w:t>
      </w:r>
      <w:r w:rsidR="00E1090F">
        <w:rPr>
          <w:b/>
        </w:rPr>
        <w:t xml:space="preserve"> </w:t>
      </w:r>
      <w:r w:rsidR="00AE5D76">
        <w:rPr>
          <w:b/>
        </w:rPr>
        <w:t>18</w:t>
      </w:r>
      <w:r w:rsidRPr="00BA796A">
        <w:rPr>
          <w:b/>
        </w:rPr>
        <w:t>.</w:t>
      </w:r>
      <w:r w:rsidR="008715FA">
        <w:rPr>
          <w:b/>
        </w:rPr>
        <w:t>0</w:t>
      </w:r>
      <w:r w:rsidR="00AE5D76">
        <w:rPr>
          <w:b/>
        </w:rPr>
        <w:t>2</w:t>
      </w:r>
      <w:r>
        <w:rPr>
          <w:b/>
        </w:rPr>
        <w:t>.201</w:t>
      </w:r>
      <w:r w:rsidR="008715FA">
        <w:rPr>
          <w:b/>
        </w:rPr>
        <w:t>1</w:t>
      </w:r>
      <w:r>
        <w:rPr>
          <w:b/>
        </w:rPr>
        <w:t xml:space="preserve"> </w:t>
      </w:r>
      <w:r w:rsidRPr="00BA796A">
        <w:rPr>
          <w:b/>
        </w:rPr>
        <w:t>г.</w:t>
      </w:r>
    </w:p>
    <w:p w:rsidR="000D5D6C" w:rsidRPr="00BA796A" w:rsidRDefault="000D5D6C" w:rsidP="000D5D6C">
      <w:pPr>
        <w:jc w:val="center"/>
        <w:rPr>
          <w:b/>
        </w:rPr>
      </w:pPr>
    </w:p>
    <w:p w:rsidR="000D5D6C" w:rsidRPr="00BA796A" w:rsidRDefault="000D5D6C" w:rsidP="000D5D6C">
      <w:pPr>
        <w:jc w:val="center"/>
        <w:rPr>
          <w:b/>
        </w:rPr>
      </w:pPr>
      <w:r w:rsidRPr="00BA796A">
        <w:rPr>
          <w:b/>
        </w:rPr>
        <w:t xml:space="preserve">ПРОТОКОЛ </w:t>
      </w:r>
      <w:r>
        <w:rPr>
          <w:b/>
        </w:rPr>
        <w:t xml:space="preserve">№ </w:t>
      </w:r>
      <w:r w:rsidR="00AE5D76">
        <w:rPr>
          <w:b/>
        </w:rPr>
        <w:t>2</w:t>
      </w:r>
      <w:r w:rsidR="00E1090F">
        <w:rPr>
          <w:b/>
        </w:rPr>
        <w:t xml:space="preserve"> </w:t>
      </w:r>
      <w:r>
        <w:rPr>
          <w:b/>
        </w:rPr>
        <w:t>/</w:t>
      </w:r>
      <w:r w:rsidR="00E1090F">
        <w:rPr>
          <w:b/>
        </w:rPr>
        <w:t xml:space="preserve"> </w:t>
      </w:r>
      <w:r w:rsidR="00AE5D76">
        <w:rPr>
          <w:b/>
        </w:rPr>
        <w:t>18</w:t>
      </w:r>
      <w:r>
        <w:rPr>
          <w:b/>
        </w:rPr>
        <w:t>.</w:t>
      </w:r>
      <w:r w:rsidR="008715FA">
        <w:rPr>
          <w:b/>
        </w:rPr>
        <w:t>0</w:t>
      </w:r>
      <w:r w:rsidR="00AE5D76">
        <w:rPr>
          <w:b/>
        </w:rPr>
        <w:t>2</w:t>
      </w:r>
      <w:r w:rsidR="008715FA">
        <w:rPr>
          <w:b/>
        </w:rPr>
        <w:t>.2011</w:t>
      </w:r>
      <w:r>
        <w:rPr>
          <w:b/>
        </w:rPr>
        <w:t xml:space="preserve"> </w:t>
      </w:r>
      <w:r w:rsidRPr="00BA796A">
        <w:rPr>
          <w:b/>
        </w:rPr>
        <w:t>г.</w:t>
      </w:r>
    </w:p>
    <w:p w:rsidR="000D5D6C" w:rsidRDefault="000D5D6C" w:rsidP="000D5D6C"/>
    <w:p w:rsidR="00205448" w:rsidRDefault="00205448" w:rsidP="000D5D6C"/>
    <w:p w:rsidR="00AE5D76" w:rsidRDefault="000D5D6C" w:rsidP="00EC036A">
      <w:pPr>
        <w:jc w:val="both"/>
        <w:rPr>
          <w:b/>
        </w:rPr>
      </w:pPr>
      <w:r w:rsidRPr="000658D3">
        <w:rPr>
          <w:b/>
          <w:u w:val="single"/>
          <w:lang w:val="ru-RU"/>
        </w:rPr>
        <w:t>ОТНОСНО</w:t>
      </w:r>
      <w:r w:rsidR="00BA0C3F">
        <w:rPr>
          <w:b/>
          <w:lang w:val="ru-RU"/>
        </w:rPr>
        <w:t xml:space="preserve">: </w:t>
      </w:r>
      <w:r w:rsidR="00EC036A" w:rsidRPr="00EC036A">
        <w:rPr>
          <w:b/>
          <w:lang w:val="ru-RU"/>
        </w:rPr>
        <w:t>И</w:t>
      </w:r>
      <w:r w:rsidR="00EC036A" w:rsidRPr="00EC036A">
        <w:rPr>
          <w:b/>
        </w:rPr>
        <w:t>звършване на допълнение към решение № 114 / 28.12.2010 г. за вътрешни компенсирани промени между разходните параграфи, функции и обекти по Инвестиционна програма за капиталовите разходи на община Елена за 2010 г. – вътрешни компенсирани промени към 23.12.2010 г.</w:t>
      </w:r>
    </w:p>
    <w:p w:rsidR="00EC036A" w:rsidRDefault="00EC036A" w:rsidP="00EC036A">
      <w:pPr>
        <w:jc w:val="both"/>
        <w:rPr>
          <w:b/>
          <w:lang w:val="ru-RU"/>
        </w:rPr>
      </w:pPr>
    </w:p>
    <w:p w:rsidR="00EC036A" w:rsidRPr="00EC036A" w:rsidRDefault="00EC036A" w:rsidP="00EC036A">
      <w:pPr>
        <w:jc w:val="both"/>
        <w:rPr>
          <w:b/>
          <w:lang w:val="ru-RU"/>
        </w:rPr>
      </w:pPr>
    </w:p>
    <w:p w:rsidR="00FC69AC" w:rsidRPr="009816D1" w:rsidRDefault="00EC036A" w:rsidP="009816D1">
      <w:pPr>
        <w:spacing w:line="276" w:lineRule="auto"/>
        <w:ind w:firstLine="709"/>
        <w:jc w:val="both"/>
        <w:rPr>
          <w:b/>
          <w:bCs/>
        </w:rPr>
      </w:pPr>
      <w:r>
        <w:t>На основание чл.21, ал.</w:t>
      </w:r>
      <w:r w:rsidRPr="00F9467F">
        <w:t>1, т.6 от З</w:t>
      </w:r>
      <w:r>
        <w:t>акона за местното самоуправление и местната администрация</w:t>
      </w:r>
      <w:r w:rsidRPr="00F9467F">
        <w:t xml:space="preserve">, </w:t>
      </w:r>
      <w:r w:rsidR="00FC69AC" w:rsidRPr="00FC69AC">
        <w:rPr>
          <w:b/>
          <w:bCs/>
        </w:rPr>
        <w:t xml:space="preserve">ОБЩИНСКИ СЪВЕТ </w:t>
      </w:r>
      <w:r w:rsidR="009816D1">
        <w:rPr>
          <w:b/>
          <w:bCs/>
        </w:rPr>
        <w:t>–</w:t>
      </w:r>
      <w:r w:rsidR="00FC69AC" w:rsidRPr="00FC69AC">
        <w:rPr>
          <w:b/>
          <w:bCs/>
        </w:rPr>
        <w:t xml:space="preserve"> ЕЛЕНА</w:t>
      </w:r>
    </w:p>
    <w:p w:rsidR="009D5F23" w:rsidRPr="007F63F5" w:rsidRDefault="009D5F23" w:rsidP="00373745">
      <w:pPr>
        <w:pStyle w:val="BodyTextIndent"/>
        <w:rPr>
          <w:lang w:val="bg-BG"/>
        </w:rPr>
      </w:pPr>
      <w:bookmarkStart w:id="0" w:name="_GoBack"/>
      <w:bookmarkEnd w:id="0"/>
    </w:p>
    <w:p w:rsidR="009816D1" w:rsidRDefault="009816D1" w:rsidP="009816D1">
      <w:pPr>
        <w:jc w:val="center"/>
        <w:rPr>
          <w:b/>
          <w:spacing w:val="60"/>
          <w:sz w:val="28"/>
          <w:szCs w:val="28"/>
        </w:rPr>
      </w:pPr>
      <w:r w:rsidRPr="00CF7B07">
        <w:rPr>
          <w:b/>
          <w:spacing w:val="60"/>
          <w:sz w:val="28"/>
          <w:szCs w:val="28"/>
        </w:rPr>
        <w:t>РЕШИ:</w:t>
      </w:r>
    </w:p>
    <w:p w:rsidR="009D5F23" w:rsidRPr="007F63F5" w:rsidRDefault="009D5F23" w:rsidP="000D5D6C">
      <w:pPr>
        <w:jc w:val="both"/>
        <w:rPr>
          <w:b/>
        </w:rPr>
      </w:pPr>
    </w:p>
    <w:p w:rsidR="00EC036A" w:rsidRDefault="00EC036A" w:rsidP="00EC036A">
      <w:pPr>
        <w:ind w:firstLine="540"/>
        <w:jc w:val="both"/>
      </w:pPr>
      <w:r>
        <w:t xml:space="preserve">1. Допълва Решение </w:t>
      </w:r>
      <w:r w:rsidRPr="00F9467F">
        <w:t>№ 114 / 28.12.2010 г.</w:t>
      </w:r>
      <w:r>
        <w:t xml:space="preserve">, протокол № 19 / 28.12.2010 г. на Общински съвет Елена, относно извършване на </w:t>
      </w:r>
      <w:r w:rsidRPr="00F9467F">
        <w:t xml:space="preserve">вътрешни компенсирани промени между разходните параграфи, функции и обекти по Инвестиционна програма за капиталовите разходи на община Елена за 2010 г. – вътрешни компенсирани промени към 23.12.2010 г. </w:t>
      </w:r>
      <w:r>
        <w:t>както следва:</w:t>
      </w:r>
    </w:p>
    <w:p w:rsidR="00EC036A" w:rsidRPr="00F9467F" w:rsidRDefault="00EC036A" w:rsidP="00EC036A">
      <w:pPr>
        <w:ind w:firstLine="540"/>
        <w:jc w:val="both"/>
      </w:pPr>
      <w:r w:rsidRPr="00F9467F">
        <w:t>Приема намаление в частта за</w:t>
      </w:r>
      <w:r w:rsidRPr="00F9467F">
        <w:rPr>
          <w:lang w:val="ru-RU"/>
        </w:rPr>
        <w:t xml:space="preserve"> ИБС и ИБФ и </w:t>
      </w:r>
      <w:r w:rsidRPr="00F9467F">
        <w:t xml:space="preserve">увеличение в частта на </w:t>
      </w:r>
      <w:r w:rsidRPr="00F9467F">
        <w:rPr>
          <w:lang w:val="ru-RU"/>
        </w:rPr>
        <w:t>СБС</w:t>
      </w:r>
      <w:r w:rsidRPr="00F9467F">
        <w:t xml:space="preserve"> и извършване на вътрешни компенсирани промени  между разходните параграфи, функции и обекти по Инвестиционната програма за капиталовите разходи на община Елена към 23</w:t>
      </w:r>
      <w:r w:rsidRPr="00F9467F">
        <w:rPr>
          <w:lang w:val="ru-RU"/>
        </w:rPr>
        <w:t xml:space="preserve"> </w:t>
      </w:r>
      <w:r w:rsidRPr="00F9467F">
        <w:t>декември 2010 г., съгласно приложение 1</w:t>
      </w:r>
      <w:r>
        <w:t xml:space="preserve"> и </w:t>
      </w:r>
      <w:r w:rsidRPr="00F9467F">
        <w:t xml:space="preserve"> както следва:</w:t>
      </w:r>
    </w:p>
    <w:p w:rsidR="00EC036A" w:rsidRPr="00F9467F" w:rsidRDefault="00EC036A" w:rsidP="00EC036A">
      <w:pPr>
        <w:jc w:val="both"/>
      </w:pPr>
    </w:p>
    <w:p w:rsidR="00EC036A" w:rsidRPr="00F9467F" w:rsidRDefault="00EC036A" w:rsidP="00EC036A">
      <w:pPr>
        <w:ind w:left="708"/>
        <w:jc w:val="both"/>
      </w:pPr>
      <w:r w:rsidRPr="00F9467F">
        <w:t xml:space="preserve">Било на 22.12.2010 г.:                                      </w:t>
      </w:r>
      <w:r w:rsidRPr="00F9467F">
        <w:tab/>
        <w:t xml:space="preserve">            Става на 23.12.2010 г.</w:t>
      </w:r>
      <w:r>
        <w:t>:</w:t>
      </w:r>
    </w:p>
    <w:p w:rsidR="00EC036A" w:rsidRPr="00F9467F" w:rsidRDefault="00EC036A" w:rsidP="00EC036A">
      <w:pPr>
        <w:ind w:firstLine="709"/>
        <w:jc w:val="both"/>
        <w:rPr>
          <w:lang w:val="ru-RU"/>
        </w:rPr>
      </w:pPr>
      <w:r>
        <w:t>ИБФ и И</w:t>
      </w:r>
      <w:r w:rsidRPr="00F9467F">
        <w:t xml:space="preserve">БС                9 584        </w:t>
      </w:r>
      <w:r w:rsidRPr="00F9467F">
        <w:tab/>
      </w:r>
      <w:r w:rsidRPr="00F9467F">
        <w:tab/>
      </w:r>
      <w:r w:rsidRPr="00F9467F">
        <w:tab/>
      </w:r>
      <w:r w:rsidRPr="00F9467F">
        <w:tab/>
        <w:t xml:space="preserve"> </w:t>
      </w:r>
      <w:r>
        <w:t>ИБФ и И</w:t>
      </w:r>
      <w:r w:rsidRPr="00F9467F">
        <w:t xml:space="preserve">БС       </w:t>
      </w:r>
      <w:r>
        <w:t xml:space="preserve">      </w:t>
      </w:r>
      <w:r w:rsidRPr="00F9467F">
        <w:rPr>
          <w:lang w:val="ru-RU"/>
        </w:rPr>
        <w:t xml:space="preserve">4 145 </w:t>
      </w:r>
    </w:p>
    <w:p w:rsidR="00EC036A" w:rsidRPr="00F9467F" w:rsidRDefault="00EC036A" w:rsidP="00EC036A">
      <w:pPr>
        <w:ind w:firstLine="709"/>
        <w:jc w:val="both"/>
      </w:pPr>
      <w:r w:rsidRPr="00F9467F">
        <w:t xml:space="preserve">СБС                       </w:t>
      </w:r>
      <w:r w:rsidRPr="00F9467F">
        <w:rPr>
          <w:lang w:val="ru-RU"/>
        </w:rPr>
        <w:t xml:space="preserve">  202 115 </w:t>
      </w:r>
      <w:r w:rsidRPr="00F9467F">
        <w:tab/>
        <w:t xml:space="preserve">  </w:t>
      </w:r>
      <w:r w:rsidRPr="00F9467F">
        <w:tab/>
      </w:r>
      <w:r w:rsidRPr="00F9467F">
        <w:tab/>
      </w:r>
      <w:r>
        <w:tab/>
      </w:r>
      <w:r w:rsidRPr="00F9467F">
        <w:tab/>
        <w:t xml:space="preserve"> СБС      </w:t>
      </w:r>
      <w:r w:rsidRPr="00F9467F">
        <w:tab/>
      </w:r>
      <w:r w:rsidRPr="00F9467F">
        <w:rPr>
          <w:lang w:val="ru-RU"/>
        </w:rPr>
        <w:t xml:space="preserve">       284</w:t>
      </w:r>
      <w:r>
        <w:rPr>
          <w:lang w:val="ru-RU"/>
        </w:rPr>
        <w:t> </w:t>
      </w:r>
      <w:r w:rsidRPr="00F9467F">
        <w:rPr>
          <w:lang w:val="ru-RU"/>
        </w:rPr>
        <w:t>191</w:t>
      </w:r>
    </w:p>
    <w:p w:rsidR="00BA0C3F" w:rsidRDefault="00BA0C3F" w:rsidP="000D5D6C"/>
    <w:p w:rsidR="00EC036A" w:rsidRDefault="00EC036A" w:rsidP="000D5D6C"/>
    <w:p w:rsidR="00EC036A" w:rsidRDefault="00EC036A" w:rsidP="000D5D6C"/>
    <w:p w:rsidR="009816D1" w:rsidRPr="005E4B0D" w:rsidRDefault="009816D1" w:rsidP="009816D1">
      <w:pPr>
        <w:rPr>
          <w:b/>
        </w:rPr>
      </w:pPr>
      <w:r w:rsidRPr="005E4B0D">
        <w:rPr>
          <w:b/>
        </w:rPr>
        <w:t>СИМЕОН КЪНЧЕВ</w:t>
      </w:r>
    </w:p>
    <w:p w:rsidR="007C52E4" w:rsidRPr="009816D1" w:rsidRDefault="009816D1" w:rsidP="009816D1">
      <w:pPr>
        <w:rPr>
          <w:i/>
        </w:rPr>
      </w:pPr>
      <w:r>
        <w:rPr>
          <w:i/>
        </w:rPr>
        <w:t>Председател на</w:t>
      </w:r>
      <w:r>
        <w:rPr>
          <w:i/>
          <w:lang w:val="en-US"/>
        </w:rPr>
        <w:br/>
      </w:r>
      <w:r w:rsidRPr="005E4B0D">
        <w:rPr>
          <w:i/>
        </w:rPr>
        <w:t>Общински съвет</w:t>
      </w:r>
      <w:r w:rsidRPr="005E4B0D">
        <w:rPr>
          <w:i/>
          <w:lang w:val="ru-RU"/>
        </w:rPr>
        <w:t xml:space="preserve"> </w:t>
      </w:r>
      <w:r>
        <w:rPr>
          <w:i/>
          <w:lang w:val="ru-RU"/>
        </w:rPr>
        <w:t xml:space="preserve">– </w:t>
      </w:r>
      <w:r>
        <w:rPr>
          <w:i/>
        </w:rPr>
        <w:t>Елена</w:t>
      </w:r>
    </w:p>
    <w:sectPr w:rsidR="007C52E4" w:rsidRPr="009816D1" w:rsidSect="00373745">
      <w:pgSz w:w="11906" w:h="16838" w:code="9"/>
      <w:pgMar w:top="539" w:right="1418" w:bottom="71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2F7B" w:rsidRDefault="00412F7B">
      <w:r>
        <w:separator/>
      </w:r>
    </w:p>
  </w:endnote>
  <w:endnote w:type="continuationSeparator" w:id="0">
    <w:p w:rsidR="00412F7B" w:rsidRDefault="00412F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2F7B" w:rsidRDefault="00412F7B">
      <w:r>
        <w:separator/>
      </w:r>
    </w:p>
  </w:footnote>
  <w:footnote w:type="continuationSeparator" w:id="0">
    <w:p w:rsidR="00412F7B" w:rsidRDefault="00412F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34055C"/>
    <w:multiLevelType w:val="hybridMultilevel"/>
    <w:tmpl w:val="7A28B024"/>
    <w:lvl w:ilvl="0" w:tplc="0402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DB95119"/>
    <w:multiLevelType w:val="hybridMultilevel"/>
    <w:tmpl w:val="963E47A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64EE"/>
    <w:rsid w:val="00002EF9"/>
    <w:rsid w:val="00032E55"/>
    <w:rsid w:val="000D5D6C"/>
    <w:rsid w:val="000F1BCC"/>
    <w:rsid w:val="00107147"/>
    <w:rsid w:val="0011227F"/>
    <w:rsid w:val="00114BB8"/>
    <w:rsid w:val="001A7CD9"/>
    <w:rsid w:val="001B192F"/>
    <w:rsid w:val="001F054D"/>
    <w:rsid w:val="001F74F2"/>
    <w:rsid w:val="00205448"/>
    <w:rsid w:val="00231866"/>
    <w:rsid w:val="00252621"/>
    <w:rsid w:val="0029379D"/>
    <w:rsid w:val="002A4CB5"/>
    <w:rsid w:val="003219EB"/>
    <w:rsid w:val="00373745"/>
    <w:rsid w:val="0038393D"/>
    <w:rsid w:val="00386C3C"/>
    <w:rsid w:val="003A1970"/>
    <w:rsid w:val="003B3219"/>
    <w:rsid w:val="003E6A2D"/>
    <w:rsid w:val="00412F7B"/>
    <w:rsid w:val="00431EBE"/>
    <w:rsid w:val="00445837"/>
    <w:rsid w:val="004632B1"/>
    <w:rsid w:val="00490E77"/>
    <w:rsid w:val="004B6A7C"/>
    <w:rsid w:val="004F575A"/>
    <w:rsid w:val="005376F3"/>
    <w:rsid w:val="00601E10"/>
    <w:rsid w:val="0061422F"/>
    <w:rsid w:val="006457F5"/>
    <w:rsid w:val="00650965"/>
    <w:rsid w:val="0067394A"/>
    <w:rsid w:val="006838FC"/>
    <w:rsid w:val="00692A21"/>
    <w:rsid w:val="006C2360"/>
    <w:rsid w:val="007932BD"/>
    <w:rsid w:val="00796E6B"/>
    <w:rsid w:val="007C03A4"/>
    <w:rsid w:val="007C52E4"/>
    <w:rsid w:val="007E64EE"/>
    <w:rsid w:val="007F63F5"/>
    <w:rsid w:val="008241D1"/>
    <w:rsid w:val="00835C2D"/>
    <w:rsid w:val="00840484"/>
    <w:rsid w:val="00866ECE"/>
    <w:rsid w:val="008715FA"/>
    <w:rsid w:val="00896D36"/>
    <w:rsid w:val="008C7708"/>
    <w:rsid w:val="008E77E8"/>
    <w:rsid w:val="0090570E"/>
    <w:rsid w:val="009816D1"/>
    <w:rsid w:val="009A2F3A"/>
    <w:rsid w:val="009A7FF4"/>
    <w:rsid w:val="009B79AC"/>
    <w:rsid w:val="009D5F23"/>
    <w:rsid w:val="009D7B08"/>
    <w:rsid w:val="00A83069"/>
    <w:rsid w:val="00A9657C"/>
    <w:rsid w:val="00AB0D3A"/>
    <w:rsid w:val="00AB4FA2"/>
    <w:rsid w:val="00AE5D76"/>
    <w:rsid w:val="00AF1675"/>
    <w:rsid w:val="00B15A6B"/>
    <w:rsid w:val="00B1602A"/>
    <w:rsid w:val="00B25DFB"/>
    <w:rsid w:val="00B300F3"/>
    <w:rsid w:val="00B9302C"/>
    <w:rsid w:val="00BA0C3F"/>
    <w:rsid w:val="00BA6379"/>
    <w:rsid w:val="00BA796A"/>
    <w:rsid w:val="00BC6492"/>
    <w:rsid w:val="00BE1619"/>
    <w:rsid w:val="00C90C55"/>
    <w:rsid w:val="00C929D6"/>
    <w:rsid w:val="00CA6740"/>
    <w:rsid w:val="00CE326B"/>
    <w:rsid w:val="00CE63E5"/>
    <w:rsid w:val="00CF7A14"/>
    <w:rsid w:val="00D77A22"/>
    <w:rsid w:val="00DB5637"/>
    <w:rsid w:val="00E1090F"/>
    <w:rsid w:val="00E15330"/>
    <w:rsid w:val="00E6579E"/>
    <w:rsid w:val="00E76A25"/>
    <w:rsid w:val="00EC036A"/>
    <w:rsid w:val="00ED3748"/>
    <w:rsid w:val="00ED6618"/>
    <w:rsid w:val="00FA743F"/>
    <w:rsid w:val="00FB0F25"/>
    <w:rsid w:val="00FC6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link w:val="Char1CharCharChar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7E64EE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7E64E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7E64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sid w:val="007E64EE"/>
    <w:rPr>
      <w:color w:val="0000FF"/>
      <w:u w:val="single"/>
    </w:rPr>
  </w:style>
  <w:style w:type="paragraph" w:styleId="BodyTextIndent">
    <w:name w:val="Body Text Indent"/>
    <w:basedOn w:val="Normal"/>
    <w:rsid w:val="00231866"/>
    <w:pPr>
      <w:spacing w:after="120"/>
      <w:ind w:left="283"/>
    </w:pPr>
    <w:rPr>
      <w:sz w:val="20"/>
      <w:szCs w:val="20"/>
      <w:lang w:val="en-AU"/>
    </w:rPr>
  </w:style>
  <w:style w:type="paragraph" w:customStyle="1" w:styleId="Char1CharCharCharChar">
    <w:name w:val="Char1 Char Char Знак Знак Char Char"/>
    <w:basedOn w:val="Normal"/>
    <w:link w:val="DefaultParagraphFont"/>
    <w:rsid w:val="00373745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BodyText3">
    <w:name w:val="Body Text 3"/>
    <w:basedOn w:val="Normal"/>
    <w:rsid w:val="00431EBE"/>
    <w:pPr>
      <w:spacing w:after="120"/>
    </w:pPr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link w:val="Char1CharCharChar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7E64EE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7E64E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7E64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sid w:val="007E64EE"/>
    <w:rPr>
      <w:color w:val="0000FF"/>
      <w:u w:val="single"/>
    </w:rPr>
  </w:style>
  <w:style w:type="paragraph" w:styleId="BodyTextIndent">
    <w:name w:val="Body Text Indent"/>
    <w:basedOn w:val="Normal"/>
    <w:rsid w:val="00231866"/>
    <w:pPr>
      <w:spacing w:after="120"/>
      <w:ind w:left="283"/>
    </w:pPr>
    <w:rPr>
      <w:sz w:val="20"/>
      <w:szCs w:val="20"/>
      <w:lang w:val="en-AU"/>
    </w:rPr>
  </w:style>
  <w:style w:type="paragraph" w:customStyle="1" w:styleId="Char1CharCharCharChar">
    <w:name w:val="Char1 Char Char Знак Знак Char Char"/>
    <w:basedOn w:val="Normal"/>
    <w:link w:val="DefaultParagraphFont"/>
    <w:rsid w:val="00373745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BodyText3">
    <w:name w:val="Body Text 3"/>
    <w:basedOn w:val="Normal"/>
    <w:rsid w:val="00431EBE"/>
    <w:pPr>
      <w:spacing w:after="120"/>
    </w:pPr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vetoslav%20Mihaylov\AppData\Local\Chemistry%20Add-in%20for%20Word\Chemistry%20Gallery\Chem4Wor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20F9153E-0ED5-428C-B359-EFA7CBBC1828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Chem4Word.dotx</Template>
  <TotalTime>0</TotalTime>
  <Pages>1</Pages>
  <Words>227</Words>
  <Characters>1300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Решение</vt:lpstr>
      <vt:lpstr>Решение</vt:lpstr>
    </vt:vector>
  </TitlesOfParts>
  <Company>BigHard</Company>
  <LinksUpToDate>false</LinksUpToDate>
  <CharactersWithSpaces>1524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</dc:title>
  <dc:subject>Общински съвет - Елена</dc:subject>
  <dc:creator>Svetoslav Mihaylov</dc:creator>
  <cp:lastModifiedBy>Svetoslav Mihaylov</cp:lastModifiedBy>
  <cp:revision>2</cp:revision>
  <cp:lastPrinted>2010-09-09T09:48:00Z</cp:lastPrinted>
  <dcterms:created xsi:type="dcterms:W3CDTF">2011-03-08T19:26:00Z</dcterms:created>
  <dcterms:modified xsi:type="dcterms:W3CDTF">2011-03-08T19:26:00Z</dcterms:modified>
</cp:coreProperties>
</file>