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813" w:rsidRPr="005F48FD" w:rsidRDefault="00E50813" w:rsidP="001F66F4">
      <w:pPr>
        <w:rPr>
          <w:lang w:val="en-US"/>
        </w:rPr>
      </w:pPr>
    </w:p>
    <w:tbl>
      <w:tblPr>
        <w:tblStyle w:val="TableGrid"/>
        <w:tblW w:w="9288" w:type="dxa"/>
        <w:tblInd w:w="-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281"/>
        <w:gridCol w:w="4709"/>
        <w:gridCol w:w="3298"/>
      </w:tblGrid>
      <w:tr w:rsidR="00E50813" w:rsidRPr="007E64EE">
        <w:tc>
          <w:tcPr>
            <w:tcW w:w="1281" w:type="dxa"/>
            <w:vAlign w:val="center"/>
          </w:tcPr>
          <w:p w:rsidR="00E50813" w:rsidRPr="007E64EE" w:rsidRDefault="00E50813" w:rsidP="002B2B9F">
            <w:pPr>
              <w:pStyle w:val="Header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5pt;height:53.25pt">
                  <v:imagedata r:id="rId7" o:title=""/>
                </v:shape>
              </w:pict>
            </w:r>
          </w:p>
        </w:tc>
        <w:tc>
          <w:tcPr>
            <w:tcW w:w="8007" w:type="dxa"/>
            <w:gridSpan w:val="2"/>
            <w:vAlign w:val="center"/>
          </w:tcPr>
          <w:p w:rsidR="00E50813" w:rsidRPr="00386C3C" w:rsidRDefault="00E50813" w:rsidP="002B2B9F">
            <w:pPr>
              <w:pStyle w:val="Header"/>
              <w:jc w:val="center"/>
              <w:rPr>
                <w:b/>
                <w:bCs/>
                <w:spacing w:val="40"/>
                <w:sz w:val="48"/>
                <w:szCs w:val="48"/>
              </w:rPr>
            </w:pPr>
            <w:r w:rsidRPr="003F07CC">
              <w:rPr>
                <w:b/>
                <w:bCs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E50813" w:rsidRPr="007E64EE">
        <w:tc>
          <w:tcPr>
            <w:tcW w:w="5990" w:type="dxa"/>
            <w:gridSpan w:val="2"/>
          </w:tcPr>
          <w:p w:rsidR="00E50813" w:rsidRPr="00FB0F25" w:rsidRDefault="00E50813" w:rsidP="002B2B9F">
            <w:pPr>
              <w:pStyle w:val="Header"/>
              <w:spacing w:line="264" w:lineRule="auto"/>
              <w:rPr>
                <w:b/>
                <w:bCs/>
                <w:sz w:val="22"/>
                <w:szCs w:val="22"/>
              </w:rPr>
            </w:pPr>
            <w:r w:rsidRPr="00FB0F25">
              <w:rPr>
                <w:b/>
                <w:bCs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E50813" w:rsidRPr="00FB0F25" w:rsidRDefault="00E50813" w:rsidP="002B2B9F">
            <w:pPr>
              <w:pStyle w:val="Header"/>
              <w:spacing w:line="264" w:lineRule="auto"/>
              <w:jc w:val="right"/>
              <w:rPr>
                <w:b/>
                <w:bCs/>
                <w:sz w:val="22"/>
                <w:szCs w:val="22"/>
              </w:rPr>
            </w:pPr>
            <w:r w:rsidRPr="00FB0F25">
              <w:rPr>
                <w:b/>
                <w:bCs/>
                <w:sz w:val="22"/>
                <w:szCs w:val="22"/>
              </w:rPr>
              <w:t xml:space="preserve">e-mail: </w:t>
            </w:r>
            <w:r w:rsidRPr="00386C3C">
              <w:rPr>
                <w:b/>
                <w:bCs/>
                <w:color w:val="000000"/>
                <w:sz w:val="22"/>
                <w:szCs w:val="22"/>
              </w:rPr>
              <w:t>ob</w:t>
            </w:r>
            <w:r w:rsidRPr="00386C3C">
              <w:rPr>
                <w:b/>
                <w:bCs/>
                <w:color w:val="000000"/>
                <w:sz w:val="22"/>
                <w:szCs w:val="22"/>
                <w:lang w:val="en-US"/>
              </w:rPr>
              <w:t>s</w:t>
            </w:r>
            <w:r w:rsidRPr="00386C3C">
              <w:rPr>
                <w:b/>
                <w:bCs/>
                <w:color w:val="000000"/>
                <w:sz w:val="22"/>
                <w:szCs w:val="22"/>
              </w:rPr>
              <w:t>@elena.bg</w:t>
            </w:r>
          </w:p>
        </w:tc>
      </w:tr>
      <w:tr w:rsidR="00E50813" w:rsidRPr="007E64EE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E50813" w:rsidRPr="00386C3C" w:rsidRDefault="00E50813" w:rsidP="002B2B9F">
            <w:pPr>
              <w:pStyle w:val="Header"/>
              <w:spacing w:line="264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Телефон/факс: 06151/25-57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E50813" w:rsidRPr="00FB0F25" w:rsidRDefault="00E50813" w:rsidP="002B2B9F">
            <w:pPr>
              <w:pStyle w:val="Header"/>
              <w:spacing w:line="264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web: </w:t>
            </w:r>
            <w:r>
              <w:rPr>
                <w:b/>
                <w:bCs/>
                <w:sz w:val="22"/>
                <w:szCs w:val="22"/>
                <w:lang w:val="en-US"/>
              </w:rPr>
              <w:t>obs</w:t>
            </w:r>
            <w:r w:rsidRPr="00FB0F25">
              <w:rPr>
                <w:b/>
                <w:bCs/>
                <w:sz w:val="22"/>
                <w:szCs w:val="22"/>
              </w:rPr>
              <w:t>.elena.bg</w:t>
            </w:r>
          </w:p>
        </w:tc>
      </w:tr>
    </w:tbl>
    <w:p w:rsidR="00E50813" w:rsidRDefault="00E50813" w:rsidP="007F78DC"/>
    <w:p w:rsidR="00E50813" w:rsidRDefault="00E50813" w:rsidP="007F78DC"/>
    <w:p w:rsidR="00E50813" w:rsidRDefault="00E50813" w:rsidP="007F78DC"/>
    <w:p w:rsidR="00E50813" w:rsidRDefault="00E50813" w:rsidP="007F78DC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РЕШЕНИЕ</w:t>
      </w:r>
    </w:p>
    <w:p w:rsidR="00E50813" w:rsidRPr="00BA796A" w:rsidRDefault="00E50813" w:rsidP="007F78DC">
      <w:pPr>
        <w:jc w:val="center"/>
        <w:rPr>
          <w:b/>
          <w:bCs/>
        </w:rPr>
      </w:pPr>
    </w:p>
    <w:p w:rsidR="00E50813" w:rsidRPr="00BA796A" w:rsidRDefault="00E50813" w:rsidP="007F78DC">
      <w:pPr>
        <w:jc w:val="center"/>
        <w:rPr>
          <w:b/>
          <w:bCs/>
        </w:rPr>
      </w:pPr>
      <w:r>
        <w:rPr>
          <w:b/>
          <w:bCs/>
        </w:rPr>
        <w:t>№</w:t>
      </w:r>
      <w:r>
        <w:rPr>
          <w:b/>
          <w:bCs/>
          <w:lang w:val="ru-RU"/>
        </w:rPr>
        <w:t xml:space="preserve"> 9</w:t>
      </w:r>
      <w:r>
        <w:rPr>
          <w:b/>
          <w:bCs/>
        </w:rPr>
        <w:t>/ 20</w:t>
      </w:r>
      <w:r w:rsidRPr="00BA796A">
        <w:rPr>
          <w:b/>
          <w:bCs/>
        </w:rPr>
        <w:t>.</w:t>
      </w:r>
      <w:r w:rsidRPr="001F66F4">
        <w:rPr>
          <w:b/>
          <w:bCs/>
          <w:lang w:val="ru-RU"/>
        </w:rPr>
        <w:t>1</w:t>
      </w:r>
      <w:r>
        <w:rPr>
          <w:b/>
          <w:bCs/>
          <w:lang w:val="ru-RU"/>
        </w:rPr>
        <w:t>2</w:t>
      </w:r>
      <w:r w:rsidRPr="00BA796A">
        <w:rPr>
          <w:b/>
          <w:bCs/>
        </w:rPr>
        <w:t>.200</w:t>
      </w:r>
      <w:r w:rsidRPr="001F66F4">
        <w:rPr>
          <w:b/>
          <w:bCs/>
          <w:lang w:val="ru-RU"/>
        </w:rPr>
        <w:t>7</w:t>
      </w:r>
      <w:r w:rsidRPr="00BA796A">
        <w:rPr>
          <w:b/>
          <w:bCs/>
        </w:rPr>
        <w:t>г.</w:t>
      </w:r>
    </w:p>
    <w:p w:rsidR="00E50813" w:rsidRPr="00BA796A" w:rsidRDefault="00E50813" w:rsidP="007F78DC">
      <w:pPr>
        <w:jc w:val="center"/>
        <w:rPr>
          <w:b/>
          <w:bCs/>
        </w:rPr>
      </w:pPr>
    </w:p>
    <w:p w:rsidR="00E50813" w:rsidRPr="00BA796A" w:rsidRDefault="00E50813" w:rsidP="007F78DC">
      <w:pPr>
        <w:jc w:val="center"/>
        <w:rPr>
          <w:b/>
          <w:bCs/>
        </w:rPr>
      </w:pPr>
      <w:r w:rsidRPr="00BA796A">
        <w:rPr>
          <w:b/>
          <w:bCs/>
        </w:rPr>
        <w:t xml:space="preserve">ПРОТОКОЛ </w:t>
      </w:r>
      <w:r>
        <w:rPr>
          <w:b/>
          <w:bCs/>
        </w:rPr>
        <w:t xml:space="preserve">№ </w:t>
      </w:r>
      <w:r>
        <w:rPr>
          <w:b/>
          <w:bCs/>
          <w:lang w:val="ru-RU"/>
        </w:rPr>
        <w:t>3</w:t>
      </w:r>
      <w:r>
        <w:rPr>
          <w:b/>
          <w:bCs/>
        </w:rPr>
        <w:t>/20.</w:t>
      </w:r>
      <w:r w:rsidRPr="001F66F4">
        <w:rPr>
          <w:b/>
          <w:bCs/>
          <w:lang w:val="ru-RU"/>
        </w:rPr>
        <w:t>1</w:t>
      </w:r>
      <w:r>
        <w:rPr>
          <w:b/>
          <w:bCs/>
          <w:lang w:val="ru-RU"/>
        </w:rPr>
        <w:t>2</w:t>
      </w:r>
      <w:r>
        <w:rPr>
          <w:b/>
          <w:bCs/>
        </w:rPr>
        <w:t>.200</w:t>
      </w:r>
      <w:r w:rsidRPr="001F66F4">
        <w:rPr>
          <w:b/>
          <w:bCs/>
          <w:lang w:val="ru-RU"/>
        </w:rPr>
        <w:t>7</w:t>
      </w:r>
      <w:r w:rsidRPr="00BA796A">
        <w:rPr>
          <w:b/>
          <w:bCs/>
        </w:rPr>
        <w:t>г.</w:t>
      </w:r>
    </w:p>
    <w:p w:rsidR="00E50813" w:rsidRDefault="00E50813" w:rsidP="007F78DC"/>
    <w:p w:rsidR="00E50813" w:rsidRDefault="00E50813" w:rsidP="007F78DC"/>
    <w:p w:rsidR="00E50813" w:rsidRDefault="00E50813" w:rsidP="007F78DC">
      <w:pPr>
        <w:ind w:left="720"/>
        <w:jc w:val="both"/>
        <w:rPr>
          <w:lang w:val="ru-RU"/>
        </w:rPr>
      </w:pPr>
      <w:r w:rsidRPr="00AF1675">
        <w:rPr>
          <w:b/>
          <w:bCs/>
          <w:u w:val="single"/>
        </w:rPr>
        <w:t>ОТНОСНО:</w:t>
      </w:r>
      <w:r>
        <w:rPr>
          <w:b/>
          <w:bCs/>
        </w:rPr>
        <w:t xml:space="preserve"> Определяне на трудовите възнаграждения на кмета на общината и кметовете на кметства в община Елена</w:t>
      </w:r>
    </w:p>
    <w:p w:rsidR="00E50813" w:rsidRPr="00F50DE3" w:rsidRDefault="00E50813" w:rsidP="007F78DC">
      <w:pPr>
        <w:jc w:val="both"/>
        <w:rPr>
          <w:b/>
          <w:bCs/>
          <w:lang w:val="ru-RU"/>
        </w:rPr>
      </w:pPr>
    </w:p>
    <w:p w:rsidR="00E50813" w:rsidRDefault="00E50813" w:rsidP="007F78DC">
      <w:pPr>
        <w:ind w:firstLine="709"/>
        <w:rPr>
          <w:b/>
          <w:bCs/>
        </w:rPr>
      </w:pPr>
    </w:p>
    <w:p w:rsidR="00E50813" w:rsidRPr="007F78DC" w:rsidRDefault="00E50813" w:rsidP="007F78DC">
      <w:pPr>
        <w:ind w:firstLine="720"/>
        <w:jc w:val="both"/>
        <w:rPr>
          <w:lang w:val="ru-RU"/>
        </w:rPr>
      </w:pPr>
      <w:r>
        <w:t xml:space="preserve">На основание чл.21, ал.1, т.5 от ЗМСМА, чл.6, ал.ал.2, 3, 5, 6 и 7 от ПМС № 175 от 2007 г. за заплатите в бюджетните организации и дейности, ПМС № </w:t>
      </w:r>
      <w:r w:rsidRPr="00EA0C1F">
        <w:rPr>
          <w:lang w:val="ru-RU"/>
        </w:rPr>
        <w:t>47</w:t>
      </w:r>
      <w:r>
        <w:t xml:space="preserve"> от 0</w:t>
      </w:r>
      <w:r w:rsidRPr="00EA0C1F">
        <w:rPr>
          <w:lang w:val="ru-RU"/>
        </w:rPr>
        <w:t>1</w:t>
      </w:r>
      <w:r>
        <w:t>.03.200</w:t>
      </w:r>
      <w:r w:rsidRPr="00EA0C1F">
        <w:rPr>
          <w:lang w:val="ru-RU"/>
        </w:rPr>
        <w:t>4</w:t>
      </w:r>
      <w:r>
        <w:rPr>
          <w:lang w:val="ru-RU"/>
        </w:rPr>
        <w:t xml:space="preserve"> </w:t>
      </w:r>
      <w:r>
        <w:t xml:space="preserve">г. за приемане Наредбата за прилагане на Единния класификатор на длъжностите в администрацията, </w:t>
      </w:r>
      <w:r>
        <w:rPr>
          <w:b/>
          <w:bCs/>
        </w:rPr>
        <w:t>ОБЩИНСКИ СЪВЕТ - ЕЛЕНА</w:t>
      </w:r>
    </w:p>
    <w:p w:rsidR="00E50813" w:rsidRDefault="00E50813" w:rsidP="007F78DC">
      <w:pPr>
        <w:jc w:val="both"/>
        <w:rPr>
          <w:b/>
          <w:bCs/>
        </w:rPr>
      </w:pPr>
    </w:p>
    <w:p w:rsidR="00E50813" w:rsidRPr="00BA6379" w:rsidRDefault="00E50813" w:rsidP="007F78DC">
      <w:pPr>
        <w:jc w:val="both"/>
        <w:rPr>
          <w:b/>
          <w:bCs/>
        </w:rPr>
      </w:pPr>
    </w:p>
    <w:p w:rsidR="00E50813" w:rsidRPr="00CD2693" w:rsidRDefault="00E50813" w:rsidP="005A53AC">
      <w:pPr>
        <w:jc w:val="center"/>
        <w:rPr>
          <w:b/>
          <w:bCs/>
        </w:rPr>
      </w:pPr>
      <w:r w:rsidRPr="00CD2693">
        <w:rPr>
          <w:b/>
          <w:bCs/>
          <w:spacing w:val="60"/>
        </w:rPr>
        <w:t>РЕШИ</w:t>
      </w:r>
      <w:r w:rsidRPr="00CD2693">
        <w:rPr>
          <w:b/>
          <w:bCs/>
        </w:rPr>
        <w:t>:</w:t>
      </w:r>
    </w:p>
    <w:p w:rsidR="00E50813" w:rsidRDefault="00E50813" w:rsidP="007F78DC">
      <w:pPr>
        <w:jc w:val="center"/>
        <w:rPr>
          <w:b/>
          <w:bCs/>
          <w:spacing w:val="40"/>
          <w:sz w:val="28"/>
          <w:szCs w:val="28"/>
        </w:rPr>
      </w:pPr>
    </w:p>
    <w:p w:rsidR="00E50813" w:rsidRDefault="00E50813" w:rsidP="007F78DC">
      <w:pPr>
        <w:jc w:val="center"/>
        <w:rPr>
          <w:b/>
          <w:bCs/>
          <w:spacing w:val="40"/>
          <w:sz w:val="28"/>
          <w:szCs w:val="28"/>
        </w:rPr>
      </w:pPr>
    </w:p>
    <w:p w:rsidR="00E50813" w:rsidRDefault="00E50813" w:rsidP="007F78D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А. От 05.11. до 31.12.2007 г.</w:t>
      </w:r>
    </w:p>
    <w:p w:rsidR="00E50813" w:rsidRDefault="00E50813" w:rsidP="007F78DC">
      <w:pPr>
        <w:ind w:firstLine="720"/>
        <w:jc w:val="both"/>
      </w:pPr>
      <w:r w:rsidRPr="00BB0DC1">
        <w:t>1.О</w:t>
      </w:r>
      <w:r>
        <w:t xml:space="preserve">бщински съвет Елена определя размера на трудовото възнаграждение на кмета на общината и кметовете на кметства, считано от </w:t>
      </w:r>
      <w:r w:rsidRPr="00D20A3F">
        <w:t>05.11.</w:t>
      </w:r>
      <w:r w:rsidRPr="00BE34E1">
        <w:t>2007 г.</w:t>
      </w:r>
      <w:r>
        <w:t xml:space="preserve"> </w:t>
      </w:r>
      <w:r w:rsidRPr="00BE34E1">
        <w:t>както</w:t>
      </w:r>
      <w:r>
        <w:t xml:space="preserve"> следва:</w:t>
      </w:r>
    </w:p>
    <w:p w:rsidR="00E50813" w:rsidRDefault="00E50813" w:rsidP="007F78DC">
      <w:pPr>
        <w:ind w:firstLine="720"/>
        <w:jc w:val="both"/>
      </w:pPr>
    </w:p>
    <w:p w:rsidR="00E50813" w:rsidRDefault="00E50813" w:rsidP="007F78DC">
      <w:pPr>
        <w:ind w:firstLine="720"/>
        <w:jc w:val="both"/>
      </w:pPr>
    </w:p>
    <w:tbl>
      <w:tblPr>
        <w:tblStyle w:val="TableGrid"/>
        <w:tblW w:w="9108" w:type="dxa"/>
        <w:tblInd w:w="-106" w:type="dxa"/>
        <w:tblLook w:val="01E0"/>
      </w:tblPr>
      <w:tblGrid>
        <w:gridCol w:w="622"/>
        <w:gridCol w:w="4597"/>
        <w:gridCol w:w="2023"/>
        <w:gridCol w:w="1866"/>
      </w:tblGrid>
      <w:tr w:rsidR="00E50813">
        <w:tc>
          <w:tcPr>
            <w:tcW w:w="648" w:type="dxa"/>
          </w:tcPr>
          <w:p w:rsidR="00E50813" w:rsidRDefault="00E50813" w:rsidP="002B2B9F">
            <w:pPr>
              <w:jc w:val="both"/>
            </w:pPr>
            <w:r>
              <w:t>№</w:t>
            </w:r>
          </w:p>
        </w:tc>
        <w:tc>
          <w:tcPr>
            <w:tcW w:w="5040" w:type="dxa"/>
          </w:tcPr>
          <w:p w:rsidR="00E50813" w:rsidRDefault="00E50813" w:rsidP="002B2B9F">
            <w:pPr>
              <w:jc w:val="both"/>
            </w:pPr>
            <w:r>
              <w:t>длъжност</w:t>
            </w:r>
          </w:p>
        </w:tc>
        <w:tc>
          <w:tcPr>
            <w:tcW w:w="2160" w:type="dxa"/>
          </w:tcPr>
          <w:p w:rsidR="00E50813" w:rsidRDefault="00E50813" w:rsidP="002B2B9F">
            <w:pPr>
              <w:jc w:val="both"/>
            </w:pPr>
            <w:r>
              <w:t>Граници „от – до”</w:t>
            </w:r>
          </w:p>
        </w:tc>
        <w:tc>
          <w:tcPr>
            <w:tcW w:w="1260" w:type="dxa"/>
          </w:tcPr>
          <w:p w:rsidR="00E50813" w:rsidRDefault="00E50813" w:rsidP="002B2B9F">
            <w:pPr>
              <w:jc w:val="both"/>
            </w:pPr>
            <w:r>
              <w:t xml:space="preserve"> Размер на трудовото възнаграждение</w:t>
            </w:r>
          </w:p>
        </w:tc>
      </w:tr>
      <w:tr w:rsidR="00E50813">
        <w:tc>
          <w:tcPr>
            <w:tcW w:w="648" w:type="dxa"/>
          </w:tcPr>
          <w:p w:rsidR="00E50813" w:rsidRDefault="00E50813" w:rsidP="002B2B9F">
            <w:pPr>
              <w:jc w:val="both"/>
            </w:pPr>
            <w:r>
              <w:t>1.</w:t>
            </w:r>
          </w:p>
        </w:tc>
        <w:tc>
          <w:tcPr>
            <w:tcW w:w="5040" w:type="dxa"/>
          </w:tcPr>
          <w:p w:rsidR="00E50813" w:rsidRDefault="00E50813" w:rsidP="002B2B9F">
            <w:pPr>
              <w:jc w:val="both"/>
            </w:pPr>
            <w:r>
              <w:t>Кмет на община</w:t>
            </w:r>
          </w:p>
        </w:tc>
        <w:tc>
          <w:tcPr>
            <w:tcW w:w="2160" w:type="dxa"/>
          </w:tcPr>
          <w:p w:rsidR="00E50813" w:rsidRDefault="00E50813" w:rsidP="002B2B9F">
            <w:pPr>
              <w:jc w:val="center"/>
            </w:pPr>
            <w:r>
              <w:t>694 – 1147</w:t>
            </w:r>
          </w:p>
        </w:tc>
        <w:tc>
          <w:tcPr>
            <w:tcW w:w="1260" w:type="dxa"/>
          </w:tcPr>
          <w:p w:rsidR="00E50813" w:rsidRDefault="00E50813" w:rsidP="007F78DC">
            <w:pPr>
              <w:jc w:val="right"/>
            </w:pPr>
            <w:r>
              <w:t>1147</w:t>
            </w:r>
          </w:p>
        </w:tc>
      </w:tr>
      <w:tr w:rsidR="00E50813">
        <w:tc>
          <w:tcPr>
            <w:tcW w:w="648" w:type="dxa"/>
          </w:tcPr>
          <w:p w:rsidR="00E50813" w:rsidRDefault="00E50813" w:rsidP="002B2B9F">
            <w:pPr>
              <w:jc w:val="both"/>
            </w:pPr>
            <w:r>
              <w:t>2.</w:t>
            </w:r>
          </w:p>
        </w:tc>
        <w:tc>
          <w:tcPr>
            <w:tcW w:w="5040" w:type="dxa"/>
          </w:tcPr>
          <w:p w:rsidR="00E50813" w:rsidRPr="00BE1136" w:rsidRDefault="00E50813" w:rsidP="002B2B9F">
            <w:pPr>
              <w:jc w:val="both"/>
              <w:rPr>
                <w:lang w:val="ru-RU"/>
              </w:rPr>
            </w:pPr>
            <w:r>
              <w:t>Кмет на кметство с.Константин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160" w:type="dxa"/>
          </w:tcPr>
          <w:p w:rsidR="00E50813" w:rsidRDefault="00E50813" w:rsidP="002B2B9F">
            <w:pPr>
              <w:jc w:val="center"/>
            </w:pPr>
            <w:r>
              <w:t>314 - 700</w:t>
            </w:r>
          </w:p>
        </w:tc>
        <w:tc>
          <w:tcPr>
            <w:tcW w:w="1260" w:type="dxa"/>
          </w:tcPr>
          <w:p w:rsidR="00E50813" w:rsidRPr="00A94039" w:rsidRDefault="00E50813" w:rsidP="002B2B9F">
            <w:pPr>
              <w:jc w:val="right"/>
            </w:pPr>
            <w:r>
              <w:t>444</w:t>
            </w:r>
          </w:p>
        </w:tc>
      </w:tr>
      <w:tr w:rsidR="00E50813">
        <w:tc>
          <w:tcPr>
            <w:tcW w:w="648" w:type="dxa"/>
          </w:tcPr>
          <w:p w:rsidR="00E50813" w:rsidRDefault="00E50813" w:rsidP="002B2B9F">
            <w:pPr>
              <w:jc w:val="both"/>
            </w:pPr>
            <w:r>
              <w:t>3.</w:t>
            </w:r>
          </w:p>
        </w:tc>
        <w:tc>
          <w:tcPr>
            <w:tcW w:w="5040" w:type="dxa"/>
          </w:tcPr>
          <w:p w:rsidR="00E50813" w:rsidRPr="00A525E8" w:rsidRDefault="00E50813" w:rsidP="002B2B9F">
            <w:pPr>
              <w:jc w:val="both"/>
              <w:rPr>
                <w:lang w:val="ru-RU"/>
              </w:rPr>
            </w:pPr>
            <w:r>
              <w:t>Кмет на кметство с.Майско</w:t>
            </w:r>
          </w:p>
        </w:tc>
        <w:tc>
          <w:tcPr>
            <w:tcW w:w="2160" w:type="dxa"/>
          </w:tcPr>
          <w:p w:rsidR="00E50813" w:rsidRDefault="00E50813" w:rsidP="002B2B9F">
            <w:pPr>
              <w:jc w:val="center"/>
            </w:pPr>
            <w:r>
              <w:t>314 – 700</w:t>
            </w:r>
          </w:p>
        </w:tc>
        <w:tc>
          <w:tcPr>
            <w:tcW w:w="1260" w:type="dxa"/>
          </w:tcPr>
          <w:p w:rsidR="00E50813" w:rsidRPr="00A94039" w:rsidRDefault="00E50813" w:rsidP="002B2B9F">
            <w:pPr>
              <w:jc w:val="right"/>
            </w:pPr>
            <w:r>
              <w:t>444</w:t>
            </w:r>
          </w:p>
        </w:tc>
      </w:tr>
      <w:tr w:rsidR="00E50813">
        <w:tc>
          <w:tcPr>
            <w:tcW w:w="648" w:type="dxa"/>
          </w:tcPr>
          <w:p w:rsidR="00E50813" w:rsidRDefault="00E50813" w:rsidP="002B2B9F">
            <w:pPr>
              <w:jc w:val="both"/>
            </w:pPr>
            <w:r>
              <w:t>4.</w:t>
            </w:r>
          </w:p>
        </w:tc>
        <w:tc>
          <w:tcPr>
            <w:tcW w:w="5040" w:type="dxa"/>
          </w:tcPr>
          <w:p w:rsidR="00E50813" w:rsidRPr="00A525E8" w:rsidRDefault="00E50813" w:rsidP="002B2B9F">
            <w:pPr>
              <w:jc w:val="both"/>
              <w:rPr>
                <w:lang w:val="ru-RU"/>
              </w:rPr>
            </w:pPr>
            <w:r>
              <w:t>Кмет на кметство с.Беброво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160" w:type="dxa"/>
          </w:tcPr>
          <w:p w:rsidR="00E50813" w:rsidRDefault="00E50813" w:rsidP="002B2B9F">
            <w:pPr>
              <w:jc w:val="center"/>
            </w:pPr>
            <w:r>
              <w:t>314 – 700</w:t>
            </w:r>
          </w:p>
        </w:tc>
        <w:tc>
          <w:tcPr>
            <w:tcW w:w="1260" w:type="dxa"/>
          </w:tcPr>
          <w:p w:rsidR="00E50813" w:rsidRPr="00A94039" w:rsidRDefault="00E50813" w:rsidP="002B2B9F">
            <w:pPr>
              <w:jc w:val="right"/>
            </w:pPr>
            <w:r>
              <w:t>404</w:t>
            </w:r>
          </w:p>
        </w:tc>
      </w:tr>
      <w:tr w:rsidR="00E50813">
        <w:tc>
          <w:tcPr>
            <w:tcW w:w="648" w:type="dxa"/>
          </w:tcPr>
          <w:p w:rsidR="00E50813" w:rsidRDefault="00E50813" w:rsidP="002B2B9F">
            <w:pPr>
              <w:jc w:val="both"/>
            </w:pPr>
            <w:r>
              <w:t>5.</w:t>
            </w:r>
          </w:p>
        </w:tc>
        <w:tc>
          <w:tcPr>
            <w:tcW w:w="5040" w:type="dxa"/>
          </w:tcPr>
          <w:p w:rsidR="00E50813" w:rsidRPr="00A525E8" w:rsidRDefault="00E50813" w:rsidP="002B2B9F">
            <w:pPr>
              <w:jc w:val="both"/>
              <w:rPr>
                <w:lang w:val="ru-RU"/>
              </w:rPr>
            </w:pPr>
            <w:r>
              <w:t>Кмет на кметство с.Каменари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160" w:type="dxa"/>
          </w:tcPr>
          <w:p w:rsidR="00E50813" w:rsidRDefault="00E50813" w:rsidP="002B2B9F">
            <w:pPr>
              <w:jc w:val="center"/>
            </w:pPr>
            <w:r>
              <w:t>314 – 700</w:t>
            </w:r>
          </w:p>
        </w:tc>
        <w:tc>
          <w:tcPr>
            <w:tcW w:w="1260" w:type="dxa"/>
          </w:tcPr>
          <w:p w:rsidR="00E50813" w:rsidRPr="00A94039" w:rsidRDefault="00E50813" w:rsidP="002B2B9F">
            <w:pPr>
              <w:jc w:val="right"/>
            </w:pPr>
            <w:r>
              <w:t>366</w:t>
            </w:r>
          </w:p>
        </w:tc>
      </w:tr>
      <w:tr w:rsidR="00E50813">
        <w:tc>
          <w:tcPr>
            <w:tcW w:w="648" w:type="dxa"/>
          </w:tcPr>
          <w:p w:rsidR="00E50813" w:rsidRDefault="00E50813" w:rsidP="002B2B9F">
            <w:pPr>
              <w:jc w:val="both"/>
            </w:pPr>
            <w:r>
              <w:t>6.</w:t>
            </w:r>
          </w:p>
        </w:tc>
        <w:tc>
          <w:tcPr>
            <w:tcW w:w="5040" w:type="dxa"/>
          </w:tcPr>
          <w:p w:rsidR="00E50813" w:rsidRDefault="00E50813" w:rsidP="002B2B9F">
            <w:pPr>
              <w:jc w:val="both"/>
            </w:pPr>
            <w:r>
              <w:t>Кмет на кметство с. Палици</w:t>
            </w:r>
          </w:p>
        </w:tc>
        <w:tc>
          <w:tcPr>
            <w:tcW w:w="2160" w:type="dxa"/>
          </w:tcPr>
          <w:p w:rsidR="00E50813" w:rsidRDefault="00E50813" w:rsidP="002B2B9F">
            <w:pPr>
              <w:jc w:val="center"/>
            </w:pPr>
            <w:r>
              <w:t>314 - 700</w:t>
            </w:r>
          </w:p>
        </w:tc>
        <w:tc>
          <w:tcPr>
            <w:tcW w:w="1260" w:type="dxa"/>
          </w:tcPr>
          <w:p w:rsidR="00E50813" w:rsidRPr="00A94039" w:rsidRDefault="00E50813" w:rsidP="002B2B9F">
            <w:pPr>
              <w:jc w:val="right"/>
            </w:pPr>
            <w:r>
              <w:t>350</w:t>
            </w:r>
          </w:p>
        </w:tc>
      </w:tr>
    </w:tbl>
    <w:p w:rsidR="00E50813" w:rsidRPr="00BB0DC1" w:rsidRDefault="00E50813" w:rsidP="007F78DC">
      <w:pPr>
        <w:ind w:firstLine="720"/>
        <w:jc w:val="both"/>
      </w:pPr>
    </w:p>
    <w:p w:rsidR="00E50813" w:rsidRDefault="00E50813" w:rsidP="007F78DC">
      <w:pPr>
        <w:ind w:firstLine="720"/>
      </w:pPr>
    </w:p>
    <w:p w:rsidR="00E50813" w:rsidRDefault="00E50813" w:rsidP="007F78DC">
      <w:pPr>
        <w:ind w:firstLine="7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Б. От 01.01.2008 г. </w:t>
      </w:r>
    </w:p>
    <w:p w:rsidR="00E50813" w:rsidRDefault="00E50813" w:rsidP="007F78DC">
      <w:pPr>
        <w:ind w:firstLine="720"/>
        <w:jc w:val="both"/>
      </w:pPr>
      <w:r w:rsidRPr="00BB0DC1">
        <w:t>1.О</w:t>
      </w:r>
      <w:r>
        <w:t>бщински съвет Елена определя размера на трудовото възнаграждение на кмета на общината и кметовете на кметства, считано от 01</w:t>
      </w:r>
      <w:r w:rsidRPr="00D20A3F">
        <w:t>.</w:t>
      </w:r>
      <w:r>
        <w:t>01</w:t>
      </w:r>
      <w:r w:rsidRPr="00D20A3F">
        <w:t>.</w:t>
      </w:r>
      <w:r>
        <w:t>2008</w:t>
      </w:r>
      <w:r w:rsidRPr="00BE34E1">
        <w:t xml:space="preserve"> г.</w:t>
      </w:r>
      <w:r>
        <w:t xml:space="preserve"> </w:t>
      </w:r>
      <w:r w:rsidRPr="00BE34E1">
        <w:t>както</w:t>
      </w:r>
      <w:r>
        <w:t xml:space="preserve"> следва:</w:t>
      </w:r>
    </w:p>
    <w:p w:rsidR="00E50813" w:rsidRDefault="00E50813" w:rsidP="007F78DC">
      <w:pPr>
        <w:ind w:firstLine="720"/>
        <w:jc w:val="both"/>
        <w:rPr>
          <w:sz w:val="28"/>
          <w:szCs w:val="28"/>
        </w:rPr>
      </w:pPr>
    </w:p>
    <w:p w:rsidR="00E50813" w:rsidRDefault="00E50813" w:rsidP="007F78DC">
      <w:pPr>
        <w:ind w:firstLine="720"/>
        <w:jc w:val="both"/>
        <w:rPr>
          <w:sz w:val="28"/>
          <w:szCs w:val="28"/>
        </w:rPr>
      </w:pPr>
    </w:p>
    <w:p w:rsidR="00E50813" w:rsidRPr="001D4D4C" w:rsidRDefault="00E50813" w:rsidP="007F78DC">
      <w:pPr>
        <w:ind w:firstLine="720"/>
        <w:jc w:val="both"/>
        <w:rPr>
          <w:sz w:val="28"/>
          <w:szCs w:val="28"/>
          <w:lang w:val="ru-RU"/>
        </w:rPr>
      </w:pPr>
    </w:p>
    <w:p w:rsidR="00E50813" w:rsidRPr="001D4D4C" w:rsidRDefault="00E50813" w:rsidP="007F78DC">
      <w:pPr>
        <w:ind w:firstLine="720"/>
        <w:jc w:val="both"/>
        <w:rPr>
          <w:sz w:val="28"/>
          <w:szCs w:val="28"/>
          <w:lang w:val="ru-RU"/>
        </w:rPr>
      </w:pPr>
    </w:p>
    <w:tbl>
      <w:tblPr>
        <w:tblStyle w:val="TableGrid"/>
        <w:tblW w:w="9108" w:type="dxa"/>
        <w:tblInd w:w="-106" w:type="dxa"/>
        <w:tblLook w:val="01E0"/>
      </w:tblPr>
      <w:tblGrid>
        <w:gridCol w:w="622"/>
        <w:gridCol w:w="4597"/>
        <w:gridCol w:w="2023"/>
        <w:gridCol w:w="1866"/>
      </w:tblGrid>
      <w:tr w:rsidR="00E50813">
        <w:tc>
          <w:tcPr>
            <w:tcW w:w="648" w:type="dxa"/>
          </w:tcPr>
          <w:p w:rsidR="00E50813" w:rsidRDefault="00E50813" w:rsidP="002B2B9F">
            <w:pPr>
              <w:jc w:val="both"/>
            </w:pPr>
            <w:r>
              <w:t>№</w:t>
            </w:r>
          </w:p>
        </w:tc>
        <w:tc>
          <w:tcPr>
            <w:tcW w:w="5040" w:type="dxa"/>
          </w:tcPr>
          <w:p w:rsidR="00E50813" w:rsidRDefault="00E50813" w:rsidP="002B2B9F">
            <w:pPr>
              <w:jc w:val="both"/>
            </w:pPr>
            <w:r>
              <w:t>длъжност</w:t>
            </w:r>
          </w:p>
        </w:tc>
        <w:tc>
          <w:tcPr>
            <w:tcW w:w="2160" w:type="dxa"/>
          </w:tcPr>
          <w:p w:rsidR="00E50813" w:rsidRDefault="00E50813" w:rsidP="002B2B9F">
            <w:pPr>
              <w:jc w:val="both"/>
            </w:pPr>
            <w:r>
              <w:t>Граници „от – до”</w:t>
            </w:r>
          </w:p>
        </w:tc>
        <w:tc>
          <w:tcPr>
            <w:tcW w:w="1260" w:type="dxa"/>
          </w:tcPr>
          <w:p w:rsidR="00E50813" w:rsidRDefault="00E50813" w:rsidP="002B2B9F">
            <w:pPr>
              <w:jc w:val="both"/>
            </w:pPr>
            <w:r>
              <w:t xml:space="preserve"> Размер на трудовото възнаграждение</w:t>
            </w:r>
          </w:p>
        </w:tc>
      </w:tr>
      <w:tr w:rsidR="00E50813">
        <w:tc>
          <w:tcPr>
            <w:tcW w:w="648" w:type="dxa"/>
          </w:tcPr>
          <w:p w:rsidR="00E50813" w:rsidRDefault="00E50813" w:rsidP="002B2B9F">
            <w:pPr>
              <w:jc w:val="both"/>
            </w:pPr>
            <w:r>
              <w:t>1.</w:t>
            </w:r>
          </w:p>
        </w:tc>
        <w:tc>
          <w:tcPr>
            <w:tcW w:w="5040" w:type="dxa"/>
          </w:tcPr>
          <w:p w:rsidR="00E50813" w:rsidRDefault="00E50813" w:rsidP="002B2B9F">
            <w:pPr>
              <w:jc w:val="both"/>
            </w:pPr>
            <w:r>
              <w:t>Кмет на община</w:t>
            </w:r>
          </w:p>
        </w:tc>
        <w:tc>
          <w:tcPr>
            <w:tcW w:w="2160" w:type="dxa"/>
          </w:tcPr>
          <w:p w:rsidR="00E50813" w:rsidRDefault="00E50813" w:rsidP="002B2B9F">
            <w:pPr>
              <w:jc w:val="center"/>
            </w:pPr>
            <w:r>
              <w:t>694 – 1147</w:t>
            </w:r>
          </w:p>
        </w:tc>
        <w:tc>
          <w:tcPr>
            <w:tcW w:w="1260" w:type="dxa"/>
          </w:tcPr>
          <w:p w:rsidR="00E50813" w:rsidRDefault="00E50813" w:rsidP="007F78DC">
            <w:pPr>
              <w:jc w:val="right"/>
            </w:pPr>
            <w:r>
              <w:t>1147</w:t>
            </w:r>
          </w:p>
        </w:tc>
      </w:tr>
      <w:tr w:rsidR="00E50813">
        <w:tc>
          <w:tcPr>
            <w:tcW w:w="648" w:type="dxa"/>
          </w:tcPr>
          <w:p w:rsidR="00E50813" w:rsidRDefault="00E50813" w:rsidP="002B2B9F">
            <w:pPr>
              <w:jc w:val="both"/>
            </w:pPr>
            <w:r>
              <w:t>2.</w:t>
            </w:r>
          </w:p>
        </w:tc>
        <w:tc>
          <w:tcPr>
            <w:tcW w:w="5040" w:type="dxa"/>
          </w:tcPr>
          <w:p w:rsidR="00E50813" w:rsidRPr="001B472C" w:rsidRDefault="00E50813" w:rsidP="002B2B9F">
            <w:pPr>
              <w:jc w:val="both"/>
              <w:rPr>
                <w:lang w:val="ru-RU"/>
              </w:rPr>
            </w:pPr>
            <w:r>
              <w:t>Кмет на кметство с.Константин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160" w:type="dxa"/>
          </w:tcPr>
          <w:p w:rsidR="00E50813" w:rsidRDefault="00E50813" w:rsidP="002B2B9F">
            <w:pPr>
              <w:jc w:val="center"/>
            </w:pPr>
            <w:r>
              <w:t>314 - 700</w:t>
            </w:r>
          </w:p>
        </w:tc>
        <w:tc>
          <w:tcPr>
            <w:tcW w:w="1260" w:type="dxa"/>
          </w:tcPr>
          <w:p w:rsidR="00E50813" w:rsidRPr="00A94039" w:rsidRDefault="00E50813" w:rsidP="002B2B9F">
            <w:pPr>
              <w:jc w:val="right"/>
            </w:pPr>
            <w:r>
              <w:t>480</w:t>
            </w:r>
          </w:p>
        </w:tc>
      </w:tr>
      <w:tr w:rsidR="00E50813">
        <w:tc>
          <w:tcPr>
            <w:tcW w:w="648" w:type="dxa"/>
          </w:tcPr>
          <w:p w:rsidR="00E50813" w:rsidRDefault="00E50813" w:rsidP="002B2B9F">
            <w:pPr>
              <w:jc w:val="both"/>
            </w:pPr>
            <w:r>
              <w:t>3.</w:t>
            </w:r>
          </w:p>
        </w:tc>
        <w:tc>
          <w:tcPr>
            <w:tcW w:w="5040" w:type="dxa"/>
          </w:tcPr>
          <w:p w:rsidR="00E50813" w:rsidRPr="00A525E8" w:rsidRDefault="00E50813" w:rsidP="002B2B9F">
            <w:pPr>
              <w:jc w:val="both"/>
              <w:rPr>
                <w:lang w:val="ru-RU"/>
              </w:rPr>
            </w:pPr>
            <w:r>
              <w:t>Кмет на кметство с.Майско</w:t>
            </w:r>
          </w:p>
        </w:tc>
        <w:tc>
          <w:tcPr>
            <w:tcW w:w="2160" w:type="dxa"/>
          </w:tcPr>
          <w:p w:rsidR="00E50813" w:rsidRDefault="00E50813" w:rsidP="002B2B9F">
            <w:pPr>
              <w:jc w:val="center"/>
            </w:pPr>
            <w:r>
              <w:t>314 – 700</w:t>
            </w:r>
          </w:p>
        </w:tc>
        <w:tc>
          <w:tcPr>
            <w:tcW w:w="1260" w:type="dxa"/>
          </w:tcPr>
          <w:p w:rsidR="00E50813" w:rsidRPr="00A94039" w:rsidRDefault="00E50813" w:rsidP="002B2B9F">
            <w:pPr>
              <w:jc w:val="right"/>
            </w:pPr>
            <w:r>
              <w:t>480</w:t>
            </w:r>
          </w:p>
        </w:tc>
      </w:tr>
      <w:tr w:rsidR="00E50813">
        <w:tc>
          <w:tcPr>
            <w:tcW w:w="648" w:type="dxa"/>
          </w:tcPr>
          <w:p w:rsidR="00E50813" w:rsidRDefault="00E50813" w:rsidP="002B2B9F">
            <w:pPr>
              <w:jc w:val="both"/>
            </w:pPr>
            <w:r>
              <w:t>4.</w:t>
            </w:r>
          </w:p>
        </w:tc>
        <w:tc>
          <w:tcPr>
            <w:tcW w:w="5040" w:type="dxa"/>
          </w:tcPr>
          <w:p w:rsidR="00E50813" w:rsidRPr="00A525E8" w:rsidRDefault="00E50813" w:rsidP="002B2B9F">
            <w:pPr>
              <w:jc w:val="both"/>
              <w:rPr>
                <w:lang w:val="ru-RU"/>
              </w:rPr>
            </w:pPr>
            <w:r>
              <w:t>Кмет на кметство с.Беброво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160" w:type="dxa"/>
          </w:tcPr>
          <w:p w:rsidR="00E50813" w:rsidRDefault="00E50813" w:rsidP="002B2B9F">
            <w:pPr>
              <w:jc w:val="center"/>
            </w:pPr>
            <w:r>
              <w:t>314 – 700</w:t>
            </w:r>
          </w:p>
        </w:tc>
        <w:tc>
          <w:tcPr>
            <w:tcW w:w="1260" w:type="dxa"/>
          </w:tcPr>
          <w:p w:rsidR="00E50813" w:rsidRPr="00A94039" w:rsidRDefault="00E50813" w:rsidP="002B2B9F">
            <w:pPr>
              <w:jc w:val="right"/>
            </w:pPr>
            <w:r>
              <w:t>410</w:t>
            </w:r>
          </w:p>
        </w:tc>
      </w:tr>
      <w:tr w:rsidR="00E50813">
        <w:tc>
          <w:tcPr>
            <w:tcW w:w="648" w:type="dxa"/>
          </w:tcPr>
          <w:p w:rsidR="00E50813" w:rsidRDefault="00E50813" w:rsidP="002B2B9F">
            <w:pPr>
              <w:jc w:val="both"/>
            </w:pPr>
            <w:r>
              <w:t>5.</w:t>
            </w:r>
          </w:p>
        </w:tc>
        <w:tc>
          <w:tcPr>
            <w:tcW w:w="5040" w:type="dxa"/>
          </w:tcPr>
          <w:p w:rsidR="00E50813" w:rsidRPr="00A525E8" w:rsidRDefault="00E50813" w:rsidP="002B2B9F">
            <w:pPr>
              <w:jc w:val="both"/>
              <w:rPr>
                <w:lang w:val="ru-RU"/>
              </w:rPr>
            </w:pPr>
            <w:r>
              <w:t>Кмет на кметство с.Каменари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160" w:type="dxa"/>
          </w:tcPr>
          <w:p w:rsidR="00E50813" w:rsidRDefault="00E50813" w:rsidP="002B2B9F">
            <w:pPr>
              <w:jc w:val="center"/>
            </w:pPr>
            <w:r>
              <w:t>314 – 700</w:t>
            </w:r>
          </w:p>
        </w:tc>
        <w:tc>
          <w:tcPr>
            <w:tcW w:w="1260" w:type="dxa"/>
          </w:tcPr>
          <w:p w:rsidR="00E50813" w:rsidRPr="00A94039" w:rsidRDefault="00E50813" w:rsidP="002B2B9F">
            <w:pPr>
              <w:jc w:val="right"/>
            </w:pPr>
            <w:r>
              <w:t>370</w:t>
            </w:r>
          </w:p>
        </w:tc>
      </w:tr>
      <w:tr w:rsidR="00E50813">
        <w:tc>
          <w:tcPr>
            <w:tcW w:w="648" w:type="dxa"/>
          </w:tcPr>
          <w:p w:rsidR="00E50813" w:rsidRDefault="00E50813" w:rsidP="002B2B9F">
            <w:pPr>
              <w:jc w:val="both"/>
            </w:pPr>
            <w:r>
              <w:t>6.</w:t>
            </w:r>
          </w:p>
        </w:tc>
        <w:tc>
          <w:tcPr>
            <w:tcW w:w="5040" w:type="dxa"/>
          </w:tcPr>
          <w:p w:rsidR="00E50813" w:rsidRDefault="00E50813" w:rsidP="002B2B9F">
            <w:pPr>
              <w:jc w:val="both"/>
            </w:pPr>
            <w:r>
              <w:t>Кмет на кметство с. Палици</w:t>
            </w:r>
          </w:p>
        </w:tc>
        <w:tc>
          <w:tcPr>
            <w:tcW w:w="2160" w:type="dxa"/>
          </w:tcPr>
          <w:p w:rsidR="00E50813" w:rsidRDefault="00E50813" w:rsidP="002B2B9F">
            <w:pPr>
              <w:jc w:val="center"/>
            </w:pPr>
            <w:r>
              <w:t>314 - 700</w:t>
            </w:r>
          </w:p>
        </w:tc>
        <w:tc>
          <w:tcPr>
            <w:tcW w:w="1260" w:type="dxa"/>
          </w:tcPr>
          <w:p w:rsidR="00E50813" w:rsidRPr="00A94039" w:rsidRDefault="00E50813" w:rsidP="002B2B9F">
            <w:pPr>
              <w:jc w:val="right"/>
            </w:pPr>
            <w:r>
              <w:t>350</w:t>
            </w:r>
          </w:p>
        </w:tc>
      </w:tr>
    </w:tbl>
    <w:p w:rsidR="00E50813" w:rsidRDefault="00E50813" w:rsidP="001F66F4"/>
    <w:p w:rsidR="00E50813" w:rsidRDefault="00E50813" w:rsidP="001F66F4"/>
    <w:p w:rsidR="00E50813" w:rsidRDefault="00E50813" w:rsidP="001F66F4"/>
    <w:p w:rsidR="00E50813" w:rsidRPr="00244E23" w:rsidRDefault="00E50813" w:rsidP="00244E2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В. На основание чл.26, ал.1 от ЗМСМА Общински съвет – Елена, определя възнаграждение на Председателят на Общинският съвет:</w:t>
      </w:r>
    </w:p>
    <w:p w:rsidR="00E50813" w:rsidRPr="00144490" w:rsidRDefault="00E50813" w:rsidP="00144490">
      <w:pPr>
        <w:ind w:firstLine="720"/>
        <w:jc w:val="both"/>
        <w:rPr>
          <w:lang w:val="ru-RU"/>
        </w:rPr>
      </w:pPr>
      <w:r w:rsidRPr="00BB0DC1">
        <w:t>1.О</w:t>
      </w:r>
      <w:r>
        <w:t xml:space="preserve">бщински съвет Елена определя размера на </w:t>
      </w:r>
      <w:r>
        <w:rPr>
          <w:lang w:val="ru-RU"/>
        </w:rPr>
        <w:t>месечно възнаграждение на П</w:t>
      </w:r>
      <w:r w:rsidRPr="00144490">
        <w:rPr>
          <w:lang w:val="ru-RU"/>
        </w:rPr>
        <w:t xml:space="preserve">редседателя на Общински съвет в размер на </w:t>
      </w:r>
      <w:r>
        <w:rPr>
          <w:lang w:val="ru-RU"/>
        </w:rPr>
        <w:t xml:space="preserve">75 </w:t>
      </w:r>
      <w:r w:rsidRPr="00144490">
        <w:rPr>
          <w:lang w:val="ru-RU"/>
        </w:rPr>
        <w:t>на сто от основната месечна работ</w:t>
      </w:r>
      <w:r>
        <w:rPr>
          <w:lang w:val="ru-RU"/>
        </w:rPr>
        <w:t>на заплата на кмета на общината, считано от 05.11.2007 г.</w:t>
      </w:r>
    </w:p>
    <w:p w:rsidR="00E50813" w:rsidRDefault="00E50813" w:rsidP="007F78DC">
      <w:pPr>
        <w:ind w:firstLine="720"/>
        <w:jc w:val="both"/>
        <w:rPr>
          <w:lang w:val="ru-RU"/>
        </w:rPr>
      </w:pPr>
    </w:p>
    <w:p w:rsidR="00E50813" w:rsidRDefault="00E50813" w:rsidP="007F78DC">
      <w:pPr>
        <w:ind w:firstLine="720"/>
        <w:jc w:val="both"/>
        <w:rPr>
          <w:lang w:val="ru-RU"/>
        </w:rPr>
      </w:pPr>
    </w:p>
    <w:p w:rsidR="00E50813" w:rsidRPr="00144490" w:rsidRDefault="00E50813" w:rsidP="007F78DC">
      <w:pPr>
        <w:ind w:firstLine="720"/>
        <w:jc w:val="both"/>
        <w:rPr>
          <w:lang w:val="ru-RU"/>
        </w:rPr>
      </w:pPr>
    </w:p>
    <w:tbl>
      <w:tblPr>
        <w:tblStyle w:val="TableGrid"/>
        <w:tblW w:w="9288" w:type="dxa"/>
        <w:tblInd w:w="-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284"/>
        <w:gridCol w:w="5004"/>
      </w:tblGrid>
      <w:tr w:rsidR="00E50813" w:rsidRPr="00FB0F25">
        <w:tc>
          <w:tcPr>
            <w:tcW w:w="4248" w:type="dxa"/>
          </w:tcPr>
          <w:p w:rsidR="00E50813" w:rsidRPr="00FB0F25" w:rsidRDefault="00E50813" w:rsidP="002B2B9F">
            <w:pPr>
              <w:jc w:val="center"/>
              <w:rPr>
                <w:b/>
                <w:bCs/>
              </w:rPr>
            </w:pPr>
          </w:p>
        </w:tc>
        <w:tc>
          <w:tcPr>
            <w:tcW w:w="4962" w:type="dxa"/>
          </w:tcPr>
          <w:p w:rsidR="00E50813" w:rsidRDefault="00E50813" w:rsidP="002B2B9F">
            <w:pPr>
              <w:rPr>
                <w:b/>
                <w:bCs/>
              </w:rPr>
            </w:pPr>
            <w:r>
              <w:rPr>
                <w:b/>
                <w:bCs/>
              </w:rPr>
              <w:t>Председател на</w:t>
            </w:r>
          </w:p>
          <w:p w:rsidR="00E50813" w:rsidRPr="00FB0F25" w:rsidRDefault="00E50813" w:rsidP="002B2B9F">
            <w:pPr>
              <w:rPr>
                <w:b/>
                <w:bCs/>
              </w:rPr>
            </w:pPr>
            <w:r>
              <w:rPr>
                <w:b/>
                <w:bCs/>
              </w:rPr>
              <w:t>Общински съвет -</w:t>
            </w:r>
            <w:r w:rsidRPr="00FB0F25">
              <w:rPr>
                <w:b/>
                <w:bCs/>
              </w:rPr>
              <w:t xml:space="preserve"> Елена:</w:t>
            </w:r>
          </w:p>
        </w:tc>
      </w:tr>
      <w:tr w:rsidR="00E50813" w:rsidRPr="00FB0F25">
        <w:tc>
          <w:tcPr>
            <w:tcW w:w="4248" w:type="dxa"/>
          </w:tcPr>
          <w:p w:rsidR="00E50813" w:rsidRPr="00FB0F25" w:rsidRDefault="00E50813" w:rsidP="002B2B9F">
            <w:pPr>
              <w:jc w:val="center"/>
              <w:rPr>
                <w:b/>
                <w:bCs/>
              </w:rPr>
            </w:pPr>
          </w:p>
        </w:tc>
        <w:tc>
          <w:tcPr>
            <w:tcW w:w="4962" w:type="dxa"/>
          </w:tcPr>
          <w:p w:rsidR="00E50813" w:rsidRPr="00FB0F25" w:rsidRDefault="00E50813" w:rsidP="002B2B9F">
            <w:pPr>
              <w:jc w:val="right"/>
              <w:rPr>
                <w:b/>
                <w:bCs/>
              </w:rPr>
            </w:pPr>
            <w:r w:rsidRPr="00FB0F25">
              <w:rPr>
                <w:b/>
                <w:bCs/>
              </w:rPr>
              <w:t>(</w:t>
            </w:r>
            <w:r>
              <w:rPr>
                <w:b/>
                <w:bCs/>
              </w:rPr>
              <w:t>Симеон Кънчев</w:t>
            </w:r>
            <w:r w:rsidRPr="00FB0F25">
              <w:rPr>
                <w:b/>
                <w:bCs/>
              </w:rPr>
              <w:t>)</w:t>
            </w:r>
          </w:p>
        </w:tc>
      </w:tr>
    </w:tbl>
    <w:p w:rsidR="00E50813" w:rsidRPr="006F2A72" w:rsidRDefault="00E50813" w:rsidP="001E7816"/>
    <w:sectPr w:rsidR="00E50813" w:rsidRPr="006F2A72" w:rsidSect="00E93858">
      <w:pgSz w:w="11906" w:h="16838" w:code="9"/>
      <w:pgMar w:top="1079" w:right="1418" w:bottom="89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813" w:rsidRDefault="00E50813">
      <w:r>
        <w:separator/>
      </w:r>
    </w:p>
  </w:endnote>
  <w:endnote w:type="continuationSeparator" w:id="1">
    <w:p w:rsidR="00E50813" w:rsidRDefault="00E508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813" w:rsidRDefault="00E50813">
      <w:r>
        <w:separator/>
      </w:r>
    </w:p>
  </w:footnote>
  <w:footnote w:type="continuationSeparator" w:id="1">
    <w:p w:rsidR="00E50813" w:rsidRDefault="00E508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7B21F2"/>
    <w:multiLevelType w:val="hybridMultilevel"/>
    <w:tmpl w:val="FC468C7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AB6524"/>
    <w:multiLevelType w:val="hybridMultilevel"/>
    <w:tmpl w:val="ACC0E8CE"/>
    <w:lvl w:ilvl="0" w:tplc="A012833A">
      <w:start w:val="3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AB4078"/>
    <w:multiLevelType w:val="hybridMultilevel"/>
    <w:tmpl w:val="F46202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64EE"/>
    <w:rsid w:val="00027C42"/>
    <w:rsid w:val="000658D3"/>
    <w:rsid w:val="0009685B"/>
    <w:rsid w:val="000F4AF1"/>
    <w:rsid w:val="00107147"/>
    <w:rsid w:val="00144490"/>
    <w:rsid w:val="00176D9A"/>
    <w:rsid w:val="001B192F"/>
    <w:rsid w:val="001B472C"/>
    <w:rsid w:val="001C1F6F"/>
    <w:rsid w:val="001D4D4C"/>
    <w:rsid w:val="001E7816"/>
    <w:rsid w:val="001F054D"/>
    <w:rsid w:val="001F66F4"/>
    <w:rsid w:val="00244E23"/>
    <w:rsid w:val="0029379D"/>
    <w:rsid w:val="002A42A2"/>
    <w:rsid w:val="002B2B9F"/>
    <w:rsid w:val="002F3AF7"/>
    <w:rsid w:val="00355416"/>
    <w:rsid w:val="00355975"/>
    <w:rsid w:val="0037500B"/>
    <w:rsid w:val="00386C3C"/>
    <w:rsid w:val="003C6FB5"/>
    <w:rsid w:val="003F07CC"/>
    <w:rsid w:val="004418E8"/>
    <w:rsid w:val="004422CA"/>
    <w:rsid w:val="004632B1"/>
    <w:rsid w:val="00490E77"/>
    <w:rsid w:val="005074AC"/>
    <w:rsid w:val="005252E9"/>
    <w:rsid w:val="00530FFD"/>
    <w:rsid w:val="00536C06"/>
    <w:rsid w:val="005376F3"/>
    <w:rsid w:val="0054443B"/>
    <w:rsid w:val="00557E76"/>
    <w:rsid w:val="005A0D73"/>
    <w:rsid w:val="005A53AC"/>
    <w:rsid w:val="005F48FD"/>
    <w:rsid w:val="00601E10"/>
    <w:rsid w:val="006F2A72"/>
    <w:rsid w:val="007932BD"/>
    <w:rsid w:val="00796E6B"/>
    <w:rsid w:val="007C11E3"/>
    <w:rsid w:val="007C5D91"/>
    <w:rsid w:val="007E64EE"/>
    <w:rsid w:val="007F6E13"/>
    <w:rsid w:val="007F78DC"/>
    <w:rsid w:val="008241D1"/>
    <w:rsid w:val="0083679E"/>
    <w:rsid w:val="00840484"/>
    <w:rsid w:val="008C198F"/>
    <w:rsid w:val="008C7708"/>
    <w:rsid w:val="008D5B0B"/>
    <w:rsid w:val="008E77E8"/>
    <w:rsid w:val="008F4089"/>
    <w:rsid w:val="0090570E"/>
    <w:rsid w:val="0091195B"/>
    <w:rsid w:val="00912B3D"/>
    <w:rsid w:val="009A2F3A"/>
    <w:rsid w:val="009D7B08"/>
    <w:rsid w:val="00A40534"/>
    <w:rsid w:val="00A525E8"/>
    <w:rsid w:val="00A83069"/>
    <w:rsid w:val="00A83AB0"/>
    <w:rsid w:val="00A840B4"/>
    <w:rsid w:val="00A94039"/>
    <w:rsid w:val="00AB510B"/>
    <w:rsid w:val="00AD1DEE"/>
    <w:rsid w:val="00AF1675"/>
    <w:rsid w:val="00B300F3"/>
    <w:rsid w:val="00B8759B"/>
    <w:rsid w:val="00B9302C"/>
    <w:rsid w:val="00BA6379"/>
    <w:rsid w:val="00BA796A"/>
    <w:rsid w:val="00BA7A74"/>
    <w:rsid w:val="00BB0DC1"/>
    <w:rsid w:val="00BE1136"/>
    <w:rsid w:val="00BE1619"/>
    <w:rsid w:val="00BE34E1"/>
    <w:rsid w:val="00C154DF"/>
    <w:rsid w:val="00C30F2E"/>
    <w:rsid w:val="00C929D6"/>
    <w:rsid w:val="00CA5225"/>
    <w:rsid w:val="00CA60F9"/>
    <w:rsid w:val="00CC0F0D"/>
    <w:rsid w:val="00CC2980"/>
    <w:rsid w:val="00CD2693"/>
    <w:rsid w:val="00CF0018"/>
    <w:rsid w:val="00CF7A14"/>
    <w:rsid w:val="00D02BFA"/>
    <w:rsid w:val="00D20A3F"/>
    <w:rsid w:val="00D31A9C"/>
    <w:rsid w:val="00D72818"/>
    <w:rsid w:val="00D76777"/>
    <w:rsid w:val="00D9211D"/>
    <w:rsid w:val="00DB03E6"/>
    <w:rsid w:val="00E02E52"/>
    <w:rsid w:val="00E15330"/>
    <w:rsid w:val="00E50813"/>
    <w:rsid w:val="00E6579E"/>
    <w:rsid w:val="00E76A25"/>
    <w:rsid w:val="00E93858"/>
    <w:rsid w:val="00EA0C1F"/>
    <w:rsid w:val="00EA1D09"/>
    <w:rsid w:val="00F50DE3"/>
    <w:rsid w:val="00F7268D"/>
    <w:rsid w:val="00FA0F29"/>
    <w:rsid w:val="00FB0F25"/>
    <w:rsid w:val="00FB227C"/>
    <w:rsid w:val="00FD5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E64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D387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E64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D387E"/>
    <w:rPr>
      <w:sz w:val="24"/>
      <w:szCs w:val="24"/>
    </w:rPr>
  </w:style>
  <w:style w:type="table" w:styleId="TableGrid">
    <w:name w:val="Table Grid"/>
    <w:basedOn w:val="TableNormal"/>
    <w:uiPriority w:val="99"/>
    <w:rsid w:val="007E64E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E64EE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0658D3"/>
    <w:pPr>
      <w:spacing w:after="120"/>
      <w:ind w:left="283"/>
    </w:pPr>
    <w:rPr>
      <w:sz w:val="20"/>
      <w:szCs w:val="20"/>
      <w:lang w:val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D387E"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D02BFA"/>
    <w:pPr>
      <w:spacing w:after="120"/>
    </w:pPr>
    <w:rPr>
      <w:sz w:val="20"/>
      <w:szCs w:val="20"/>
      <w:lang w:val="en-AU"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D387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30F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87E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75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302</Words>
  <Characters>1728</Characters>
  <Application>Microsoft Office Outlook</Application>
  <DocSecurity>0</DocSecurity>
  <Lines>0</Lines>
  <Paragraphs>0</Paragraphs>
  <ScaleCrop>false</ScaleCrop>
  <Company>BigHard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keywords/>
  <dc:description/>
  <cp:lastModifiedBy>Mihaylov</cp:lastModifiedBy>
  <cp:revision>2</cp:revision>
  <cp:lastPrinted>2008-01-08T16:33:00Z</cp:lastPrinted>
  <dcterms:created xsi:type="dcterms:W3CDTF">2008-01-08T16:34:00Z</dcterms:created>
  <dcterms:modified xsi:type="dcterms:W3CDTF">2008-01-08T16:34:00Z</dcterms:modified>
</cp:coreProperties>
</file>