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288" w:type="dxa"/>
        <w:tblInd w:w="-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281"/>
        <w:gridCol w:w="4709"/>
        <w:gridCol w:w="3298"/>
      </w:tblGrid>
      <w:tr w:rsidR="00883B1C" w:rsidRPr="007E64EE">
        <w:tc>
          <w:tcPr>
            <w:tcW w:w="1281" w:type="dxa"/>
            <w:vAlign w:val="center"/>
          </w:tcPr>
          <w:p w:rsidR="00883B1C" w:rsidRPr="007E64EE" w:rsidRDefault="00883B1C" w:rsidP="00FD53FD">
            <w:pPr>
              <w:pStyle w:val="Header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5pt;height:53.25pt">
                  <v:imagedata r:id="rId7" o:title=""/>
                </v:shape>
              </w:pict>
            </w:r>
          </w:p>
        </w:tc>
        <w:tc>
          <w:tcPr>
            <w:tcW w:w="8007" w:type="dxa"/>
            <w:gridSpan w:val="2"/>
            <w:vAlign w:val="center"/>
          </w:tcPr>
          <w:p w:rsidR="00883B1C" w:rsidRPr="00386C3C" w:rsidRDefault="00883B1C" w:rsidP="00FD53FD">
            <w:pPr>
              <w:pStyle w:val="Header"/>
              <w:jc w:val="center"/>
              <w:rPr>
                <w:b/>
                <w:bCs/>
                <w:spacing w:val="40"/>
                <w:sz w:val="48"/>
                <w:szCs w:val="48"/>
              </w:rPr>
            </w:pPr>
            <w:r w:rsidRPr="003F07CC">
              <w:rPr>
                <w:b/>
                <w:bCs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883B1C" w:rsidRPr="007E64EE">
        <w:tc>
          <w:tcPr>
            <w:tcW w:w="5990" w:type="dxa"/>
            <w:gridSpan w:val="2"/>
          </w:tcPr>
          <w:p w:rsidR="00883B1C" w:rsidRPr="00FB0F25" w:rsidRDefault="00883B1C" w:rsidP="00FD53FD">
            <w:pPr>
              <w:pStyle w:val="Header"/>
              <w:spacing w:line="264" w:lineRule="auto"/>
              <w:rPr>
                <w:b/>
                <w:bCs/>
                <w:sz w:val="22"/>
                <w:szCs w:val="22"/>
              </w:rPr>
            </w:pPr>
            <w:r w:rsidRPr="00FB0F25">
              <w:rPr>
                <w:b/>
                <w:bCs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883B1C" w:rsidRPr="00FB0F25" w:rsidRDefault="00883B1C" w:rsidP="00FD53FD">
            <w:pPr>
              <w:pStyle w:val="Header"/>
              <w:spacing w:line="264" w:lineRule="auto"/>
              <w:jc w:val="right"/>
              <w:rPr>
                <w:b/>
                <w:bCs/>
                <w:sz w:val="22"/>
                <w:szCs w:val="22"/>
              </w:rPr>
            </w:pPr>
            <w:r w:rsidRPr="00FB0F25">
              <w:rPr>
                <w:b/>
                <w:bCs/>
                <w:sz w:val="22"/>
                <w:szCs w:val="22"/>
              </w:rPr>
              <w:t xml:space="preserve">e-mail: </w:t>
            </w:r>
            <w:r w:rsidRPr="00386C3C">
              <w:rPr>
                <w:b/>
                <w:bCs/>
                <w:color w:val="000000"/>
                <w:sz w:val="22"/>
                <w:szCs w:val="22"/>
              </w:rPr>
              <w:t>ob</w:t>
            </w:r>
            <w:r w:rsidRPr="00386C3C">
              <w:rPr>
                <w:b/>
                <w:bCs/>
                <w:color w:val="000000"/>
                <w:sz w:val="22"/>
                <w:szCs w:val="22"/>
                <w:lang w:val="en-US"/>
              </w:rPr>
              <w:t>s</w:t>
            </w:r>
            <w:r w:rsidRPr="00386C3C">
              <w:rPr>
                <w:b/>
                <w:bCs/>
                <w:color w:val="000000"/>
                <w:sz w:val="22"/>
                <w:szCs w:val="22"/>
              </w:rPr>
              <w:t>@elena.bg</w:t>
            </w:r>
          </w:p>
        </w:tc>
      </w:tr>
      <w:tr w:rsidR="00883B1C" w:rsidRPr="007E64EE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883B1C" w:rsidRPr="00386C3C" w:rsidRDefault="00883B1C" w:rsidP="00FD53FD">
            <w:pPr>
              <w:pStyle w:val="Header"/>
              <w:spacing w:line="264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Телефон/факс: 06151/25-57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883B1C" w:rsidRPr="00FB0F25" w:rsidRDefault="00883B1C" w:rsidP="00FD53FD">
            <w:pPr>
              <w:pStyle w:val="Header"/>
              <w:spacing w:line="264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web: </w:t>
            </w:r>
            <w:r>
              <w:rPr>
                <w:b/>
                <w:bCs/>
                <w:sz w:val="22"/>
                <w:szCs w:val="22"/>
                <w:lang w:val="en-US"/>
              </w:rPr>
              <w:t>obs</w:t>
            </w:r>
            <w:r w:rsidRPr="00FB0F25">
              <w:rPr>
                <w:b/>
                <w:bCs/>
                <w:sz w:val="22"/>
                <w:szCs w:val="22"/>
              </w:rPr>
              <w:t>.elena.bg</w:t>
            </w:r>
          </w:p>
        </w:tc>
      </w:tr>
    </w:tbl>
    <w:p w:rsidR="00883B1C" w:rsidRDefault="00883B1C" w:rsidP="00D02BFA"/>
    <w:p w:rsidR="00883B1C" w:rsidRDefault="00883B1C" w:rsidP="00D02BFA"/>
    <w:p w:rsidR="00883B1C" w:rsidRDefault="00883B1C" w:rsidP="00D02BFA"/>
    <w:p w:rsidR="00883B1C" w:rsidRDefault="00883B1C" w:rsidP="00D02BFA"/>
    <w:p w:rsidR="00883B1C" w:rsidRDefault="00883B1C" w:rsidP="001F66F4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РЕШЕНИЕ</w:t>
      </w:r>
    </w:p>
    <w:p w:rsidR="00883B1C" w:rsidRPr="00BA796A" w:rsidRDefault="00883B1C" w:rsidP="001F66F4">
      <w:pPr>
        <w:jc w:val="center"/>
        <w:rPr>
          <w:b/>
          <w:bCs/>
        </w:rPr>
      </w:pPr>
    </w:p>
    <w:p w:rsidR="00883B1C" w:rsidRPr="00BA796A" w:rsidRDefault="00883B1C" w:rsidP="001F66F4">
      <w:pPr>
        <w:jc w:val="center"/>
        <w:rPr>
          <w:b/>
          <w:bCs/>
        </w:rPr>
      </w:pPr>
      <w:r>
        <w:rPr>
          <w:b/>
          <w:bCs/>
        </w:rPr>
        <w:t>№</w:t>
      </w:r>
      <w:r>
        <w:rPr>
          <w:b/>
          <w:bCs/>
          <w:lang w:val="ru-RU"/>
        </w:rPr>
        <w:t xml:space="preserve"> </w:t>
      </w:r>
      <w:r w:rsidRPr="00D85470">
        <w:rPr>
          <w:b/>
          <w:bCs/>
          <w:lang w:val="ru-RU"/>
        </w:rPr>
        <w:t>2</w:t>
      </w:r>
      <w:r>
        <w:rPr>
          <w:b/>
          <w:bCs/>
        </w:rPr>
        <w:t xml:space="preserve">/ </w:t>
      </w:r>
      <w:r w:rsidRPr="00D85470">
        <w:rPr>
          <w:b/>
          <w:bCs/>
          <w:lang w:val="ru-RU"/>
        </w:rPr>
        <w:t>14</w:t>
      </w:r>
      <w:r w:rsidRPr="00BA796A">
        <w:rPr>
          <w:b/>
          <w:bCs/>
        </w:rPr>
        <w:t>.</w:t>
      </w:r>
      <w:r w:rsidRPr="001F66F4">
        <w:rPr>
          <w:b/>
          <w:bCs/>
          <w:lang w:val="ru-RU"/>
        </w:rPr>
        <w:t>1</w:t>
      </w:r>
      <w:r w:rsidRPr="00D85470">
        <w:rPr>
          <w:b/>
          <w:bCs/>
          <w:lang w:val="ru-RU"/>
        </w:rPr>
        <w:t>2</w:t>
      </w:r>
      <w:r w:rsidRPr="00BA796A">
        <w:rPr>
          <w:b/>
          <w:bCs/>
        </w:rPr>
        <w:t>.200</w:t>
      </w:r>
      <w:r w:rsidRPr="001F66F4">
        <w:rPr>
          <w:b/>
          <w:bCs/>
          <w:lang w:val="ru-RU"/>
        </w:rPr>
        <w:t>7</w:t>
      </w:r>
      <w:r w:rsidRPr="00BA796A">
        <w:rPr>
          <w:b/>
          <w:bCs/>
        </w:rPr>
        <w:t>г.</w:t>
      </w:r>
    </w:p>
    <w:p w:rsidR="00883B1C" w:rsidRPr="00BA796A" w:rsidRDefault="00883B1C" w:rsidP="001F66F4">
      <w:pPr>
        <w:jc w:val="center"/>
        <w:rPr>
          <w:b/>
          <w:bCs/>
        </w:rPr>
      </w:pPr>
    </w:p>
    <w:p w:rsidR="00883B1C" w:rsidRPr="00BA796A" w:rsidRDefault="00883B1C" w:rsidP="001F66F4">
      <w:pPr>
        <w:jc w:val="center"/>
        <w:rPr>
          <w:b/>
          <w:bCs/>
        </w:rPr>
      </w:pPr>
      <w:r w:rsidRPr="00BA796A">
        <w:rPr>
          <w:b/>
          <w:bCs/>
        </w:rPr>
        <w:t xml:space="preserve">ПРОТОКОЛ </w:t>
      </w:r>
      <w:r>
        <w:rPr>
          <w:b/>
          <w:bCs/>
        </w:rPr>
        <w:t xml:space="preserve">№ </w:t>
      </w:r>
      <w:r w:rsidRPr="00D85470">
        <w:rPr>
          <w:b/>
          <w:bCs/>
          <w:lang w:val="ru-RU"/>
        </w:rPr>
        <w:t>2</w:t>
      </w:r>
      <w:r>
        <w:rPr>
          <w:b/>
          <w:bCs/>
        </w:rPr>
        <w:t>/</w:t>
      </w:r>
      <w:r w:rsidRPr="00D85470">
        <w:rPr>
          <w:b/>
          <w:bCs/>
          <w:lang w:val="ru-RU"/>
        </w:rPr>
        <w:t>14</w:t>
      </w:r>
      <w:r>
        <w:rPr>
          <w:b/>
          <w:bCs/>
        </w:rPr>
        <w:t>.</w:t>
      </w:r>
      <w:r w:rsidRPr="001F66F4">
        <w:rPr>
          <w:b/>
          <w:bCs/>
          <w:lang w:val="ru-RU"/>
        </w:rPr>
        <w:t>1</w:t>
      </w:r>
      <w:r w:rsidRPr="00D85470">
        <w:rPr>
          <w:b/>
          <w:bCs/>
          <w:lang w:val="ru-RU"/>
        </w:rPr>
        <w:t>2</w:t>
      </w:r>
      <w:r>
        <w:rPr>
          <w:b/>
          <w:bCs/>
        </w:rPr>
        <w:t>.200</w:t>
      </w:r>
      <w:r w:rsidRPr="001F66F4">
        <w:rPr>
          <w:b/>
          <w:bCs/>
          <w:lang w:val="ru-RU"/>
        </w:rPr>
        <w:t>7</w:t>
      </w:r>
      <w:r w:rsidRPr="00BA796A">
        <w:rPr>
          <w:b/>
          <w:bCs/>
        </w:rPr>
        <w:t>г.</w:t>
      </w:r>
    </w:p>
    <w:p w:rsidR="00883B1C" w:rsidRDefault="00883B1C" w:rsidP="001F66F4"/>
    <w:p w:rsidR="00883B1C" w:rsidRDefault="00883B1C" w:rsidP="001F66F4"/>
    <w:p w:rsidR="00883B1C" w:rsidRPr="00CD2693" w:rsidRDefault="00883B1C" w:rsidP="00CD2693">
      <w:pPr>
        <w:ind w:left="720"/>
        <w:jc w:val="both"/>
        <w:rPr>
          <w:b/>
          <w:bCs/>
          <w:lang w:val="ru-RU"/>
        </w:rPr>
      </w:pPr>
      <w:r w:rsidRPr="00D02BFA">
        <w:rPr>
          <w:b/>
          <w:bCs/>
          <w:u w:val="single"/>
          <w:lang w:val="ru-RU"/>
        </w:rPr>
        <w:t>ОТНОСНО</w:t>
      </w:r>
      <w:r w:rsidRPr="00D02BFA">
        <w:rPr>
          <w:b/>
          <w:bCs/>
          <w:lang w:val="ru-RU"/>
        </w:rPr>
        <w:t>:</w:t>
      </w:r>
      <w:r w:rsidRPr="000658D3">
        <w:rPr>
          <w:b/>
          <w:bCs/>
          <w:lang w:val="ru-RU"/>
        </w:rPr>
        <w:t xml:space="preserve"> </w:t>
      </w:r>
      <w:r w:rsidRPr="0011412D">
        <w:rPr>
          <w:b/>
          <w:bCs/>
        </w:rPr>
        <w:t>Избор на временна комисия за подготовка на Проект на Правилник за организацията и дейността на Общинският съвет</w:t>
      </w:r>
      <w:r>
        <w:rPr>
          <w:b/>
          <w:bCs/>
        </w:rPr>
        <w:t xml:space="preserve"> – Елена</w:t>
      </w:r>
      <w:r w:rsidRPr="0011412D">
        <w:rPr>
          <w:b/>
          <w:bCs/>
        </w:rPr>
        <w:t>, неговите комисии и взаимодействието му с общинската администрация</w:t>
      </w:r>
    </w:p>
    <w:p w:rsidR="00883B1C" w:rsidRDefault="00883B1C" w:rsidP="00CA5225">
      <w:pPr>
        <w:pStyle w:val="BodyText"/>
        <w:spacing w:after="0"/>
        <w:rPr>
          <w:b/>
          <w:bCs/>
          <w:sz w:val="24"/>
          <w:szCs w:val="24"/>
          <w:lang w:val="ru-RU"/>
        </w:rPr>
      </w:pPr>
    </w:p>
    <w:p w:rsidR="00883B1C" w:rsidRPr="00CA5225" w:rsidRDefault="00883B1C" w:rsidP="00CA5225">
      <w:pPr>
        <w:pStyle w:val="BodyText"/>
        <w:spacing w:after="0"/>
        <w:rPr>
          <w:b/>
          <w:bCs/>
          <w:sz w:val="24"/>
          <w:szCs w:val="24"/>
          <w:lang w:val="ru-RU"/>
        </w:rPr>
      </w:pPr>
    </w:p>
    <w:p w:rsidR="00883B1C" w:rsidRPr="00CA5225" w:rsidRDefault="00883B1C" w:rsidP="00CD2693">
      <w:pPr>
        <w:pStyle w:val="BodyText"/>
        <w:spacing w:after="0"/>
        <w:ind w:firstLine="709"/>
        <w:jc w:val="both"/>
        <w:rPr>
          <w:b/>
          <w:bCs/>
          <w:sz w:val="24"/>
          <w:szCs w:val="24"/>
          <w:lang w:val="ru-RU"/>
        </w:rPr>
      </w:pPr>
      <w:r w:rsidRPr="00D85470">
        <w:rPr>
          <w:sz w:val="24"/>
          <w:szCs w:val="24"/>
          <w:lang w:val="ru-RU"/>
        </w:rPr>
        <w:t>На основание чл.21, ал.1, т.1 и чл.48, ал.1, във връзка с чл.21, ал.3 от ЗМСМА,</w:t>
      </w:r>
      <w:r w:rsidRPr="00CA5225">
        <w:rPr>
          <w:sz w:val="24"/>
          <w:szCs w:val="24"/>
          <w:lang w:val="ru-RU"/>
        </w:rPr>
        <w:t xml:space="preserve"> </w:t>
      </w:r>
      <w:r w:rsidRPr="00CA5225">
        <w:rPr>
          <w:b/>
          <w:bCs/>
          <w:sz w:val="24"/>
          <w:szCs w:val="24"/>
          <w:lang w:val="ru-RU"/>
        </w:rPr>
        <w:t>ОБЩИНСКИ СЪВЕТ-ЕЛЕНА</w:t>
      </w:r>
    </w:p>
    <w:p w:rsidR="00883B1C" w:rsidRPr="00CD2693" w:rsidRDefault="00883B1C" w:rsidP="00CA5225">
      <w:pPr>
        <w:pStyle w:val="BodyText"/>
        <w:spacing w:after="0"/>
        <w:rPr>
          <w:b/>
          <w:bCs/>
          <w:sz w:val="24"/>
          <w:szCs w:val="24"/>
          <w:lang w:val="ru-RU"/>
        </w:rPr>
      </w:pPr>
    </w:p>
    <w:p w:rsidR="00883B1C" w:rsidRPr="00CD2693" w:rsidRDefault="00883B1C" w:rsidP="00CA5225">
      <w:pPr>
        <w:pStyle w:val="BodyText"/>
        <w:spacing w:after="0"/>
        <w:rPr>
          <w:b/>
          <w:bCs/>
          <w:sz w:val="24"/>
          <w:szCs w:val="24"/>
          <w:lang w:val="ru-RU"/>
        </w:rPr>
      </w:pPr>
    </w:p>
    <w:p w:rsidR="00883B1C" w:rsidRPr="00CD2693" w:rsidRDefault="00883B1C" w:rsidP="00CD2693">
      <w:pPr>
        <w:jc w:val="center"/>
        <w:rPr>
          <w:b/>
          <w:bCs/>
        </w:rPr>
      </w:pPr>
      <w:r w:rsidRPr="00CD2693">
        <w:rPr>
          <w:b/>
          <w:bCs/>
          <w:spacing w:val="60"/>
        </w:rPr>
        <w:t>РЕШИ</w:t>
      </w:r>
      <w:r w:rsidRPr="00CD2693">
        <w:rPr>
          <w:b/>
          <w:bCs/>
        </w:rPr>
        <w:t>:</w:t>
      </w:r>
    </w:p>
    <w:p w:rsidR="00883B1C" w:rsidRDefault="00883B1C" w:rsidP="00CA5225">
      <w:pPr>
        <w:pStyle w:val="BodyText"/>
        <w:spacing w:after="0"/>
        <w:jc w:val="center"/>
        <w:rPr>
          <w:b/>
          <w:bCs/>
          <w:sz w:val="24"/>
          <w:szCs w:val="24"/>
          <w:lang w:val="ru-RU"/>
        </w:rPr>
      </w:pPr>
    </w:p>
    <w:p w:rsidR="00883B1C" w:rsidRPr="00CA5225" w:rsidRDefault="00883B1C" w:rsidP="00CA5225">
      <w:pPr>
        <w:pStyle w:val="BodyText"/>
        <w:spacing w:after="0"/>
        <w:jc w:val="center"/>
        <w:rPr>
          <w:b/>
          <w:bCs/>
          <w:sz w:val="24"/>
          <w:szCs w:val="24"/>
          <w:lang w:val="ru-RU"/>
        </w:rPr>
      </w:pPr>
    </w:p>
    <w:p w:rsidR="00883B1C" w:rsidRPr="0011412D" w:rsidRDefault="00883B1C" w:rsidP="00301C4F">
      <w:pPr>
        <w:ind w:firstLine="709"/>
        <w:jc w:val="both"/>
      </w:pPr>
      <w:r w:rsidRPr="0011412D">
        <w:t>1.</w:t>
      </w:r>
      <w:r w:rsidRPr="00CD2693">
        <w:rPr>
          <w:lang w:val="ru-RU"/>
        </w:rPr>
        <w:t xml:space="preserve"> </w:t>
      </w:r>
      <w:r w:rsidRPr="0011412D">
        <w:t xml:space="preserve">Избира временна комисия </w:t>
      </w:r>
      <w:r w:rsidRPr="00301C4F">
        <w:t>за подготовка на Проект на Правилник за организацията и дейността на Общинският съвет - Елена, неговите комисии и взаимодействието му с общинската администрация</w:t>
      </w:r>
      <w:r>
        <w:t xml:space="preserve">, </w:t>
      </w:r>
      <w:r w:rsidRPr="0011412D">
        <w:t>в състав:</w:t>
      </w:r>
    </w:p>
    <w:p w:rsidR="00883B1C" w:rsidRPr="0011412D" w:rsidRDefault="00883B1C" w:rsidP="00D85470">
      <w:pPr>
        <w:numPr>
          <w:ilvl w:val="0"/>
          <w:numId w:val="3"/>
        </w:numPr>
        <w:jc w:val="both"/>
      </w:pPr>
      <w:r w:rsidRPr="0011412D">
        <w:t>Симеон Стоянов Кънчев – Председател</w:t>
      </w:r>
    </w:p>
    <w:p w:rsidR="00883B1C" w:rsidRPr="0011412D" w:rsidRDefault="00883B1C" w:rsidP="00D85470">
      <w:pPr>
        <w:numPr>
          <w:ilvl w:val="0"/>
          <w:numId w:val="3"/>
        </w:numPr>
        <w:jc w:val="both"/>
      </w:pPr>
      <w:r w:rsidRPr="0011412D">
        <w:t>Георги Благоев Аргиров</w:t>
      </w:r>
      <w:r>
        <w:t xml:space="preserve"> - член</w:t>
      </w:r>
    </w:p>
    <w:p w:rsidR="00883B1C" w:rsidRPr="0011412D" w:rsidRDefault="00883B1C" w:rsidP="00D85470">
      <w:pPr>
        <w:numPr>
          <w:ilvl w:val="0"/>
          <w:numId w:val="3"/>
        </w:numPr>
        <w:jc w:val="both"/>
      </w:pPr>
      <w:r>
        <w:t>Лазар Николов Костов- член</w:t>
      </w:r>
    </w:p>
    <w:p w:rsidR="00883B1C" w:rsidRPr="0011412D" w:rsidRDefault="00883B1C" w:rsidP="00D85470">
      <w:pPr>
        <w:numPr>
          <w:ilvl w:val="0"/>
          <w:numId w:val="3"/>
        </w:numPr>
        <w:jc w:val="both"/>
      </w:pPr>
      <w:r>
        <w:t>Красимир Иванов Катрафилов - член</w:t>
      </w:r>
    </w:p>
    <w:p w:rsidR="00883B1C" w:rsidRDefault="00883B1C" w:rsidP="00D85470">
      <w:pPr>
        <w:numPr>
          <w:ilvl w:val="0"/>
          <w:numId w:val="3"/>
        </w:numPr>
        <w:jc w:val="both"/>
      </w:pPr>
      <w:r>
        <w:t>Валентин Владимиров Гуцов - член</w:t>
      </w:r>
    </w:p>
    <w:p w:rsidR="00883B1C" w:rsidRPr="0011412D" w:rsidRDefault="00883B1C" w:rsidP="00D85470">
      <w:pPr>
        <w:ind w:left="720"/>
        <w:jc w:val="both"/>
      </w:pPr>
    </w:p>
    <w:p w:rsidR="00883B1C" w:rsidRPr="0011412D" w:rsidRDefault="00883B1C" w:rsidP="00CD2693">
      <w:pPr>
        <w:ind w:firstLine="709"/>
        <w:jc w:val="both"/>
      </w:pPr>
      <w:r w:rsidRPr="00E850A9">
        <w:rPr>
          <w:lang w:val="ru-RU"/>
        </w:rPr>
        <w:t>2</w:t>
      </w:r>
      <w:r>
        <w:t>.</w:t>
      </w:r>
      <w:r w:rsidRPr="00CD2693">
        <w:rPr>
          <w:lang w:val="ru-RU"/>
        </w:rPr>
        <w:t xml:space="preserve"> </w:t>
      </w:r>
      <w:r>
        <w:t>Проектът</w:t>
      </w:r>
      <w:r w:rsidRPr="0011412D">
        <w:t xml:space="preserve"> за </w:t>
      </w:r>
      <w:r>
        <w:t>П</w:t>
      </w:r>
      <w:r w:rsidRPr="0011412D">
        <w:t>равилник да бъде внесен за разглеждане на следващото заседание на Общински съвет.</w:t>
      </w:r>
    </w:p>
    <w:p w:rsidR="00883B1C" w:rsidRPr="00D85470" w:rsidRDefault="00883B1C" w:rsidP="001F66F4">
      <w:pPr>
        <w:ind w:left="720"/>
        <w:jc w:val="both"/>
        <w:rPr>
          <w:b/>
          <w:bCs/>
        </w:rPr>
      </w:pPr>
    </w:p>
    <w:p w:rsidR="00883B1C" w:rsidRPr="00536C06" w:rsidRDefault="00883B1C" w:rsidP="001F66F4">
      <w:pPr>
        <w:ind w:left="720"/>
        <w:jc w:val="both"/>
        <w:rPr>
          <w:b/>
          <w:bCs/>
          <w:lang w:val="ru-RU"/>
        </w:rPr>
      </w:pPr>
    </w:p>
    <w:p w:rsidR="00883B1C" w:rsidRDefault="00883B1C" w:rsidP="00E93858">
      <w:pPr>
        <w:ind w:firstLine="709"/>
        <w:jc w:val="both"/>
      </w:pPr>
    </w:p>
    <w:p w:rsidR="00883B1C" w:rsidRPr="00E93858" w:rsidRDefault="00883B1C" w:rsidP="00E93858">
      <w:pPr>
        <w:jc w:val="both"/>
      </w:pPr>
    </w:p>
    <w:tbl>
      <w:tblPr>
        <w:tblStyle w:val="TableGrid"/>
        <w:tblW w:w="0" w:type="auto"/>
        <w:tblInd w:w="-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248"/>
        <w:gridCol w:w="4962"/>
      </w:tblGrid>
      <w:tr w:rsidR="00883B1C" w:rsidRPr="00FB0F25">
        <w:tc>
          <w:tcPr>
            <w:tcW w:w="4248" w:type="dxa"/>
          </w:tcPr>
          <w:p w:rsidR="00883B1C" w:rsidRPr="00FB0F25" w:rsidRDefault="00883B1C" w:rsidP="00CF0018">
            <w:pPr>
              <w:jc w:val="center"/>
              <w:rPr>
                <w:b/>
                <w:bCs/>
              </w:rPr>
            </w:pPr>
          </w:p>
        </w:tc>
        <w:tc>
          <w:tcPr>
            <w:tcW w:w="4962" w:type="dxa"/>
          </w:tcPr>
          <w:p w:rsidR="00883B1C" w:rsidRDefault="00883B1C" w:rsidP="00CF0018">
            <w:pPr>
              <w:rPr>
                <w:b/>
                <w:bCs/>
              </w:rPr>
            </w:pPr>
            <w:r>
              <w:rPr>
                <w:b/>
                <w:bCs/>
              </w:rPr>
              <w:t>Председател на</w:t>
            </w:r>
          </w:p>
          <w:p w:rsidR="00883B1C" w:rsidRPr="00FB0F25" w:rsidRDefault="00883B1C" w:rsidP="00CF0018">
            <w:pPr>
              <w:rPr>
                <w:b/>
                <w:bCs/>
              </w:rPr>
            </w:pPr>
            <w:r>
              <w:rPr>
                <w:b/>
                <w:bCs/>
              </w:rPr>
              <w:t>Общински съвет -</w:t>
            </w:r>
            <w:r w:rsidRPr="00FB0F25">
              <w:rPr>
                <w:b/>
                <w:bCs/>
              </w:rPr>
              <w:t xml:space="preserve"> Елена:</w:t>
            </w:r>
          </w:p>
        </w:tc>
      </w:tr>
      <w:tr w:rsidR="00883B1C" w:rsidRPr="00FB0F25">
        <w:tc>
          <w:tcPr>
            <w:tcW w:w="4248" w:type="dxa"/>
          </w:tcPr>
          <w:p w:rsidR="00883B1C" w:rsidRPr="00FB0F25" w:rsidRDefault="00883B1C" w:rsidP="00CF0018">
            <w:pPr>
              <w:jc w:val="center"/>
              <w:rPr>
                <w:b/>
                <w:bCs/>
              </w:rPr>
            </w:pPr>
          </w:p>
        </w:tc>
        <w:tc>
          <w:tcPr>
            <w:tcW w:w="4962" w:type="dxa"/>
          </w:tcPr>
          <w:p w:rsidR="00883B1C" w:rsidRPr="00FB0F25" w:rsidRDefault="00883B1C" w:rsidP="00CF0018">
            <w:pPr>
              <w:jc w:val="right"/>
              <w:rPr>
                <w:b/>
                <w:bCs/>
              </w:rPr>
            </w:pPr>
            <w:r w:rsidRPr="00FB0F25">
              <w:rPr>
                <w:b/>
                <w:bCs/>
              </w:rPr>
              <w:t>(</w:t>
            </w:r>
            <w:r>
              <w:rPr>
                <w:b/>
                <w:bCs/>
              </w:rPr>
              <w:t>Симеон Кънчев</w:t>
            </w:r>
            <w:r w:rsidRPr="00FB0F25">
              <w:rPr>
                <w:b/>
                <w:bCs/>
              </w:rPr>
              <w:t>)</w:t>
            </w:r>
          </w:p>
        </w:tc>
      </w:tr>
    </w:tbl>
    <w:p w:rsidR="00883B1C" w:rsidRPr="00BF2321" w:rsidRDefault="00883B1C" w:rsidP="000E7713">
      <w:pPr>
        <w:tabs>
          <w:tab w:val="left" w:pos="7860"/>
        </w:tabs>
      </w:pPr>
    </w:p>
    <w:sectPr w:rsidR="00883B1C" w:rsidRPr="00BF2321" w:rsidSect="00E93858">
      <w:pgSz w:w="11906" w:h="16838" w:code="9"/>
      <w:pgMar w:top="1079" w:right="1418" w:bottom="89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B1C" w:rsidRDefault="00883B1C">
      <w:r>
        <w:separator/>
      </w:r>
    </w:p>
  </w:endnote>
  <w:endnote w:type="continuationSeparator" w:id="1">
    <w:p w:rsidR="00883B1C" w:rsidRDefault="00883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B1C" w:rsidRDefault="00883B1C">
      <w:r>
        <w:separator/>
      </w:r>
    </w:p>
  </w:footnote>
  <w:footnote w:type="continuationSeparator" w:id="1">
    <w:p w:rsidR="00883B1C" w:rsidRDefault="00883B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13B1B"/>
    <w:multiLevelType w:val="singleLevel"/>
    <w:tmpl w:val="960E3EA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CF00A6"/>
    <w:multiLevelType w:val="hybridMultilevel"/>
    <w:tmpl w:val="98C2C152"/>
    <w:lvl w:ilvl="0" w:tplc="6A64EB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 w:val="0"/>
        <w:bCs w:val="0"/>
        <w:i w:val="0"/>
        <w:iCs w:val="0"/>
      </w:rPr>
    </w:lvl>
    <w:lvl w:ilvl="2" w:tplc="0402001B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  <w:rPr>
        <w:rFonts w:hint="default"/>
        <w:b w:val="0"/>
        <w:bCs w:val="0"/>
        <w:i w:val="0"/>
        <w:iCs w:val="0"/>
      </w:rPr>
    </w:lvl>
    <w:lvl w:ilvl="3" w:tplc="0402000F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  <w:rPr>
        <w:rFonts w:hint="default"/>
        <w:b w:val="0"/>
        <w:bCs w:val="0"/>
        <w:i w:val="0"/>
        <w:iCs w:val="0"/>
      </w:rPr>
    </w:lvl>
    <w:lvl w:ilvl="4" w:tplc="04020019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  <w:rPr>
        <w:rFonts w:hint="default"/>
        <w:b w:val="0"/>
        <w:bCs w:val="0"/>
        <w:i w:val="0"/>
        <w:iCs w:val="0"/>
      </w:rPr>
    </w:lvl>
    <w:lvl w:ilvl="5" w:tplc="0402001B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  <w:rPr>
        <w:rFonts w:hint="default"/>
        <w:b w:val="0"/>
        <w:bCs w:val="0"/>
        <w:i w:val="0"/>
        <w:iCs w:val="0"/>
      </w:rPr>
    </w:lvl>
    <w:lvl w:ilvl="6" w:tplc="0402000F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  <w:rPr>
        <w:rFonts w:hint="default"/>
        <w:b w:val="0"/>
        <w:bCs w:val="0"/>
        <w:i w:val="0"/>
        <w:iCs w:val="0"/>
      </w:rPr>
    </w:lvl>
    <w:lvl w:ilvl="7" w:tplc="04020019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  <w:rPr>
        <w:rFonts w:hint="default"/>
        <w:b w:val="0"/>
        <w:bCs w:val="0"/>
        <w:i w:val="0"/>
        <w:iCs w:val="0"/>
      </w:rPr>
    </w:lvl>
    <w:lvl w:ilvl="8" w:tplc="0402001B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  <w:rPr>
        <w:rFonts w:hint="default"/>
        <w:b w:val="0"/>
        <w:bCs w:val="0"/>
        <w:i w:val="0"/>
        <w:iCs w:val="0"/>
      </w:rPr>
    </w:lvl>
  </w:abstractNum>
  <w:abstractNum w:abstractNumId="3">
    <w:nsid w:val="67AB6524"/>
    <w:multiLevelType w:val="hybridMultilevel"/>
    <w:tmpl w:val="ACC0E8CE"/>
    <w:lvl w:ilvl="0" w:tplc="A012833A">
      <w:start w:val="3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64EE"/>
    <w:rsid w:val="000658D3"/>
    <w:rsid w:val="0009685B"/>
    <w:rsid w:val="000C29AF"/>
    <w:rsid w:val="000E7713"/>
    <w:rsid w:val="000F4AF1"/>
    <w:rsid w:val="00107147"/>
    <w:rsid w:val="0011412D"/>
    <w:rsid w:val="001B192F"/>
    <w:rsid w:val="001B2518"/>
    <w:rsid w:val="001C1F6F"/>
    <w:rsid w:val="001F054D"/>
    <w:rsid w:val="001F66F4"/>
    <w:rsid w:val="0029379D"/>
    <w:rsid w:val="002A42A2"/>
    <w:rsid w:val="002F3AF7"/>
    <w:rsid w:val="00301C4F"/>
    <w:rsid w:val="00355416"/>
    <w:rsid w:val="0037500B"/>
    <w:rsid w:val="00386C3C"/>
    <w:rsid w:val="003C6FB5"/>
    <w:rsid w:val="003F07CC"/>
    <w:rsid w:val="00437E97"/>
    <w:rsid w:val="004418E8"/>
    <w:rsid w:val="004422CA"/>
    <w:rsid w:val="004632B1"/>
    <w:rsid w:val="00490E77"/>
    <w:rsid w:val="005074AC"/>
    <w:rsid w:val="005252E9"/>
    <w:rsid w:val="00536C06"/>
    <w:rsid w:val="005376F3"/>
    <w:rsid w:val="00601E10"/>
    <w:rsid w:val="00721949"/>
    <w:rsid w:val="00740100"/>
    <w:rsid w:val="007932BD"/>
    <w:rsid w:val="00796E6B"/>
    <w:rsid w:val="007C5D91"/>
    <w:rsid w:val="007E64EE"/>
    <w:rsid w:val="007F6E13"/>
    <w:rsid w:val="008241D1"/>
    <w:rsid w:val="0083679E"/>
    <w:rsid w:val="00840484"/>
    <w:rsid w:val="00874FCE"/>
    <w:rsid w:val="00883B1C"/>
    <w:rsid w:val="008C7708"/>
    <w:rsid w:val="008D2FAE"/>
    <w:rsid w:val="008D5B0B"/>
    <w:rsid w:val="008E42DA"/>
    <w:rsid w:val="008E77E8"/>
    <w:rsid w:val="0090570E"/>
    <w:rsid w:val="0091195B"/>
    <w:rsid w:val="00912B3D"/>
    <w:rsid w:val="00982D7D"/>
    <w:rsid w:val="009A2F3A"/>
    <w:rsid w:val="009D7B08"/>
    <w:rsid w:val="00A00ED9"/>
    <w:rsid w:val="00A40534"/>
    <w:rsid w:val="00A6715B"/>
    <w:rsid w:val="00A83069"/>
    <w:rsid w:val="00A83AB0"/>
    <w:rsid w:val="00AF1675"/>
    <w:rsid w:val="00B300F3"/>
    <w:rsid w:val="00B8759B"/>
    <w:rsid w:val="00B9302C"/>
    <w:rsid w:val="00BA6379"/>
    <w:rsid w:val="00BA796A"/>
    <w:rsid w:val="00BA7A74"/>
    <w:rsid w:val="00BE1619"/>
    <w:rsid w:val="00BF2321"/>
    <w:rsid w:val="00C23EB8"/>
    <w:rsid w:val="00C30F2E"/>
    <w:rsid w:val="00C929D6"/>
    <w:rsid w:val="00CA5225"/>
    <w:rsid w:val="00CA5AF8"/>
    <w:rsid w:val="00CA60F9"/>
    <w:rsid w:val="00CC22E5"/>
    <w:rsid w:val="00CC2980"/>
    <w:rsid w:val="00CD2693"/>
    <w:rsid w:val="00CF0018"/>
    <w:rsid w:val="00CF7A14"/>
    <w:rsid w:val="00D02BFA"/>
    <w:rsid w:val="00D07AE4"/>
    <w:rsid w:val="00D31A9C"/>
    <w:rsid w:val="00D759DB"/>
    <w:rsid w:val="00D76777"/>
    <w:rsid w:val="00D85470"/>
    <w:rsid w:val="00D9211D"/>
    <w:rsid w:val="00D93AD5"/>
    <w:rsid w:val="00DB03E6"/>
    <w:rsid w:val="00E15330"/>
    <w:rsid w:val="00E6579E"/>
    <w:rsid w:val="00E76A25"/>
    <w:rsid w:val="00E850A9"/>
    <w:rsid w:val="00E93858"/>
    <w:rsid w:val="00EA1D09"/>
    <w:rsid w:val="00F7268D"/>
    <w:rsid w:val="00FB0F25"/>
    <w:rsid w:val="00FB227C"/>
    <w:rsid w:val="00FD5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E64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2D9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E64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42D9A"/>
    <w:rPr>
      <w:sz w:val="24"/>
      <w:szCs w:val="24"/>
    </w:rPr>
  </w:style>
  <w:style w:type="table" w:styleId="TableGrid">
    <w:name w:val="Table Grid"/>
    <w:basedOn w:val="TableNormal"/>
    <w:uiPriority w:val="99"/>
    <w:rsid w:val="007E64E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E64EE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0658D3"/>
    <w:pPr>
      <w:spacing w:after="120"/>
      <w:ind w:left="283"/>
    </w:pPr>
    <w:rPr>
      <w:sz w:val="20"/>
      <w:szCs w:val="20"/>
      <w:lang w:val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42D9A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D02BFA"/>
    <w:pPr>
      <w:spacing w:after="120"/>
    </w:pPr>
    <w:rPr>
      <w:sz w:val="20"/>
      <w:szCs w:val="20"/>
      <w:lang w:val="en-AU"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42D9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93A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D9A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154</Words>
  <Characters>879</Characters>
  <Application>Microsoft Office Outlook</Application>
  <DocSecurity>0</DocSecurity>
  <Lines>0</Lines>
  <Paragraphs>0</Paragraphs>
  <ScaleCrop>false</ScaleCrop>
  <Company>BigHard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keywords/>
  <dc:description/>
  <cp:lastModifiedBy>Mihaylov</cp:lastModifiedBy>
  <cp:revision>2</cp:revision>
  <cp:lastPrinted>2008-01-08T15:48:00Z</cp:lastPrinted>
  <dcterms:created xsi:type="dcterms:W3CDTF">2008-01-08T15:49:00Z</dcterms:created>
  <dcterms:modified xsi:type="dcterms:W3CDTF">2008-01-08T15:49:00Z</dcterms:modified>
</cp:coreProperties>
</file>