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78D" w:rsidRDefault="00135453" w:rsidP="0068514A">
      <w:pPr>
        <w:rPr>
          <w:b/>
          <w:spacing w:val="60"/>
          <w:sz w:val="28"/>
          <w:szCs w:val="28"/>
        </w:rPr>
      </w:pPr>
      <w:r>
        <w:rPr>
          <w:b/>
          <w:spacing w:val="60"/>
          <w:sz w:val="28"/>
          <w:szCs w:val="28"/>
        </w:rPr>
        <w:t xml:space="preserve"> </w:t>
      </w:r>
    </w:p>
    <w:p w:rsidR="004632B1" w:rsidRDefault="004450E9" w:rsidP="007E2A1A">
      <w:pPr>
        <w:jc w:val="center"/>
        <w:rPr>
          <w:b/>
          <w:spacing w:val="60"/>
          <w:sz w:val="28"/>
          <w:szCs w:val="28"/>
        </w:rPr>
      </w:pPr>
      <w:r>
        <w:rPr>
          <w:b/>
          <w:spacing w:val="60"/>
          <w:sz w:val="28"/>
          <w:szCs w:val="28"/>
        </w:rPr>
        <w:t>ПРОТОКОЛ</w:t>
      </w:r>
    </w:p>
    <w:p w:rsidR="004450E9" w:rsidRPr="000F41E4" w:rsidRDefault="004450E9" w:rsidP="004632B1">
      <w:pPr>
        <w:jc w:val="center"/>
        <w:rPr>
          <w:b/>
          <w:spacing w:val="60"/>
        </w:rPr>
      </w:pPr>
    </w:p>
    <w:p w:rsidR="00DB6616" w:rsidRPr="008F555F" w:rsidRDefault="004450E9" w:rsidP="00E95BD3">
      <w:pPr>
        <w:jc w:val="center"/>
        <w:rPr>
          <w:b/>
          <w:spacing w:val="60"/>
          <w:sz w:val="28"/>
          <w:szCs w:val="28"/>
          <w:lang w:val="ru-RU"/>
        </w:rPr>
      </w:pPr>
      <w:r>
        <w:rPr>
          <w:b/>
          <w:spacing w:val="60"/>
          <w:sz w:val="28"/>
          <w:szCs w:val="28"/>
        </w:rPr>
        <w:t>№</w:t>
      </w:r>
      <w:r w:rsidR="003F1768">
        <w:rPr>
          <w:b/>
          <w:spacing w:val="60"/>
          <w:sz w:val="28"/>
          <w:szCs w:val="28"/>
        </w:rPr>
        <w:t>3</w:t>
      </w:r>
    </w:p>
    <w:p w:rsidR="00E95BD3" w:rsidRPr="008F555F" w:rsidRDefault="00E95BD3" w:rsidP="00E95BD3">
      <w:pPr>
        <w:jc w:val="center"/>
        <w:rPr>
          <w:lang w:val="ru-RU"/>
        </w:rPr>
      </w:pPr>
    </w:p>
    <w:p w:rsidR="00F0667A" w:rsidRPr="00B268D6" w:rsidRDefault="00E74BB6" w:rsidP="00B268D6">
      <w:pPr>
        <w:ind w:firstLine="709"/>
        <w:jc w:val="both"/>
        <w:rPr>
          <w:b/>
          <w:lang w:val="en-US"/>
        </w:rPr>
      </w:pPr>
      <w:r>
        <w:t xml:space="preserve">Днес </w:t>
      </w:r>
      <w:r w:rsidR="003F1768">
        <w:t>11</w:t>
      </w:r>
      <w:r w:rsidR="0024622A">
        <w:t xml:space="preserve"> </w:t>
      </w:r>
      <w:r w:rsidR="003F1768">
        <w:t>март</w:t>
      </w:r>
      <w:r w:rsidR="00F0667A">
        <w:t xml:space="preserve"> 20</w:t>
      </w:r>
      <w:r w:rsidR="00132369">
        <w:t>1</w:t>
      </w:r>
      <w:r w:rsidR="0017778D">
        <w:t>1</w:t>
      </w:r>
      <w:r w:rsidR="00F0667A" w:rsidRPr="00F0667A">
        <w:t xml:space="preserve"> г. от 1</w:t>
      </w:r>
      <w:r w:rsidR="00B922E0">
        <w:t>4</w:t>
      </w:r>
      <w:r w:rsidR="00F0667A" w:rsidRPr="00F0667A">
        <w:t>.</w:t>
      </w:r>
      <w:r w:rsidR="00B922E0">
        <w:t>15</w:t>
      </w:r>
      <w:r w:rsidR="00F0667A" w:rsidRPr="00F0667A">
        <w:t xml:space="preserve"> часа в </w:t>
      </w:r>
      <w:r w:rsidR="003B5677">
        <w:t xml:space="preserve">Малката </w:t>
      </w:r>
      <w:r w:rsidR="00F0667A" w:rsidRPr="00F0667A">
        <w:t xml:space="preserve">зала на Община Елена се </w:t>
      </w:r>
      <w:r w:rsidR="00B268D6" w:rsidRPr="00F0667A">
        <w:t>проведе заседание</w:t>
      </w:r>
      <w:r w:rsidR="002D4EE6">
        <w:t xml:space="preserve"> </w:t>
      </w:r>
      <w:r w:rsidR="003B5677">
        <w:t xml:space="preserve">на </w:t>
      </w:r>
      <w:r w:rsidR="00F0667A" w:rsidRPr="00F0667A">
        <w:rPr>
          <w:b/>
        </w:rPr>
        <w:t>ОБЩИНСКИ СЪВЕТ</w:t>
      </w:r>
      <w:r w:rsidR="00B268D6">
        <w:rPr>
          <w:b/>
          <w:lang w:val="en-US"/>
        </w:rPr>
        <w:t xml:space="preserve"> </w:t>
      </w:r>
      <w:bookmarkStart w:id="0" w:name="OLE_LINK1"/>
      <w:bookmarkStart w:id="1" w:name="OLE_LINK2"/>
      <w:r w:rsidR="00B268D6">
        <w:rPr>
          <w:b/>
        </w:rPr>
        <w:t>–</w:t>
      </w:r>
      <w:bookmarkEnd w:id="0"/>
      <w:bookmarkEnd w:id="1"/>
      <w:r w:rsidR="003B5677">
        <w:rPr>
          <w:b/>
        </w:rPr>
        <w:t xml:space="preserve"> ЕЛЕНА</w:t>
      </w:r>
      <w:bookmarkStart w:id="2" w:name="_GoBack"/>
      <w:bookmarkEnd w:id="2"/>
      <w:r w:rsidR="003B5677">
        <w:rPr>
          <w:b/>
        </w:rPr>
        <w:t>.</w:t>
      </w:r>
    </w:p>
    <w:p w:rsidR="003B5677" w:rsidRDefault="003B5677" w:rsidP="003F1768">
      <w:pPr>
        <w:ind w:firstLine="720"/>
        <w:jc w:val="both"/>
      </w:pPr>
      <w:r w:rsidRPr="00BB62BC">
        <w:t xml:space="preserve">В работата на заседанието участие </w:t>
      </w:r>
      <w:r w:rsidR="00B268D6" w:rsidRPr="00BB62BC">
        <w:t>взеха 1</w:t>
      </w:r>
      <w:r w:rsidR="0068514A">
        <w:t>2</w:t>
      </w:r>
      <w:r w:rsidRPr="00BB62BC">
        <w:t xml:space="preserve"> </w:t>
      </w:r>
      <w:r w:rsidR="000F41E4">
        <w:t>общински съветника</w:t>
      </w:r>
      <w:r w:rsidR="00C90EF3">
        <w:t xml:space="preserve"> от общо 17, като отсъстваха</w:t>
      </w:r>
      <w:r w:rsidR="0017778D">
        <w:t xml:space="preserve"> общинските съветници:</w:t>
      </w:r>
      <w:r w:rsidR="004F090A">
        <w:t xml:space="preserve"> </w:t>
      </w:r>
      <w:r w:rsidR="0068514A">
        <w:t xml:space="preserve">г-н Милко Моллов, </w:t>
      </w:r>
      <w:r w:rsidR="003F1768">
        <w:t>д-р Георги Пеев</w:t>
      </w:r>
      <w:r w:rsidR="0068514A">
        <w:t>,</w:t>
      </w:r>
      <w:r w:rsidR="003F1768">
        <w:t xml:space="preserve"> г-н Христо Иванов,</w:t>
      </w:r>
      <w:r w:rsidR="0068514A">
        <w:t xml:space="preserve"> </w:t>
      </w:r>
      <w:r w:rsidR="003F1768">
        <w:t xml:space="preserve">г-н Валентин Гуцов, д-р Стела Горбанова-Василева. </w:t>
      </w:r>
      <w:r w:rsidR="00850728">
        <w:t xml:space="preserve">От </w:t>
      </w:r>
      <w:r w:rsidRPr="00BB62BC">
        <w:t>Общинска админ</w:t>
      </w:r>
      <w:r w:rsidR="009274A7">
        <w:t>истрация участие взе</w:t>
      </w:r>
      <w:r w:rsidR="00661703">
        <w:t>ха</w:t>
      </w:r>
      <w:r w:rsidR="00807E38">
        <w:t xml:space="preserve"> </w:t>
      </w:r>
      <w:r w:rsidR="00933751">
        <w:t>кмета</w:t>
      </w:r>
      <w:r w:rsidR="005A52FC">
        <w:t xml:space="preserve"> на общината </w:t>
      </w:r>
      <w:r w:rsidR="00B922E0">
        <w:t xml:space="preserve">г-н Сашо Топалов, </w:t>
      </w:r>
      <w:r w:rsidR="003F1768">
        <w:t xml:space="preserve">заместник кмета на общината г-н Йордан Кирчев, </w:t>
      </w:r>
      <w:r w:rsidR="0068514A">
        <w:t>инж.Димитрина Иванова – директор на дирекция „УТАБ”,</w:t>
      </w:r>
      <w:r w:rsidR="0017778D">
        <w:t xml:space="preserve"> г-</w:t>
      </w:r>
      <w:r w:rsidR="003F1768">
        <w:t>н Здравко Златев – старши експерт „Здравеопазване, спорт, работа с младежта и децата”,</w:t>
      </w:r>
      <w:r w:rsidR="0068514A">
        <w:t xml:space="preserve"> </w:t>
      </w:r>
      <w:r w:rsidR="003F1768">
        <w:t xml:space="preserve">г-н Стефан Котуков – кметски наместник с.Буйновци, г-жа </w:t>
      </w:r>
      <w:r w:rsidR="003F1768" w:rsidRPr="003224F9">
        <w:t>Сийка Николова – кметски наместник с.</w:t>
      </w:r>
      <w:r w:rsidR="003F1768">
        <w:t xml:space="preserve">Марян, г-жа Силвия Йорданова – кметски наместник с.Чакали, </w:t>
      </w:r>
      <w:r w:rsidR="0068514A">
        <w:t>г-н Иван Атанасов кметски наместник с.</w:t>
      </w:r>
      <w:r w:rsidR="00656896">
        <w:rPr>
          <w:lang w:val="en-US"/>
        </w:rPr>
        <w:t xml:space="preserve"> </w:t>
      </w:r>
      <w:r w:rsidR="0068514A">
        <w:t>Лазарци, г-н Йордан Йорданов – кметски наместник с.Ил.рът.</w:t>
      </w:r>
    </w:p>
    <w:p w:rsidR="003B5677" w:rsidRPr="00BB62BC" w:rsidRDefault="003B5677" w:rsidP="003B5677">
      <w:pPr>
        <w:ind w:firstLine="720"/>
        <w:jc w:val="both"/>
      </w:pPr>
      <w:r w:rsidRPr="00BB62BC">
        <w:t xml:space="preserve">Председателят на Общински съвет г-н Симеон Кънчев, след като констатира необходимия кворум от общинските съветници, съгласно чл. 27, ал. </w:t>
      </w:r>
      <w:r w:rsidR="00947C66">
        <w:t xml:space="preserve">2 </w:t>
      </w:r>
      <w:r w:rsidR="00714D87">
        <w:t>от Закона за местното самоуправление и местната администрация</w:t>
      </w:r>
      <w:r>
        <w:t xml:space="preserve"> откри </w:t>
      </w:r>
      <w:r w:rsidRPr="00BB62BC">
        <w:t>заседание</w:t>
      </w:r>
      <w:r>
        <w:t>то</w:t>
      </w:r>
      <w:r w:rsidRPr="00BB62BC">
        <w:t>. При откриване на заседанието в з</w:t>
      </w:r>
      <w:r w:rsidR="0024622A">
        <w:t>алата присъстват 1</w:t>
      </w:r>
      <w:r w:rsidR="0068514A">
        <w:t>2</w:t>
      </w:r>
      <w:r w:rsidR="0092401F">
        <w:t xml:space="preserve"> </w:t>
      </w:r>
      <w:r w:rsidRPr="00BB62BC">
        <w:t>общински съветника.</w:t>
      </w:r>
    </w:p>
    <w:p w:rsidR="003B5677" w:rsidRDefault="003B5677" w:rsidP="003B5677">
      <w:pPr>
        <w:ind w:firstLine="720"/>
        <w:jc w:val="both"/>
        <w:rPr>
          <w:lang w:val="en-US"/>
        </w:rPr>
      </w:pPr>
      <w:r w:rsidRPr="00BB62BC">
        <w:t>Председате</w:t>
      </w:r>
      <w:r w:rsidR="0092401F">
        <w:t>ля</w:t>
      </w:r>
      <w:r w:rsidRPr="00BB62BC">
        <w:t xml:space="preserve"> на Общински</w:t>
      </w:r>
      <w:r w:rsidR="0092401F">
        <w:t>я</w:t>
      </w:r>
      <w:r w:rsidRPr="00BB62BC">
        <w:t xml:space="preserve"> съвет запозна присъс</w:t>
      </w:r>
      <w:r w:rsidR="0092401F">
        <w:t>тващите с проекта за дневен ред</w:t>
      </w:r>
      <w:r w:rsidRPr="00BB62BC">
        <w:t>:</w:t>
      </w:r>
    </w:p>
    <w:p w:rsidR="004859FC" w:rsidRPr="004859FC" w:rsidRDefault="004859FC" w:rsidP="003B5677">
      <w:pPr>
        <w:ind w:firstLine="720"/>
        <w:jc w:val="both"/>
        <w:rPr>
          <w:b/>
          <w:lang w:val="en-US"/>
        </w:rPr>
      </w:pPr>
    </w:p>
    <w:p w:rsidR="00B268D6" w:rsidRDefault="00B268D6" w:rsidP="00B268D6">
      <w:pPr>
        <w:jc w:val="center"/>
        <w:rPr>
          <w:b/>
          <w:bCs/>
          <w:spacing w:val="40"/>
          <w:sz w:val="28"/>
          <w:szCs w:val="28"/>
        </w:rPr>
      </w:pPr>
      <w:r w:rsidRPr="008C1A28">
        <w:rPr>
          <w:b/>
          <w:bCs/>
          <w:spacing w:val="40"/>
          <w:sz w:val="28"/>
          <w:szCs w:val="28"/>
        </w:rPr>
        <w:t>ПРОЕКТ ЗА ДНЕВЕН РЕД:</w:t>
      </w:r>
    </w:p>
    <w:p w:rsidR="003F1768" w:rsidRDefault="003F1768" w:rsidP="00B268D6">
      <w:pPr>
        <w:jc w:val="center"/>
        <w:rPr>
          <w:b/>
          <w:bCs/>
          <w:spacing w:val="40"/>
          <w:sz w:val="28"/>
          <w:szCs w:val="28"/>
        </w:rPr>
      </w:pPr>
    </w:p>
    <w:p w:rsidR="003F1768" w:rsidRPr="003F1768" w:rsidRDefault="003F1768" w:rsidP="003F1768">
      <w:pPr>
        <w:ind w:firstLine="709"/>
        <w:jc w:val="both"/>
      </w:pPr>
      <w:r w:rsidRPr="003F1768">
        <w:t>1. Предложение относно представяне на годишен доклад за дейността на Звено Вътрешен одит при Община Елена за 2010 година за сведение.</w:t>
      </w:r>
    </w:p>
    <w:p w:rsidR="003F1768" w:rsidRPr="003F1768" w:rsidRDefault="003F1768"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656896" w:rsidRDefault="003F1768" w:rsidP="00656896">
      <w:pPr>
        <w:tabs>
          <w:tab w:val="left" w:pos="9720"/>
        </w:tabs>
        <w:ind w:firstLine="709"/>
        <w:jc w:val="both"/>
        <w:rPr>
          <w:lang w:val="en-US"/>
        </w:rPr>
      </w:pPr>
      <w:r w:rsidRPr="003F1768">
        <w:t>2. Предложение относно включване в годишната програма за управление и разпореждане с общинско имущество в част обекти за продажба по реда на ЗПСК за 2011 г. приета с Решение №5/27.01.2011 г. на ОбС</w:t>
      </w:r>
      <w:r w:rsidR="00656896">
        <w:rPr>
          <w:lang w:val="en-US"/>
        </w:rPr>
        <w:t xml:space="preserve"> </w:t>
      </w:r>
      <w:r w:rsidR="00656896">
        <w:t>–</w:t>
      </w:r>
      <w:r w:rsidR="00656896">
        <w:rPr>
          <w:lang w:val="en-US"/>
        </w:rPr>
        <w:t xml:space="preserve"> </w:t>
      </w:r>
      <w:r w:rsidRPr="003F1768">
        <w:t>Елена на общински нежилищен имот, невключен в имуществото на общинско търговско дружество и откриване на процедура за приватизация на същия общински нежилищен имот, невключен в имуществото на общинско търговско дружество.</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tabs>
          <w:tab w:val="left" w:pos="9720"/>
        </w:tabs>
        <w:ind w:firstLine="709"/>
        <w:jc w:val="both"/>
      </w:pPr>
      <w:r w:rsidRPr="003F1768">
        <w:t>3. Предложение относно включване в годишната програма за управление и разпореждане с общинско имущество в част обекти за продажба по реда на ЗОС за 2011 г. приета с Решение № 5/27.01.2011 год. ОбС - Елена на недвижими имоти частна общинска собственост.</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ind w:firstLine="709"/>
        <w:jc w:val="both"/>
      </w:pPr>
      <w:r w:rsidRPr="003F1768">
        <w:t>4. Предложение относно утвърждаване на начална тръжна цена, тръжни условия, тръжна документация и комисия за продажба на имоти - частна общинска собственост.</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tabs>
          <w:tab w:val="left" w:pos="9720"/>
        </w:tabs>
        <w:ind w:firstLine="709"/>
        <w:jc w:val="both"/>
      </w:pPr>
      <w:r w:rsidRPr="003F1768">
        <w:t>5. Предложение относно даване съгласие от Общински съвет Елена за кандидатстване на Община Елена по Програма "Бъди шампион" - 2011 год.</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tabs>
          <w:tab w:val="left" w:pos="9720"/>
        </w:tabs>
        <w:ind w:firstLine="709"/>
        <w:jc w:val="both"/>
      </w:pPr>
      <w:r w:rsidRPr="003F1768">
        <w:t xml:space="preserve">6. Предложение относно издаване Запис на заповед от кмета на Община Елена в полза на Държавен фонд (ДФ) "Земеделие" - Разплащателна агенция (РА), обезпечаваща </w:t>
      </w:r>
      <w:r w:rsidRPr="003F1768">
        <w:lastRenderedPageBreak/>
        <w:t>авансово плащане по Договор № 04/322/00461 от 23.12.2010 г. по мярка 322 на Програмата за развитие на селските райони 2007-2013 г.( ПРСР) за Проект № 04/322/00461 „Обновяване и развитие на населените места в община Елена”, сключен между община Елена и ДФ”Земеделие”-РА.</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ind w:firstLine="709"/>
        <w:jc w:val="both"/>
        <w:rPr>
          <w:b/>
          <w:u w:val="single"/>
        </w:rPr>
      </w:pPr>
      <w:r w:rsidRPr="003F1768">
        <w:t>7. Предложение относно предоставяне за безвъзмездно управление на част от имот частна общинска собственост.</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4F090A" w:rsidRPr="00E23E63" w:rsidRDefault="00E23E63" w:rsidP="00E23E63">
      <w:pPr>
        <w:ind w:firstLine="709"/>
        <w:jc w:val="both"/>
        <w:rPr>
          <w:b/>
          <w:u w:val="single"/>
        </w:rPr>
      </w:pPr>
      <w:r w:rsidRPr="00BB62BC">
        <w:t>Председателят на Общински съвет – Елена г-н Симеон Кънчев</w:t>
      </w:r>
      <w:r>
        <w:t xml:space="preserve"> предложи като т.8 в проекта за дневен ред да се добави предложението за</w:t>
      </w:r>
      <w:r w:rsidRPr="00E23E63">
        <w:t xml:space="preserve"> </w:t>
      </w:r>
      <w:r>
        <w:t xml:space="preserve">отпускане на еднократна парична помощ от бюджета на община Елена, като т.9 в проекта за дневен ред да се добави предложението за </w:t>
      </w:r>
      <w:r w:rsidRPr="003F1768">
        <w:t>предоставяне за безвъзмездно управление на част от имот частна общинска собственост.</w:t>
      </w:r>
    </w:p>
    <w:p w:rsidR="00BE0508" w:rsidRPr="00BB62BC" w:rsidRDefault="00BE0508" w:rsidP="00BE0508">
      <w:pPr>
        <w:pStyle w:val="BodyTextIndent"/>
        <w:ind w:left="0"/>
        <w:jc w:val="both"/>
        <w:rPr>
          <w:rFonts w:ascii="Times New Roman" w:hAnsi="Times New Roman"/>
        </w:rPr>
      </w:pPr>
      <w:r w:rsidRPr="00BB62BC">
        <w:rPr>
          <w:rFonts w:ascii="Times New Roman" w:hAnsi="Times New Roman"/>
        </w:rPr>
        <w:t>Председателят на Общински съвет – Елена г-н Симеон Кънчев даде думата за изказване по внесения проект за дневен ред.</w:t>
      </w:r>
    </w:p>
    <w:p w:rsidR="00BE0508" w:rsidRPr="00BB62BC" w:rsidRDefault="00BE0508" w:rsidP="00BE0508">
      <w:pPr>
        <w:pStyle w:val="BodyTextIndent2"/>
        <w:jc w:val="both"/>
        <w:rPr>
          <w:rFonts w:ascii="Times New Roman" w:hAnsi="Times New Roman"/>
        </w:rPr>
      </w:pPr>
      <w:r w:rsidRPr="00BB62BC">
        <w:rPr>
          <w:rFonts w:ascii="Times New Roman" w:hAnsi="Times New Roman"/>
        </w:rPr>
        <w:t>Изказвания по проекта за дневен ред не бяха направени.</w:t>
      </w:r>
    </w:p>
    <w:p w:rsidR="004B2AE6" w:rsidRDefault="00661703" w:rsidP="00BE0508">
      <w:pPr>
        <w:ind w:firstLine="720"/>
        <w:jc w:val="both"/>
      </w:pPr>
      <w:r>
        <w:t>В залата присъстват 1</w:t>
      </w:r>
      <w:r w:rsidR="0068514A">
        <w:t>2</w:t>
      </w:r>
      <w:r w:rsidR="00BE0508" w:rsidRPr="00BB62BC">
        <w:t xml:space="preserve"> общински съветника.</w:t>
      </w:r>
    </w:p>
    <w:p w:rsidR="00E23E63" w:rsidRPr="00E23E63" w:rsidRDefault="00E23E63" w:rsidP="00E23E63">
      <w:pPr>
        <w:ind w:firstLine="709"/>
        <w:jc w:val="both"/>
      </w:pPr>
      <w:r w:rsidRPr="00BB62BC">
        <w:t xml:space="preserve">Председателят на Общински съвет – Елена г-н Симеон Кънчев </w:t>
      </w:r>
      <w:r>
        <w:t>подложи на гласуване</w:t>
      </w:r>
      <w:r w:rsidRPr="00BD4093">
        <w:t xml:space="preserve"> </w:t>
      </w:r>
      <w:r>
        <w:t>като т.8 в проекта за дневен ред да се добави предложението за</w:t>
      </w:r>
      <w:r w:rsidRPr="00E23E63">
        <w:t xml:space="preserve"> </w:t>
      </w:r>
      <w:r>
        <w:t>отпускане на еднократна парична помощ от бюджета на община Елена:</w:t>
      </w:r>
    </w:p>
    <w:p w:rsidR="00E23E63" w:rsidRPr="00E23E63" w:rsidRDefault="00E23E63" w:rsidP="00E23E63">
      <w:pPr>
        <w:rPr>
          <w:b/>
        </w:rPr>
      </w:pPr>
      <w:r>
        <w:rPr>
          <w:b/>
        </w:rPr>
        <w:t>“ЗА” – 12</w:t>
      </w:r>
      <w:r w:rsidRPr="00BB62BC">
        <w:rPr>
          <w:b/>
        </w:rPr>
        <w:t>,</w:t>
      </w:r>
      <w:r w:rsidR="00656896">
        <w:rPr>
          <w:b/>
        </w:rPr>
        <w:t xml:space="preserve"> </w:t>
      </w:r>
      <w:r w:rsidRPr="00BB62BC">
        <w:rPr>
          <w:b/>
        </w:rPr>
        <w:t xml:space="preserve">“ПРОТИВ” – </w:t>
      </w:r>
      <w:r>
        <w:rPr>
          <w:b/>
        </w:rPr>
        <w:t>няма</w:t>
      </w:r>
      <w:r w:rsidRPr="00BB62BC">
        <w:rPr>
          <w:b/>
        </w:rPr>
        <w:t>,</w:t>
      </w:r>
      <w:r w:rsidR="00656896">
        <w:rPr>
          <w:b/>
        </w:rPr>
        <w:t xml:space="preserve"> </w:t>
      </w:r>
      <w:r w:rsidRPr="00BB62BC">
        <w:rPr>
          <w:b/>
        </w:rPr>
        <w:t>“ВЪЗДЪРЖАЛИ СЕ” –</w:t>
      </w:r>
      <w:r>
        <w:rPr>
          <w:b/>
        </w:rPr>
        <w:t xml:space="preserve"> няма</w:t>
      </w:r>
      <w:r w:rsidRPr="00BB62BC">
        <w:rPr>
          <w:b/>
        </w:rPr>
        <w:t>. Приема се.</w:t>
      </w:r>
    </w:p>
    <w:p w:rsidR="00E23E63" w:rsidRPr="00E23E63" w:rsidRDefault="00E23E63" w:rsidP="00E23E63">
      <w:pPr>
        <w:ind w:firstLine="709"/>
        <w:jc w:val="both"/>
        <w:rPr>
          <w:b/>
          <w:u w:val="single"/>
        </w:rPr>
      </w:pPr>
      <w:r w:rsidRPr="00BB62BC">
        <w:t xml:space="preserve">Председателят на Общински съвет – Елена г-н Симеон Кънчев </w:t>
      </w:r>
      <w:r>
        <w:t>подложи на гласуване</w:t>
      </w:r>
      <w:r w:rsidRPr="00BD4093">
        <w:t xml:space="preserve"> </w:t>
      </w:r>
      <w:r>
        <w:t>като т.9 в проекта за дневен ред да се добави предложението за</w:t>
      </w:r>
      <w:r w:rsidRPr="00E23E63">
        <w:t xml:space="preserve"> </w:t>
      </w:r>
      <w:r w:rsidRPr="003F1768">
        <w:t>предоставяне за безвъзмездно управление на част от и</w:t>
      </w:r>
      <w:r>
        <w:t>мот частна общинска собственост:</w:t>
      </w:r>
    </w:p>
    <w:p w:rsidR="00E23E63" w:rsidRPr="00E23E63" w:rsidRDefault="00E23E63" w:rsidP="00E23E63">
      <w:pPr>
        <w:rPr>
          <w:b/>
        </w:rPr>
      </w:pPr>
      <w:r>
        <w:rPr>
          <w:b/>
        </w:rPr>
        <w:t>“ЗА” – 12</w:t>
      </w:r>
      <w:r w:rsidRPr="00BB62BC">
        <w:rPr>
          <w:b/>
        </w:rPr>
        <w:t>,</w:t>
      </w:r>
      <w:r w:rsidR="00656896">
        <w:rPr>
          <w:b/>
        </w:rPr>
        <w:t xml:space="preserve"> </w:t>
      </w:r>
      <w:r w:rsidRPr="00BB62BC">
        <w:rPr>
          <w:b/>
        </w:rPr>
        <w:t xml:space="preserve">“ПРОТИВ” – </w:t>
      </w:r>
      <w:r>
        <w:rPr>
          <w:b/>
        </w:rPr>
        <w:t>няма</w:t>
      </w:r>
      <w:r w:rsidRPr="00BB62BC">
        <w:rPr>
          <w:b/>
        </w:rPr>
        <w:t>,</w:t>
      </w:r>
      <w:r w:rsidR="00656896">
        <w:rPr>
          <w:b/>
        </w:rPr>
        <w:t xml:space="preserve"> </w:t>
      </w:r>
      <w:r w:rsidRPr="00BB62BC">
        <w:rPr>
          <w:b/>
        </w:rPr>
        <w:t>“ВЪЗДЪРЖАЛИ СЕ” –</w:t>
      </w:r>
      <w:r>
        <w:rPr>
          <w:b/>
        </w:rPr>
        <w:t xml:space="preserve"> няма</w:t>
      </w:r>
      <w:r w:rsidRPr="00BB62BC">
        <w:rPr>
          <w:b/>
        </w:rPr>
        <w:t>. Приема се.</w:t>
      </w:r>
    </w:p>
    <w:p w:rsidR="003B5677" w:rsidRPr="00BB62BC" w:rsidRDefault="003B5677" w:rsidP="003B5677">
      <w:pPr>
        <w:ind w:firstLine="720"/>
        <w:jc w:val="both"/>
      </w:pPr>
      <w:r w:rsidRPr="00BB62BC">
        <w:t>Председателят на Общински съвет г-н Симеон Кънчев подложи на гласуване проекта за дневен ред:</w:t>
      </w:r>
    </w:p>
    <w:p w:rsidR="007D1A2F" w:rsidRPr="0083610A" w:rsidRDefault="009274A7" w:rsidP="003B5677">
      <w:pPr>
        <w:rPr>
          <w:b/>
        </w:rPr>
      </w:pPr>
      <w:r>
        <w:rPr>
          <w:b/>
        </w:rPr>
        <w:t>“ЗА” – 1</w:t>
      </w:r>
      <w:r w:rsidR="0068514A">
        <w:rPr>
          <w:b/>
        </w:rPr>
        <w:t>2</w:t>
      </w:r>
      <w:r w:rsidR="003B5677" w:rsidRPr="00BB62BC">
        <w:rPr>
          <w:b/>
        </w:rPr>
        <w:t>,</w:t>
      </w:r>
      <w:r w:rsidR="00656896">
        <w:rPr>
          <w:b/>
        </w:rPr>
        <w:t xml:space="preserve"> </w:t>
      </w:r>
      <w:r w:rsidR="003B5677" w:rsidRPr="00BB62BC">
        <w:rPr>
          <w:b/>
        </w:rPr>
        <w:t xml:space="preserve">“ПРОТИВ” – </w:t>
      </w:r>
      <w:r w:rsidR="009D4C0B">
        <w:rPr>
          <w:b/>
        </w:rPr>
        <w:t>няма</w:t>
      </w:r>
      <w:r w:rsidR="003B5677" w:rsidRPr="00BB62BC">
        <w:rPr>
          <w:b/>
        </w:rPr>
        <w:t>,</w:t>
      </w:r>
      <w:r w:rsidR="00656896">
        <w:rPr>
          <w:b/>
        </w:rPr>
        <w:t xml:space="preserve"> </w:t>
      </w:r>
      <w:r w:rsidR="003B5677" w:rsidRPr="00BB62BC">
        <w:rPr>
          <w:b/>
        </w:rPr>
        <w:t>“ВЪЗДЪРЖАЛИ СЕ” –</w:t>
      </w:r>
      <w:r w:rsidR="00D14FF6">
        <w:rPr>
          <w:b/>
        </w:rPr>
        <w:t xml:space="preserve"> </w:t>
      </w:r>
      <w:r w:rsidR="00BA76FF">
        <w:rPr>
          <w:b/>
        </w:rPr>
        <w:t>няма</w:t>
      </w:r>
      <w:r w:rsidR="003B5677" w:rsidRPr="00BB62BC">
        <w:rPr>
          <w:b/>
        </w:rPr>
        <w:t>. Приема се.</w:t>
      </w:r>
    </w:p>
    <w:p w:rsidR="003B5677" w:rsidRPr="00B268D6" w:rsidRDefault="003B5677" w:rsidP="003B5677">
      <w:pPr>
        <w:pStyle w:val="Heading3"/>
        <w:jc w:val="both"/>
        <w:rPr>
          <w:rFonts w:ascii="Times New Roman" w:hAnsi="Times New Roman"/>
          <w:lang w:val="en-US"/>
        </w:rPr>
      </w:pPr>
      <w:r w:rsidRPr="00BB62BC">
        <w:rPr>
          <w:rFonts w:ascii="Times New Roman" w:hAnsi="Times New Roman"/>
        </w:rPr>
        <w:t>След проведен</w:t>
      </w:r>
      <w:r w:rsidR="00B268D6">
        <w:rPr>
          <w:rFonts w:ascii="Times New Roman" w:hAnsi="Times New Roman"/>
        </w:rPr>
        <w:t>ото гласуване бе приет следния</w:t>
      </w:r>
    </w:p>
    <w:p w:rsidR="004F090A" w:rsidRDefault="004F090A" w:rsidP="00717AEA">
      <w:pPr>
        <w:rPr>
          <w:rFonts w:ascii="Tahoma" w:hAnsi="Tahoma"/>
        </w:rPr>
      </w:pPr>
    </w:p>
    <w:p w:rsidR="00B268D6" w:rsidRDefault="00B268D6" w:rsidP="00B268D6">
      <w:pPr>
        <w:jc w:val="center"/>
        <w:rPr>
          <w:b/>
          <w:bCs/>
          <w:spacing w:val="40"/>
          <w:sz w:val="28"/>
          <w:szCs w:val="28"/>
        </w:rPr>
      </w:pPr>
      <w:r w:rsidRPr="00480FFB">
        <w:rPr>
          <w:b/>
          <w:bCs/>
          <w:spacing w:val="40"/>
          <w:sz w:val="28"/>
          <w:szCs w:val="28"/>
        </w:rPr>
        <w:t>ДНЕВЕН РЕД:</w:t>
      </w:r>
    </w:p>
    <w:p w:rsidR="004F090A" w:rsidRDefault="004F090A" w:rsidP="00B268D6">
      <w:pPr>
        <w:jc w:val="center"/>
        <w:rPr>
          <w:b/>
          <w:bCs/>
          <w:spacing w:val="40"/>
          <w:sz w:val="28"/>
          <w:szCs w:val="28"/>
        </w:rPr>
      </w:pPr>
    </w:p>
    <w:p w:rsidR="003F1768" w:rsidRPr="003F1768" w:rsidRDefault="003F1768" w:rsidP="003F1768">
      <w:pPr>
        <w:ind w:firstLine="709"/>
        <w:jc w:val="both"/>
      </w:pPr>
      <w:r w:rsidRPr="003F1768">
        <w:t>1. Предложение относно представяне на годишен доклад за дейността на Звено Вътрешен одит при Община Елена за 2010 година за сведение.</w:t>
      </w:r>
    </w:p>
    <w:p w:rsidR="003F1768" w:rsidRPr="003F1768" w:rsidRDefault="003F1768"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tabs>
          <w:tab w:val="left" w:pos="9720"/>
        </w:tabs>
        <w:ind w:firstLine="709"/>
        <w:jc w:val="both"/>
      </w:pPr>
      <w:r w:rsidRPr="003F1768">
        <w:t>2. Предложение относно включване в годишната програма за управление и разпореждане с общинско имущество в част обекти за продажба по реда на ЗПСК за 2011 г. приета с Решение №5/27.01.2011 г. на ОбС-Елена на общински нежилищен имот, невключен в имуществото на общинско търговско дружество и откриване на процедура за приватизация на същия общински нежилищен имот, невключен в имуществото на общинско търговско дружество.</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tabs>
          <w:tab w:val="left" w:pos="9720"/>
        </w:tabs>
        <w:ind w:firstLine="709"/>
        <w:jc w:val="both"/>
      </w:pPr>
      <w:r w:rsidRPr="003F1768">
        <w:t>3. Предложение относно включване в годишната програма за управление и разпореждане с общинско имущество в част обекти за продажба по реда на ЗОС за 2011 г. приета с Решение № 5/27.01.2011 год. ОбС - Елена на недвижими имоти частна общинска собственост.</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ind w:firstLine="709"/>
        <w:jc w:val="both"/>
      </w:pPr>
      <w:r w:rsidRPr="003F1768">
        <w:t>4. Предложение относно утвърждаване на начална тръжна цена, тръжни условия, тръжна документация и комисия за продажба на имоти - частна общинска собственост.</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tabs>
          <w:tab w:val="left" w:pos="9720"/>
        </w:tabs>
        <w:ind w:firstLine="709"/>
        <w:jc w:val="both"/>
      </w:pPr>
      <w:r w:rsidRPr="003F1768">
        <w:lastRenderedPageBreak/>
        <w:t>5. Предложение относно даване съгласие от Общински съвет Елена за кандидатстване на Община Елена по Програма "Бъди шампион" - 2011 год.</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tabs>
          <w:tab w:val="left" w:pos="9720"/>
        </w:tabs>
        <w:ind w:firstLine="709"/>
        <w:jc w:val="both"/>
      </w:pPr>
      <w:r w:rsidRPr="003F1768">
        <w:t>6. Предложение относно издаване Запис на заповед от кмета на Община Елена в полза на Държавен фонд (ДФ) "Земеделие" - Разплащателна агенция (РА), обезпечаваща авансово плащане по Договор № 04/322/00461 от 23.12.2010 г. по мярка 322 на Програмата за развитие на селските райони 2007-2013 г.( ПРСР) за Проект № 04/322/00461 „Обновяване и развитие на населените места в община Елена”, сключен между община Елена и ДФ”Земеделие”-РА.</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3F1768" w:rsidRPr="003F1768" w:rsidRDefault="003F1768" w:rsidP="003F1768">
      <w:pPr>
        <w:ind w:firstLine="709"/>
        <w:jc w:val="both"/>
        <w:rPr>
          <w:b/>
          <w:u w:val="single"/>
        </w:rPr>
      </w:pPr>
      <w:r w:rsidRPr="003F1768">
        <w:t>7. Предложение относно предоставяне за безвъзмездно управление на част от имот частна общинска собственост.</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E23E63" w:rsidRPr="003F1768" w:rsidRDefault="00E23E63" w:rsidP="00E23E63">
      <w:pPr>
        <w:ind w:firstLine="709"/>
        <w:jc w:val="both"/>
        <w:rPr>
          <w:b/>
          <w:u w:val="single"/>
        </w:rPr>
      </w:pPr>
      <w:r>
        <w:t>8</w:t>
      </w:r>
      <w:r w:rsidRPr="003F1768">
        <w:t xml:space="preserve">. Предложение относно </w:t>
      </w:r>
      <w:r>
        <w:t>отпускане на еднократна парична помощ от бюджета на община Елена</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E23E63" w:rsidRPr="003F1768" w:rsidRDefault="00E23E63" w:rsidP="00E23E63">
      <w:pPr>
        <w:ind w:firstLine="709"/>
        <w:jc w:val="both"/>
        <w:rPr>
          <w:b/>
          <w:u w:val="single"/>
        </w:rPr>
      </w:pPr>
      <w:r>
        <w:t>9</w:t>
      </w:r>
      <w:r w:rsidRPr="003F1768">
        <w:t>. Предложение относно предоставяне за безвъзмездно управление на част от имот частна общинска собственост.</w:t>
      </w:r>
    </w:p>
    <w:p w:rsidR="00656896" w:rsidRPr="003F1768" w:rsidRDefault="00656896" w:rsidP="00656896">
      <w:pPr>
        <w:tabs>
          <w:tab w:val="left" w:pos="9720"/>
        </w:tabs>
        <w:ind w:left="6372"/>
        <w:jc w:val="right"/>
      </w:pPr>
      <w:r w:rsidRPr="003F1768">
        <w:t>Вн.:</w:t>
      </w:r>
      <w:r w:rsidRPr="003F1768">
        <w:rPr>
          <w:lang w:val="en-US"/>
        </w:rPr>
        <w:t xml:space="preserve"> </w:t>
      </w:r>
      <w:r w:rsidRPr="003F1768">
        <w:t>Кмета на общината</w:t>
      </w:r>
    </w:p>
    <w:p w:rsidR="004F090A" w:rsidRPr="00D21F39" w:rsidRDefault="004F090A" w:rsidP="004F090A">
      <w:pPr>
        <w:tabs>
          <w:tab w:val="left" w:pos="9720"/>
        </w:tabs>
        <w:ind w:left="6372"/>
      </w:pPr>
    </w:p>
    <w:p w:rsidR="00BD4093" w:rsidRPr="00090FFE" w:rsidRDefault="002021F6" w:rsidP="00090FFE">
      <w:pPr>
        <w:jc w:val="both"/>
        <w:rPr>
          <w:b/>
          <w:u w:val="single"/>
        </w:rPr>
      </w:pPr>
      <w:r w:rsidRPr="00090FFE">
        <w:rPr>
          <w:b/>
          <w:u w:val="single"/>
        </w:rPr>
        <w:t>ПО ПЪРВА ТОЧКА ОТ ДНЕВНИЯ РЕД:</w:t>
      </w:r>
    </w:p>
    <w:p w:rsidR="00E23E63" w:rsidRDefault="00555C1F" w:rsidP="00900CFC">
      <w:pPr>
        <w:tabs>
          <w:tab w:val="left" w:pos="9720"/>
        </w:tabs>
        <w:ind w:firstLine="709"/>
        <w:jc w:val="both"/>
      </w:pPr>
      <w:r w:rsidRPr="00BB62BC">
        <w:t>Председателят на О</w:t>
      </w:r>
      <w:r>
        <w:t xml:space="preserve">бщински съвет г-н Симеон Кънчев даде думата на </w:t>
      </w:r>
      <w:r w:rsidR="00661703">
        <w:t xml:space="preserve">кмета на общината г-н Сашо Топалов да запознае присъстващите с предложението за </w:t>
      </w:r>
      <w:r w:rsidR="00865911" w:rsidRPr="003F1768">
        <w:t>представяне на годишен доклад за дейността на Звено Вътрешен одит при Община Елена за 2010 година за сведение</w:t>
      </w:r>
      <w:r w:rsidR="00865911">
        <w:t>.</w:t>
      </w:r>
    </w:p>
    <w:p w:rsidR="00BE0508" w:rsidRDefault="00661703" w:rsidP="00900CFC">
      <w:pPr>
        <w:tabs>
          <w:tab w:val="left" w:pos="9720"/>
        </w:tabs>
        <w:ind w:firstLine="709"/>
        <w:jc w:val="both"/>
      </w:pPr>
      <w:r>
        <w:t>К</w:t>
      </w:r>
      <w:r w:rsidR="00555C1F">
        <w:t xml:space="preserve">мета на общината г-н </w:t>
      </w:r>
      <w:r>
        <w:t>Сашо Топалов</w:t>
      </w:r>
      <w:r w:rsidR="00555C1F">
        <w:t xml:space="preserve"> запозна присъстващите с предложението за </w:t>
      </w:r>
      <w:r w:rsidR="00865911" w:rsidRPr="003F1768">
        <w:t>представяне на годишен доклад за дейността на Звено Вътрешен одит при Община Елена за 2010 година за сведение</w:t>
      </w:r>
      <w:r w:rsidR="00865911">
        <w:t>, като уточни че след промените в Закона за вътрешния одит</w:t>
      </w:r>
      <w:r w:rsidR="009728DC">
        <w:t xml:space="preserve"> в публичния сектор</w:t>
      </w:r>
      <w:r w:rsidR="00865911">
        <w:t>,</w:t>
      </w:r>
      <w:r w:rsidR="009728DC">
        <w:t xml:space="preserve"> в общинските администрации, на </w:t>
      </w:r>
      <w:r w:rsidR="00865911">
        <w:t>общини с бюджет под 10 млн. лв. няма да има звено за вътрешен одит, последващия контрол ще бъде извършван от лицензиран външен одит.</w:t>
      </w:r>
    </w:p>
    <w:p w:rsidR="005B6BA9" w:rsidRDefault="005B6BA9" w:rsidP="005B6BA9">
      <w:pPr>
        <w:ind w:firstLine="709"/>
        <w:jc w:val="both"/>
      </w:pPr>
      <w:r>
        <w:rPr>
          <w:lang w:val="ru-RU"/>
        </w:rPr>
        <w:t xml:space="preserve">Председателя на </w:t>
      </w:r>
      <w:r>
        <w:t>Общинският съвет даде думата за становище на:</w:t>
      </w:r>
    </w:p>
    <w:p w:rsidR="006B0EC8" w:rsidRPr="00607C51" w:rsidRDefault="006B0EC8" w:rsidP="00E07106">
      <w:pPr>
        <w:tabs>
          <w:tab w:val="left" w:pos="9720"/>
        </w:tabs>
        <w:jc w:val="both"/>
      </w:pPr>
      <w:r>
        <w:rPr>
          <w:u w:val="single"/>
        </w:rPr>
        <w:t>г-</w:t>
      </w:r>
      <w:r w:rsidR="00E23E63">
        <w:rPr>
          <w:u w:val="single"/>
        </w:rPr>
        <w:t>н Йордан Василев</w:t>
      </w:r>
      <w:r>
        <w:t>– председател на ПК ”</w:t>
      </w:r>
      <w:r w:rsidR="00E23E63">
        <w:t>Местно самоуправление</w:t>
      </w:r>
      <w:r>
        <w:t xml:space="preserve">”. Постоянната комисия разгледа </w:t>
      </w:r>
      <w:r w:rsidR="004F090A">
        <w:t>на свое заседание проведено на 1</w:t>
      </w:r>
      <w:r w:rsidR="00E23E63">
        <w:t>0</w:t>
      </w:r>
      <w:r>
        <w:t>.0</w:t>
      </w:r>
      <w:r w:rsidR="00E23E63">
        <w:t>3</w:t>
      </w:r>
      <w:r w:rsidR="004F090A">
        <w:t>.2011 г. от 1</w:t>
      </w:r>
      <w:r w:rsidR="00E23E63">
        <w:t>5</w:t>
      </w:r>
      <w:r>
        <w:t>.</w:t>
      </w:r>
      <w:r w:rsidR="004F090A">
        <w:t>3</w:t>
      </w:r>
      <w:r>
        <w:t xml:space="preserve">0 часа предложението </w:t>
      </w:r>
      <w:r w:rsidRPr="00985547">
        <w:t>за</w:t>
      </w:r>
      <w:r>
        <w:t xml:space="preserve"> </w:t>
      </w:r>
      <w:r w:rsidR="00DB5673" w:rsidRPr="003F1768">
        <w:t>представяне на годишен доклад за дейността на Звено Вътрешен одит при Община Елена за 2010 година за сведение</w:t>
      </w:r>
      <w:r w:rsidR="00DB5673">
        <w:t>, като го подкрепя с 4 гласа „за”, „против” – няма, „въздържали се” – 1.</w:t>
      </w:r>
    </w:p>
    <w:p w:rsidR="00CA16CF" w:rsidRDefault="00CA16CF" w:rsidP="00CA16CF">
      <w:pPr>
        <w:ind w:firstLine="709"/>
        <w:jc w:val="both"/>
      </w:pPr>
      <w:r>
        <w:t>Дадена бе думата за изказвания. Такива не постъпиха.</w:t>
      </w:r>
    </w:p>
    <w:p w:rsidR="00CA16CF" w:rsidRDefault="00847B31" w:rsidP="00CA16CF">
      <w:pPr>
        <w:ind w:firstLine="709"/>
        <w:jc w:val="both"/>
      </w:pPr>
      <w:r>
        <w:t>В залата присъстват 1</w:t>
      </w:r>
      <w:r w:rsidR="00865911">
        <w:t>2</w:t>
      </w:r>
      <w:r w:rsidR="00CA16CF">
        <w:t xml:space="preserve"> </w:t>
      </w:r>
      <w:r w:rsidR="00CA16CF" w:rsidRPr="00BB62BC">
        <w:t>общински съветника.</w:t>
      </w:r>
    </w:p>
    <w:p w:rsidR="004F090A" w:rsidRDefault="004F090A" w:rsidP="00DB5673">
      <w:pPr>
        <w:ind w:firstLine="709"/>
        <w:jc w:val="both"/>
        <w:rPr>
          <w:b/>
        </w:rPr>
      </w:pPr>
      <w:r>
        <w:t xml:space="preserve">Председателят на Общински съвет г-н Симеон Кънчев подложи на гласуване предложението за </w:t>
      </w:r>
      <w:r w:rsidR="00DB5673" w:rsidRPr="003F1768">
        <w:t>представяне на годишен доклад за дейността на Звено Вътрешен одит при Община Елена за 2010 година за сведение</w:t>
      </w:r>
    </w:p>
    <w:p w:rsidR="004F090A" w:rsidRDefault="0068514A" w:rsidP="004F090A">
      <w:pPr>
        <w:rPr>
          <w:b/>
        </w:rPr>
      </w:pPr>
      <w:r>
        <w:rPr>
          <w:b/>
        </w:rPr>
        <w:t>“ЗА” – 1</w:t>
      </w:r>
      <w:r w:rsidR="00865911">
        <w:rPr>
          <w:b/>
        </w:rPr>
        <w:t>0</w:t>
      </w:r>
      <w:r w:rsidR="004F090A" w:rsidRPr="004119A7">
        <w:rPr>
          <w:b/>
        </w:rPr>
        <w:t xml:space="preserve">, “ПРОТИВ” – </w:t>
      </w:r>
      <w:r w:rsidR="00865911">
        <w:rPr>
          <w:b/>
        </w:rPr>
        <w:t>1</w:t>
      </w:r>
      <w:r w:rsidR="004F090A" w:rsidRPr="004119A7">
        <w:rPr>
          <w:b/>
        </w:rPr>
        <w:t xml:space="preserve">, “ВЪЗДЪРЖАЛИ СЕ” – </w:t>
      </w:r>
      <w:r w:rsidR="00865911">
        <w:rPr>
          <w:b/>
        </w:rPr>
        <w:t>1</w:t>
      </w:r>
      <w:r w:rsidR="004F090A" w:rsidRPr="004119A7">
        <w:rPr>
          <w:b/>
        </w:rPr>
        <w:t xml:space="preserve">. </w:t>
      </w:r>
      <w:r w:rsidR="004F090A">
        <w:rPr>
          <w:b/>
        </w:rPr>
        <w:t>П</w:t>
      </w:r>
      <w:r w:rsidR="004F090A" w:rsidRPr="004119A7">
        <w:rPr>
          <w:b/>
        </w:rPr>
        <w:t>риема</w:t>
      </w:r>
      <w:r w:rsidR="004F090A">
        <w:rPr>
          <w:b/>
        </w:rPr>
        <w:t xml:space="preserve"> се</w:t>
      </w:r>
      <w:r w:rsidR="004F090A" w:rsidRPr="004119A7">
        <w:rPr>
          <w:b/>
        </w:rPr>
        <w:t>.</w:t>
      </w:r>
    </w:p>
    <w:p w:rsidR="004F090A" w:rsidRPr="00661703" w:rsidRDefault="004F090A" w:rsidP="004F090A">
      <w:pPr>
        <w:rPr>
          <w:b/>
        </w:rPr>
      </w:pPr>
    </w:p>
    <w:p w:rsidR="004F090A" w:rsidRDefault="004F090A" w:rsidP="004F090A">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4F090A" w:rsidRPr="00EE7933" w:rsidRDefault="004F090A" w:rsidP="004F090A">
      <w:pPr>
        <w:ind w:firstLine="709"/>
        <w:jc w:val="both"/>
      </w:pPr>
    </w:p>
    <w:p w:rsidR="004F090A" w:rsidRDefault="004F090A" w:rsidP="004F090A">
      <w:pPr>
        <w:pStyle w:val="BodyText"/>
        <w:spacing w:after="0"/>
        <w:jc w:val="center"/>
        <w:rPr>
          <w:b/>
        </w:rPr>
      </w:pPr>
      <w:r w:rsidRPr="00101178">
        <w:rPr>
          <w:b/>
          <w:spacing w:val="60"/>
        </w:rPr>
        <w:t>РЕШЕНИЕ</w:t>
      </w:r>
      <w:r w:rsidRPr="00101178">
        <w:rPr>
          <w:b/>
        </w:rPr>
        <w:t xml:space="preserve"> № </w:t>
      </w:r>
      <w:r w:rsidR="00865911" w:rsidRPr="00101178">
        <w:rPr>
          <w:b/>
        </w:rPr>
        <w:t>13</w:t>
      </w:r>
      <w:r w:rsidRPr="00101178">
        <w:rPr>
          <w:b/>
        </w:rPr>
        <w:t>/1</w:t>
      </w:r>
      <w:r w:rsidR="00865911" w:rsidRPr="00101178">
        <w:rPr>
          <w:b/>
        </w:rPr>
        <w:t>1</w:t>
      </w:r>
      <w:r w:rsidRPr="00101178">
        <w:rPr>
          <w:b/>
        </w:rPr>
        <w:t>.0</w:t>
      </w:r>
      <w:r w:rsidR="00865911" w:rsidRPr="00101178">
        <w:rPr>
          <w:b/>
        </w:rPr>
        <w:t>3</w:t>
      </w:r>
      <w:r w:rsidRPr="00101178">
        <w:rPr>
          <w:b/>
        </w:rPr>
        <w:t>.2011 г.</w:t>
      </w:r>
    </w:p>
    <w:p w:rsidR="00607C51" w:rsidRDefault="00607C51" w:rsidP="00607C51">
      <w:pPr>
        <w:jc w:val="both"/>
        <w:rPr>
          <w:lang w:val="ru-RU"/>
        </w:rPr>
      </w:pPr>
    </w:p>
    <w:p w:rsidR="00A0672B" w:rsidRDefault="00A0672B" w:rsidP="00A0672B">
      <w:pPr>
        <w:jc w:val="both"/>
        <w:rPr>
          <w:b/>
        </w:rPr>
      </w:pPr>
      <w:r w:rsidRPr="000658D3">
        <w:rPr>
          <w:b/>
          <w:u w:val="single"/>
          <w:lang w:val="ru-RU"/>
        </w:rPr>
        <w:t>ОТНОСНО</w:t>
      </w:r>
      <w:r>
        <w:rPr>
          <w:b/>
          <w:lang w:val="ru-RU"/>
        </w:rPr>
        <w:t xml:space="preserve">: </w:t>
      </w:r>
      <w:r>
        <w:rPr>
          <w:b/>
        </w:rPr>
        <w:t>Предоставяне на годишен доклад за дейността на Звено Вътрешен одит при община Елена за 2010 година за сведение</w:t>
      </w:r>
    </w:p>
    <w:p w:rsidR="00A0672B" w:rsidRDefault="00A0672B" w:rsidP="00A0672B">
      <w:pPr>
        <w:jc w:val="both"/>
        <w:rPr>
          <w:b/>
          <w:lang w:val="ru-RU"/>
        </w:rPr>
      </w:pPr>
    </w:p>
    <w:p w:rsidR="00A0672B" w:rsidRDefault="00A0672B" w:rsidP="00A0672B">
      <w:pPr>
        <w:ind w:firstLine="709"/>
        <w:jc w:val="both"/>
      </w:pPr>
      <w:r w:rsidRPr="009819D7">
        <w:lastRenderedPageBreak/>
        <w:t xml:space="preserve">В изпълнение </w:t>
      </w:r>
      <w:r w:rsidRPr="00394C23">
        <w:t>З</w:t>
      </w:r>
      <w:r>
        <w:t>акона за вътрешен одит в публичния сектор чл.28, ал.2, ръководителят на звено вътрешен одит представя годишен доклад за дейността по вътрешен одит за периода 01.01.2010 г.-31.12.2010 г. за сведение на Общинския съвет.</w:t>
      </w:r>
    </w:p>
    <w:p w:rsidR="00A0672B" w:rsidRDefault="00A0672B" w:rsidP="00A0672B">
      <w:pPr>
        <w:ind w:firstLine="709"/>
        <w:jc w:val="both"/>
      </w:pPr>
      <w:r>
        <w:t>На Вашето внимание е предоставен:</w:t>
      </w:r>
    </w:p>
    <w:p w:rsidR="00A0672B" w:rsidRDefault="00A0672B" w:rsidP="00A0672B">
      <w:pPr>
        <w:ind w:firstLine="709"/>
        <w:jc w:val="both"/>
      </w:pPr>
      <w:r>
        <w:t>- годишен доклад за дейността по вътрешен одит за периода 01.01.2010 г.-31.12.2010 г.;</w:t>
      </w:r>
    </w:p>
    <w:p w:rsidR="00A0672B" w:rsidRDefault="00A0672B" w:rsidP="00A0672B">
      <w:pPr>
        <w:ind w:firstLine="709"/>
        <w:jc w:val="both"/>
      </w:pPr>
      <w:r>
        <w:t>С предоставения годишен доклад за дейността по вътрешен одит за периода 01.01.2010 г.-31.12.2010 г. е запознат кмета на община Елена.</w:t>
      </w:r>
    </w:p>
    <w:p w:rsidR="00A0672B" w:rsidRPr="00656896" w:rsidRDefault="00A0672B" w:rsidP="00656896">
      <w:pPr>
        <w:ind w:firstLine="709"/>
        <w:jc w:val="both"/>
        <w:rPr>
          <w:b/>
          <w:bCs/>
          <w:lang w:val="en-US"/>
        </w:rPr>
      </w:pPr>
      <w:r>
        <w:t>Във връзка с гореизложеното, на основание</w:t>
      </w:r>
      <w:r>
        <w:rPr>
          <w:lang w:val="en-US"/>
        </w:rPr>
        <w:t xml:space="preserve"> </w:t>
      </w:r>
      <w:r>
        <w:t>чл.21</w:t>
      </w:r>
      <w:r w:rsidRPr="00394C23">
        <w:t>, ал.</w:t>
      </w:r>
      <w:r>
        <w:t>2</w:t>
      </w:r>
      <w:r w:rsidRPr="00394C23">
        <w:t xml:space="preserve"> от З</w:t>
      </w:r>
      <w:r>
        <w:t xml:space="preserve">акона за местното самоуправление и местната администрация, във връзка с чл.28, ал.2 от </w:t>
      </w:r>
      <w:r w:rsidRPr="00394C23">
        <w:t>З</w:t>
      </w:r>
      <w:r>
        <w:t xml:space="preserve">акона за вътрешен одит в публичния сектор, </w:t>
      </w:r>
      <w:r w:rsidRPr="00FC69AC">
        <w:rPr>
          <w:b/>
          <w:bCs/>
        </w:rPr>
        <w:t xml:space="preserve">ОБЩИНСКИ СЪВЕТ </w:t>
      </w:r>
      <w:r w:rsidR="00656896">
        <w:rPr>
          <w:b/>
          <w:bCs/>
        </w:rPr>
        <w:t>–</w:t>
      </w:r>
      <w:r w:rsidRPr="00FC69AC">
        <w:rPr>
          <w:b/>
          <w:bCs/>
        </w:rPr>
        <w:t xml:space="preserve"> ЕЛЕНА</w:t>
      </w:r>
    </w:p>
    <w:p w:rsidR="00A0672B" w:rsidRPr="007F63F5" w:rsidRDefault="00A0672B" w:rsidP="00A0672B">
      <w:pPr>
        <w:pStyle w:val="BodyTextIndent"/>
      </w:pPr>
    </w:p>
    <w:p w:rsidR="00656896" w:rsidRDefault="00656896" w:rsidP="00656896">
      <w:pPr>
        <w:pStyle w:val="BodyText"/>
        <w:spacing w:after="0"/>
        <w:jc w:val="center"/>
        <w:rPr>
          <w:b/>
          <w:spacing w:val="60"/>
        </w:rPr>
      </w:pPr>
      <w:r>
        <w:rPr>
          <w:b/>
          <w:spacing w:val="60"/>
        </w:rPr>
        <w:t>РЕШИ:</w:t>
      </w:r>
    </w:p>
    <w:p w:rsidR="00A0672B" w:rsidRPr="007F63F5" w:rsidRDefault="00A0672B" w:rsidP="00A0672B">
      <w:pPr>
        <w:jc w:val="both"/>
        <w:rPr>
          <w:b/>
        </w:rPr>
      </w:pPr>
    </w:p>
    <w:p w:rsidR="00A0672B" w:rsidRDefault="00A0672B" w:rsidP="00A0672B">
      <w:pPr>
        <w:ind w:firstLine="709"/>
        <w:jc w:val="both"/>
      </w:pPr>
      <w:r w:rsidRPr="00425816">
        <w:t xml:space="preserve">1. </w:t>
      </w:r>
      <w:r>
        <w:t>Приема годишен доклад за дейността по вътрешен одит за периода 01.01.2010 г.-31.12.2010 г. на звено Вътрешен одит от община Елена.</w:t>
      </w:r>
    </w:p>
    <w:p w:rsidR="00A0672B" w:rsidRDefault="00A0672B" w:rsidP="00A0672B">
      <w:pPr>
        <w:ind w:firstLine="709"/>
        <w:jc w:val="both"/>
      </w:pPr>
      <w:r>
        <w:t>2. Възлага на кмета последващите съгласно закона действия.</w:t>
      </w:r>
    </w:p>
    <w:p w:rsidR="00A0672B" w:rsidRDefault="00A0672B" w:rsidP="00A0672B">
      <w:pPr>
        <w:ind w:firstLine="709"/>
        <w:jc w:val="both"/>
      </w:pPr>
    </w:p>
    <w:p w:rsidR="00A0672B" w:rsidRDefault="00A0672B" w:rsidP="00A0672B">
      <w:pPr>
        <w:ind w:firstLine="709"/>
        <w:jc w:val="both"/>
      </w:pPr>
      <w:r w:rsidRPr="001C7D84">
        <w:rPr>
          <w:b/>
          <w:u w:val="single"/>
        </w:rPr>
        <w:t>Приложение</w:t>
      </w:r>
      <w:r w:rsidRPr="001C7D84">
        <w:rPr>
          <w:b/>
        </w:rPr>
        <w:t>:</w:t>
      </w:r>
      <w:r>
        <w:t xml:space="preserve"> Годишен доклад за дейността на звеното за вътрешен одит в община Елена за периода 01.01.2010 г.-31.12.2010 г.;</w:t>
      </w:r>
    </w:p>
    <w:p w:rsidR="00A0672B" w:rsidRDefault="00A0672B" w:rsidP="00607C51">
      <w:pPr>
        <w:jc w:val="both"/>
        <w:rPr>
          <w:lang w:val="ru-RU"/>
        </w:rPr>
      </w:pPr>
    </w:p>
    <w:p w:rsidR="00900CFC" w:rsidRPr="00090FFE" w:rsidRDefault="00900CFC" w:rsidP="00900CFC">
      <w:pPr>
        <w:jc w:val="both"/>
        <w:rPr>
          <w:b/>
          <w:u w:val="single"/>
        </w:rPr>
      </w:pPr>
      <w:r>
        <w:rPr>
          <w:b/>
          <w:u w:val="single"/>
        </w:rPr>
        <w:t>ПО ВТОРА</w:t>
      </w:r>
      <w:r w:rsidRPr="00090FFE">
        <w:rPr>
          <w:b/>
          <w:u w:val="single"/>
        </w:rPr>
        <w:t xml:space="preserve"> ТОЧКА ОТ ДНЕВНИЯ РЕД:</w:t>
      </w:r>
    </w:p>
    <w:p w:rsidR="0068514A" w:rsidRDefault="00900CFC" w:rsidP="00BE3D95">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BE3D95" w:rsidRPr="003F1768">
        <w:t>включване в годишната програма за управление и разпореждане с общинско имущество в част обекти за продажба по реда на ЗПСК за 2011 г. приета с Решение №5/27.01.2011 г. на ОбС-Елена на общински нежилищен имот, невключен в имуществото на общинско търговско дружество и откриване на процедура за приватизация на същия общински нежилищен имот, невключен в имуществото на общинско търговско дружество.</w:t>
      </w:r>
    </w:p>
    <w:p w:rsidR="00900CFC" w:rsidRDefault="00900CFC" w:rsidP="00BE3D95">
      <w:pPr>
        <w:tabs>
          <w:tab w:val="left" w:pos="9720"/>
        </w:tabs>
        <w:ind w:firstLine="709"/>
        <w:jc w:val="both"/>
      </w:pPr>
      <w:r>
        <w:t xml:space="preserve">Кмета на общината г-н Сашо Топалов запозна присъстващите с предложението за </w:t>
      </w:r>
      <w:r w:rsidR="00BE3D95" w:rsidRPr="003F1768">
        <w:t>включване в годишната програма за управление и разпореждане с общинско имущество в част обекти за продажба по реда на ЗПСК за 2011 г. приета с Решение №5/27.01.2011 г. на ОбС-Елена на общински нежилищен имот, невключен в имуществото на общинско търговско дружество и откриване на процедура за приватизация на същия общински нежилищен имот, невключен в имуществото на общинско търговско дружество.</w:t>
      </w:r>
    </w:p>
    <w:p w:rsidR="00674962" w:rsidRDefault="00674962" w:rsidP="00674962">
      <w:pPr>
        <w:ind w:firstLine="709"/>
        <w:jc w:val="both"/>
      </w:pPr>
      <w:r>
        <w:rPr>
          <w:lang w:val="ru-RU"/>
        </w:rPr>
        <w:t xml:space="preserve">Председателя на </w:t>
      </w:r>
      <w:r>
        <w:t>Общинският съвет даде думата за становище на:</w:t>
      </w:r>
    </w:p>
    <w:p w:rsidR="00674962" w:rsidRDefault="00674962" w:rsidP="00BE3D95">
      <w:pPr>
        <w:tabs>
          <w:tab w:val="left" w:pos="9720"/>
        </w:tabs>
        <w:jc w:val="both"/>
      </w:pPr>
      <w:r>
        <w:rPr>
          <w:u w:val="single"/>
        </w:rPr>
        <w:t>г-</w:t>
      </w:r>
      <w:r w:rsidR="000F710D">
        <w:rPr>
          <w:u w:val="single"/>
        </w:rPr>
        <w:t>н Йордан Йорданов</w:t>
      </w:r>
      <w:r>
        <w:t xml:space="preserve"> – </w:t>
      </w:r>
      <w:r w:rsidR="000F710D">
        <w:t>секретар на ПК ”Общинска собственост</w:t>
      </w:r>
      <w:r>
        <w:t xml:space="preserve">”. Постоянната комисия разгледа </w:t>
      </w:r>
      <w:r w:rsidR="004F090A">
        <w:t>н</w:t>
      </w:r>
      <w:r w:rsidR="00D34CD7">
        <w:t>а свое заседание проведено на 10</w:t>
      </w:r>
      <w:r>
        <w:t>.0</w:t>
      </w:r>
      <w:r w:rsidR="00D34CD7">
        <w:t>3</w:t>
      </w:r>
      <w:r>
        <w:t>.2011 г. от 1</w:t>
      </w:r>
      <w:r w:rsidR="004F090A">
        <w:t>6</w:t>
      </w:r>
      <w:r>
        <w:t>.</w:t>
      </w:r>
      <w:r w:rsidR="004F090A">
        <w:t>3</w:t>
      </w:r>
      <w:r>
        <w:t xml:space="preserve">0 часа предложението </w:t>
      </w:r>
      <w:r w:rsidRPr="00985547">
        <w:t>за</w:t>
      </w:r>
      <w:r>
        <w:t xml:space="preserve"> </w:t>
      </w:r>
      <w:r w:rsidR="00BE3D95" w:rsidRPr="003F1768">
        <w:t xml:space="preserve">включване в годишната програма за управление и разпореждане с общинско имущество в част обекти за продажба по реда на ЗПСК за 2011 г. приета с Решение №5/27.01.2011 г. на ОбС-Елена на общински нежилищен имот, невключен в имуществото на общинско търговско дружество и откриване на процедура за приватизация на същия общински нежилищен имот, невключен в имуществото </w:t>
      </w:r>
      <w:r w:rsidR="00BE3D95">
        <w:t>на общинско търговско дружество, като го подкрепя с 4 гласа „за”, „против”-няма, „въздържали се”-няма.</w:t>
      </w:r>
    </w:p>
    <w:p w:rsidR="00900CFC" w:rsidRDefault="00107E79" w:rsidP="00D7572F">
      <w:pPr>
        <w:tabs>
          <w:tab w:val="left" w:pos="9720"/>
        </w:tabs>
        <w:ind w:firstLine="709"/>
        <w:jc w:val="both"/>
      </w:pPr>
      <w:r>
        <w:t>Д</w:t>
      </w:r>
      <w:r w:rsidR="00A0672B">
        <w:t>адена бе думата за</w:t>
      </w:r>
      <w:r>
        <w:t xml:space="preserve"> </w:t>
      </w:r>
      <w:r w:rsidR="00900CFC">
        <w:t>изказвания</w:t>
      </w:r>
      <w:r w:rsidR="00A0672B">
        <w:t>. Такива</w:t>
      </w:r>
      <w:r w:rsidR="00900CFC">
        <w:t xml:space="preserve"> не постъпиха.</w:t>
      </w:r>
      <w:r w:rsidR="00D7572F" w:rsidRPr="00D7572F">
        <w:t xml:space="preserve"> </w:t>
      </w:r>
    </w:p>
    <w:p w:rsidR="00900CFC" w:rsidRDefault="00900CFC" w:rsidP="00900CFC">
      <w:pPr>
        <w:ind w:firstLine="709"/>
        <w:jc w:val="both"/>
      </w:pPr>
      <w:r>
        <w:t>В залата</w:t>
      </w:r>
      <w:r w:rsidR="00A0672B">
        <w:t xml:space="preserve"> присъстват 12</w:t>
      </w:r>
      <w:r>
        <w:t xml:space="preserve"> </w:t>
      </w:r>
      <w:r w:rsidRPr="00BB62BC">
        <w:t>общински съветника.</w:t>
      </w:r>
    </w:p>
    <w:p w:rsidR="000126DD" w:rsidRDefault="00900CFC" w:rsidP="00BE3D95">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BE3D95" w:rsidRPr="003F1768">
        <w:t xml:space="preserve">включване в годишната програма за управление и разпореждане с общинско имущество в част обекти за продажба по реда на ЗПСК за 2011 г. приета с Решение №5/27.01.2011 г. на ОбС-Елена на общински нежилищен имот, </w:t>
      </w:r>
      <w:r w:rsidR="00BE3D95" w:rsidRPr="003F1768">
        <w:lastRenderedPageBreak/>
        <w:t xml:space="preserve">невключен в имуществото на общинско търговско дружество и откриване на процедура за приватизация на същия общински нежилищен имот, невключен в имуществото </w:t>
      </w:r>
      <w:r w:rsidR="00BE3D95">
        <w:t>на общинско търговско дружество:</w:t>
      </w:r>
    </w:p>
    <w:tbl>
      <w:tblPr>
        <w:tblW w:w="0" w:type="auto"/>
        <w:tblLook w:val="01E0" w:firstRow="1" w:lastRow="1" w:firstColumn="1" w:lastColumn="1" w:noHBand="0" w:noVBand="0"/>
      </w:tblPr>
      <w:tblGrid>
        <w:gridCol w:w="468"/>
        <w:gridCol w:w="5672"/>
        <w:gridCol w:w="3070"/>
      </w:tblGrid>
      <w:tr w:rsidR="004F090A" w:rsidRPr="000F2B8F">
        <w:tc>
          <w:tcPr>
            <w:tcW w:w="468" w:type="dxa"/>
          </w:tcPr>
          <w:p w:rsidR="004F090A" w:rsidRPr="000F2B8F" w:rsidRDefault="004F090A" w:rsidP="00C94B64">
            <w:pPr>
              <w:jc w:val="both"/>
              <w:rPr>
                <w:lang w:val="en-US"/>
              </w:rPr>
            </w:pPr>
            <w:r w:rsidRPr="000F2B8F">
              <w:rPr>
                <w:lang w:val="en-US"/>
              </w:rPr>
              <w:t>1</w:t>
            </w:r>
          </w:p>
        </w:tc>
        <w:tc>
          <w:tcPr>
            <w:tcW w:w="5672" w:type="dxa"/>
          </w:tcPr>
          <w:p w:rsidR="004F090A" w:rsidRPr="000F2B8F" w:rsidRDefault="004F090A" w:rsidP="00C94B64">
            <w:pPr>
              <w:jc w:val="both"/>
              <w:rPr>
                <w:lang w:val="en-US"/>
              </w:rPr>
            </w:pPr>
            <w:r w:rsidRPr="000F2B8F">
              <w:rPr>
                <w:i/>
              </w:rPr>
              <w:t>СИМЕОН СТОЯНОВ КЪНЧЕВ</w:t>
            </w:r>
          </w:p>
        </w:tc>
        <w:tc>
          <w:tcPr>
            <w:tcW w:w="3070" w:type="dxa"/>
          </w:tcPr>
          <w:p w:rsidR="004F090A" w:rsidRPr="000F2B8F" w:rsidRDefault="004F090A" w:rsidP="00C94B64">
            <w:pPr>
              <w:jc w:val="both"/>
              <w:rPr>
                <w:lang w:val="en-US"/>
              </w:rPr>
            </w:pPr>
            <w:r>
              <w:rPr>
                <w:b/>
                <w:i/>
              </w:rPr>
              <w:t>”ЗА</w:t>
            </w:r>
            <w:r w:rsidRPr="000F2B8F">
              <w:rPr>
                <w:b/>
                <w:i/>
              </w:rPr>
              <w:t>”</w:t>
            </w:r>
          </w:p>
        </w:tc>
      </w:tr>
      <w:tr w:rsidR="004F090A" w:rsidRPr="000F2B8F">
        <w:tc>
          <w:tcPr>
            <w:tcW w:w="468" w:type="dxa"/>
          </w:tcPr>
          <w:p w:rsidR="004F090A" w:rsidRPr="008F2918" w:rsidRDefault="004F090A" w:rsidP="00C94B64">
            <w:pPr>
              <w:jc w:val="both"/>
            </w:pPr>
            <w:r>
              <w:t>2</w:t>
            </w:r>
          </w:p>
        </w:tc>
        <w:tc>
          <w:tcPr>
            <w:tcW w:w="5672" w:type="dxa"/>
          </w:tcPr>
          <w:p w:rsidR="004F090A" w:rsidRPr="000F2B8F" w:rsidRDefault="004F090A" w:rsidP="00C94B64">
            <w:pPr>
              <w:jc w:val="both"/>
              <w:rPr>
                <w:i/>
              </w:rPr>
            </w:pPr>
            <w:r w:rsidRPr="000F2B8F">
              <w:rPr>
                <w:i/>
              </w:rPr>
              <w:t>СНЕЖАНА СТЕФАНОВА КАПИНЧЕВА</w:t>
            </w:r>
          </w:p>
        </w:tc>
        <w:tc>
          <w:tcPr>
            <w:tcW w:w="3070" w:type="dxa"/>
          </w:tcPr>
          <w:p w:rsidR="004F090A" w:rsidRPr="000F2B8F" w:rsidRDefault="004F090A" w:rsidP="00C94B64">
            <w:pPr>
              <w:jc w:val="both"/>
              <w:rPr>
                <w:lang w:val="en-US"/>
              </w:rPr>
            </w:pPr>
            <w:r>
              <w:rPr>
                <w:b/>
                <w:i/>
              </w:rPr>
              <w:t>”ЗА</w:t>
            </w:r>
            <w:r w:rsidRPr="000F2B8F">
              <w:rPr>
                <w:b/>
                <w:i/>
              </w:rPr>
              <w:t>”</w:t>
            </w:r>
          </w:p>
        </w:tc>
      </w:tr>
      <w:tr w:rsidR="004F090A" w:rsidRPr="000F2B8F">
        <w:tc>
          <w:tcPr>
            <w:tcW w:w="468" w:type="dxa"/>
          </w:tcPr>
          <w:p w:rsidR="004F090A" w:rsidRPr="008F2918" w:rsidRDefault="004F090A" w:rsidP="00C94B64">
            <w:pPr>
              <w:jc w:val="both"/>
            </w:pPr>
            <w:r>
              <w:t>3</w:t>
            </w:r>
          </w:p>
        </w:tc>
        <w:tc>
          <w:tcPr>
            <w:tcW w:w="5672" w:type="dxa"/>
          </w:tcPr>
          <w:p w:rsidR="004F090A" w:rsidRPr="000F2B8F" w:rsidRDefault="004F090A" w:rsidP="00C94B64">
            <w:pPr>
              <w:jc w:val="both"/>
              <w:rPr>
                <w:i/>
              </w:rPr>
            </w:pPr>
            <w:r w:rsidRPr="000F2B8F">
              <w:rPr>
                <w:i/>
              </w:rPr>
              <w:t>ЛАЗАР НИКОЛОВ КОСТОВ</w:t>
            </w:r>
          </w:p>
        </w:tc>
        <w:tc>
          <w:tcPr>
            <w:tcW w:w="3070" w:type="dxa"/>
          </w:tcPr>
          <w:p w:rsidR="004F090A" w:rsidRPr="000F2B8F" w:rsidRDefault="004F090A" w:rsidP="00C94B64">
            <w:pPr>
              <w:jc w:val="both"/>
              <w:rPr>
                <w:lang w:val="en-US"/>
              </w:rPr>
            </w:pPr>
            <w:r>
              <w:rPr>
                <w:b/>
                <w:i/>
              </w:rPr>
              <w:t>”ЗА</w:t>
            </w:r>
            <w:r w:rsidRPr="000F2B8F">
              <w:rPr>
                <w:b/>
                <w:i/>
              </w:rPr>
              <w:t>”</w:t>
            </w:r>
          </w:p>
        </w:tc>
      </w:tr>
      <w:tr w:rsidR="00C90FF4" w:rsidRPr="000F2B8F">
        <w:tc>
          <w:tcPr>
            <w:tcW w:w="468" w:type="dxa"/>
          </w:tcPr>
          <w:p w:rsidR="00C90FF4" w:rsidRPr="008F2918" w:rsidRDefault="00C90FF4" w:rsidP="00C94B64">
            <w:pPr>
              <w:jc w:val="both"/>
            </w:pPr>
            <w:r>
              <w:t>4</w:t>
            </w:r>
          </w:p>
        </w:tc>
        <w:tc>
          <w:tcPr>
            <w:tcW w:w="5672" w:type="dxa"/>
          </w:tcPr>
          <w:p w:rsidR="00C90FF4" w:rsidRPr="000F2B8F" w:rsidRDefault="00C90FF4" w:rsidP="00C94B64">
            <w:pPr>
              <w:jc w:val="both"/>
              <w:rPr>
                <w:i/>
              </w:rPr>
            </w:pPr>
            <w:r w:rsidRPr="000F2B8F">
              <w:rPr>
                <w:i/>
              </w:rPr>
              <w:t>МИЛКО ЗДРАВКОВ МОЛЛОВ</w:t>
            </w:r>
          </w:p>
        </w:tc>
        <w:tc>
          <w:tcPr>
            <w:tcW w:w="3070" w:type="dxa"/>
          </w:tcPr>
          <w:p w:rsidR="00C90FF4" w:rsidRPr="000F2B8F" w:rsidRDefault="00A0672B" w:rsidP="009C1DD0">
            <w:pPr>
              <w:jc w:val="both"/>
              <w:rPr>
                <w:lang w:val="en-US"/>
              </w:rPr>
            </w:pPr>
            <w:r>
              <w:rPr>
                <w:b/>
                <w:i/>
              </w:rPr>
              <w:t>отсъства</w:t>
            </w:r>
          </w:p>
        </w:tc>
      </w:tr>
      <w:tr w:rsidR="00C90FF4" w:rsidRPr="000F2B8F">
        <w:tc>
          <w:tcPr>
            <w:tcW w:w="468" w:type="dxa"/>
          </w:tcPr>
          <w:p w:rsidR="00C90FF4" w:rsidRPr="008F2918" w:rsidRDefault="00C90FF4" w:rsidP="00C94B64">
            <w:pPr>
              <w:jc w:val="both"/>
            </w:pPr>
            <w:r>
              <w:t>5</w:t>
            </w:r>
          </w:p>
        </w:tc>
        <w:tc>
          <w:tcPr>
            <w:tcW w:w="5672" w:type="dxa"/>
          </w:tcPr>
          <w:p w:rsidR="00C90FF4" w:rsidRPr="000F2B8F" w:rsidRDefault="00C90FF4" w:rsidP="00C94B64">
            <w:pPr>
              <w:jc w:val="both"/>
              <w:rPr>
                <w:i/>
              </w:rPr>
            </w:pPr>
            <w:r w:rsidRPr="000F2B8F">
              <w:rPr>
                <w:i/>
              </w:rPr>
              <w:t>ГЕОРГИ ЙОРДАНОВ ПЕЕВ</w:t>
            </w:r>
          </w:p>
        </w:tc>
        <w:tc>
          <w:tcPr>
            <w:tcW w:w="3070" w:type="dxa"/>
          </w:tcPr>
          <w:p w:rsidR="00C90FF4" w:rsidRPr="000F2B8F" w:rsidRDefault="00A0672B" w:rsidP="00C94B64">
            <w:pPr>
              <w:jc w:val="both"/>
              <w:rPr>
                <w:lang w:val="en-US"/>
              </w:rPr>
            </w:pPr>
            <w:r>
              <w:rPr>
                <w:b/>
                <w:i/>
              </w:rPr>
              <w:t>отсъства</w:t>
            </w:r>
          </w:p>
        </w:tc>
      </w:tr>
      <w:tr w:rsidR="00C90FF4" w:rsidRPr="000F2B8F">
        <w:tc>
          <w:tcPr>
            <w:tcW w:w="468" w:type="dxa"/>
          </w:tcPr>
          <w:p w:rsidR="00C90FF4" w:rsidRPr="008F2918" w:rsidRDefault="00C90FF4" w:rsidP="00C94B64">
            <w:pPr>
              <w:jc w:val="both"/>
            </w:pPr>
            <w:r>
              <w:t>6</w:t>
            </w:r>
          </w:p>
        </w:tc>
        <w:tc>
          <w:tcPr>
            <w:tcW w:w="5672" w:type="dxa"/>
          </w:tcPr>
          <w:p w:rsidR="00C90FF4" w:rsidRPr="000F2B8F" w:rsidRDefault="00C90FF4" w:rsidP="00C94B64">
            <w:pPr>
              <w:jc w:val="both"/>
              <w:rPr>
                <w:i/>
              </w:rPr>
            </w:pPr>
            <w:r w:rsidRPr="000F2B8F">
              <w:rPr>
                <w:i/>
              </w:rPr>
              <w:t>ХРИСТО КОСТАДИНОВ ИВАНОВ</w:t>
            </w:r>
          </w:p>
        </w:tc>
        <w:tc>
          <w:tcPr>
            <w:tcW w:w="3070" w:type="dxa"/>
          </w:tcPr>
          <w:p w:rsidR="00C90FF4" w:rsidRPr="000F2B8F" w:rsidRDefault="00A0672B" w:rsidP="00C94B64">
            <w:pPr>
              <w:jc w:val="both"/>
              <w:rPr>
                <w:lang w:val="en-US"/>
              </w:rPr>
            </w:pPr>
            <w:r>
              <w:rPr>
                <w:b/>
                <w:i/>
              </w:rPr>
              <w:t>отсъства</w:t>
            </w:r>
          </w:p>
        </w:tc>
      </w:tr>
      <w:tr w:rsidR="00C90FF4" w:rsidRPr="000F2B8F">
        <w:tc>
          <w:tcPr>
            <w:tcW w:w="468" w:type="dxa"/>
          </w:tcPr>
          <w:p w:rsidR="00C90FF4" w:rsidRPr="008F2918" w:rsidRDefault="00C90FF4" w:rsidP="00C94B64">
            <w:pPr>
              <w:jc w:val="both"/>
            </w:pPr>
            <w:r>
              <w:t>7</w:t>
            </w:r>
          </w:p>
        </w:tc>
        <w:tc>
          <w:tcPr>
            <w:tcW w:w="5672" w:type="dxa"/>
          </w:tcPr>
          <w:p w:rsidR="00C90FF4" w:rsidRPr="000F2B8F" w:rsidRDefault="00C90FF4" w:rsidP="00C94B64">
            <w:pPr>
              <w:jc w:val="both"/>
              <w:rPr>
                <w:i/>
              </w:rPr>
            </w:pPr>
            <w:r w:rsidRPr="000F2B8F">
              <w:rPr>
                <w:i/>
              </w:rPr>
              <w:t>АНАСТАСИЯ ПЕТКОВА ТОНЕВА-ПЕЕВА</w:t>
            </w:r>
          </w:p>
        </w:tc>
        <w:tc>
          <w:tcPr>
            <w:tcW w:w="3070" w:type="dxa"/>
          </w:tcPr>
          <w:p w:rsidR="00C90FF4" w:rsidRPr="000F2B8F" w:rsidRDefault="00C90FF4" w:rsidP="00C94B64">
            <w:pPr>
              <w:jc w:val="both"/>
              <w:rPr>
                <w:lang w:val="en-US"/>
              </w:rPr>
            </w:pPr>
            <w:r>
              <w:rPr>
                <w:b/>
                <w:i/>
              </w:rPr>
              <w:t>”ЗА</w:t>
            </w:r>
            <w:r w:rsidRPr="000F2B8F">
              <w:rPr>
                <w:b/>
                <w:i/>
              </w:rPr>
              <w:t>”</w:t>
            </w:r>
          </w:p>
        </w:tc>
      </w:tr>
      <w:tr w:rsidR="00C90FF4" w:rsidRPr="000F2B8F">
        <w:tc>
          <w:tcPr>
            <w:tcW w:w="468" w:type="dxa"/>
          </w:tcPr>
          <w:p w:rsidR="00C90FF4" w:rsidRPr="008F2918" w:rsidRDefault="00C90FF4" w:rsidP="00C94B64">
            <w:pPr>
              <w:jc w:val="both"/>
            </w:pPr>
            <w:r>
              <w:t>8</w:t>
            </w:r>
          </w:p>
        </w:tc>
        <w:tc>
          <w:tcPr>
            <w:tcW w:w="5672" w:type="dxa"/>
          </w:tcPr>
          <w:p w:rsidR="00C90FF4" w:rsidRPr="000F2B8F" w:rsidRDefault="00C90FF4" w:rsidP="00C94B64">
            <w:pPr>
              <w:jc w:val="both"/>
              <w:rPr>
                <w:i/>
              </w:rPr>
            </w:pPr>
            <w:r w:rsidRPr="000F2B8F">
              <w:rPr>
                <w:i/>
              </w:rPr>
              <w:t>СТЕФКА ПЕТКОВА КОСТАДИНОВА</w:t>
            </w:r>
          </w:p>
        </w:tc>
        <w:tc>
          <w:tcPr>
            <w:tcW w:w="3070" w:type="dxa"/>
          </w:tcPr>
          <w:p w:rsidR="00C90FF4" w:rsidRPr="000F2B8F" w:rsidRDefault="00C90FF4" w:rsidP="00C94B64">
            <w:pPr>
              <w:jc w:val="both"/>
              <w:rPr>
                <w:lang w:val="en-US"/>
              </w:rPr>
            </w:pPr>
            <w:r w:rsidRPr="000F2B8F">
              <w:rPr>
                <w:b/>
                <w:i/>
              </w:rPr>
              <w:t>”ЗА”</w:t>
            </w:r>
          </w:p>
        </w:tc>
      </w:tr>
      <w:tr w:rsidR="00A0672B" w:rsidRPr="000F2B8F">
        <w:tc>
          <w:tcPr>
            <w:tcW w:w="468" w:type="dxa"/>
          </w:tcPr>
          <w:p w:rsidR="00A0672B" w:rsidRPr="008F2918" w:rsidRDefault="00A0672B" w:rsidP="00C94B64">
            <w:pPr>
              <w:jc w:val="both"/>
            </w:pPr>
            <w:r>
              <w:t>9</w:t>
            </w:r>
          </w:p>
        </w:tc>
        <w:tc>
          <w:tcPr>
            <w:tcW w:w="5672" w:type="dxa"/>
          </w:tcPr>
          <w:p w:rsidR="00A0672B" w:rsidRPr="000F2B8F" w:rsidRDefault="00A0672B" w:rsidP="00C94B64">
            <w:pPr>
              <w:jc w:val="both"/>
              <w:rPr>
                <w:i/>
              </w:rPr>
            </w:pPr>
            <w:r w:rsidRPr="000F2B8F">
              <w:rPr>
                <w:i/>
              </w:rPr>
              <w:t>КАЛИН ГЕОРГИЕВ КЪРШЕВ</w:t>
            </w:r>
          </w:p>
        </w:tc>
        <w:tc>
          <w:tcPr>
            <w:tcW w:w="3070" w:type="dxa"/>
          </w:tcPr>
          <w:p w:rsidR="00A0672B" w:rsidRPr="000F2B8F" w:rsidRDefault="00A0672B" w:rsidP="00A77C67">
            <w:pPr>
              <w:jc w:val="both"/>
              <w:rPr>
                <w:lang w:val="en-US"/>
              </w:rPr>
            </w:pPr>
            <w:r>
              <w:rPr>
                <w:b/>
                <w:i/>
              </w:rPr>
              <w:t>”ЗА</w:t>
            </w:r>
            <w:r w:rsidRPr="000F2B8F">
              <w:rPr>
                <w:b/>
                <w:i/>
              </w:rPr>
              <w:t>”</w:t>
            </w:r>
          </w:p>
        </w:tc>
      </w:tr>
      <w:tr w:rsidR="00A0672B" w:rsidRPr="000F2B8F">
        <w:tc>
          <w:tcPr>
            <w:tcW w:w="468" w:type="dxa"/>
          </w:tcPr>
          <w:p w:rsidR="00A0672B" w:rsidRPr="008F2918" w:rsidRDefault="00A0672B" w:rsidP="00C94B64">
            <w:pPr>
              <w:jc w:val="both"/>
            </w:pPr>
            <w:r w:rsidRPr="000F2B8F">
              <w:rPr>
                <w:lang w:val="en-US"/>
              </w:rPr>
              <w:t>1</w:t>
            </w:r>
            <w:r>
              <w:t>0</w:t>
            </w:r>
          </w:p>
        </w:tc>
        <w:tc>
          <w:tcPr>
            <w:tcW w:w="5672" w:type="dxa"/>
          </w:tcPr>
          <w:p w:rsidR="00A0672B" w:rsidRPr="000F2B8F" w:rsidRDefault="00A0672B" w:rsidP="00C94B64">
            <w:pPr>
              <w:jc w:val="both"/>
              <w:rPr>
                <w:i/>
              </w:rPr>
            </w:pPr>
            <w:r w:rsidRPr="000F2B8F">
              <w:rPr>
                <w:i/>
              </w:rPr>
              <w:t>ЙОРДАН ИВАНОВ ВАСИЛЕВ</w:t>
            </w:r>
          </w:p>
        </w:tc>
        <w:tc>
          <w:tcPr>
            <w:tcW w:w="3070" w:type="dxa"/>
          </w:tcPr>
          <w:p w:rsidR="00A0672B" w:rsidRPr="000F2B8F" w:rsidRDefault="00A0672B" w:rsidP="00C94B64">
            <w:pPr>
              <w:jc w:val="both"/>
              <w:rPr>
                <w:lang w:val="en-US"/>
              </w:rPr>
            </w:pPr>
            <w:r w:rsidRPr="000F2B8F">
              <w:rPr>
                <w:b/>
                <w:i/>
              </w:rPr>
              <w:t>”ЗА”</w:t>
            </w:r>
          </w:p>
        </w:tc>
      </w:tr>
      <w:tr w:rsidR="00A0672B" w:rsidRPr="000F2B8F">
        <w:tc>
          <w:tcPr>
            <w:tcW w:w="468" w:type="dxa"/>
          </w:tcPr>
          <w:p w:rsidR="00A0672B" w:rsidRPr="009E2C22" w:rsidRDefault="00A0672B" w:rsidP="00C94B64">
            <w:pPr>
              <w:jc w:val="both"/>
            </w:pPr>
            <w:r>
              <w:t>11</w:t>
            </w:r>
          </w:p>
        </w:tc>
        <w:tc>
          <w:tcPr>
            <w:tcW w:w="5672" w:type="dxa"/>
          </w:tcPr>
          <w:p w:rsidR="00A0672B" w:rsidRPr="000F2B8F" w:rsidRDefault="00A0672B" w:rsidP="00C94B64">
            <w:pPr>
              <w:jc w:val="both"/>
              <w:rPr>
                <w:i/>
              </w:rPr>
            </w:pPr>
            <w:r w:rsidRPr="000F2B8F">
              <w:rPr>
                <w:i/>
              </w:rPr>
              <w:t>ДИМКА ПЕТКОВА СТОЯНОВА</w:t>
            </w:r>
          </w:p>
        </w:tc>
        <w:tc>
          <w:tcPr>
            <w:tcW w:w="3070" w:type="dxa"/>
          </w:tcPr>
          <w:p w:rsidR="00A0672B" w:rsidRPr="000F2B8F" w:rsidRDefault="00A0672B" w:rsidP="00C94B64">
            <w:pPr>
              <w:jc w:val="both"/>
              <w:rPr>
                <w:lang w:val="en-US"/>
              </w:rPr>
            </w:pPr>
            <w:r>
              <w:rPr>
                <w:b/>
                <w:i/>
              </w:rPr>
              <w:t>”ЗА</w:t>
            </w:r>
            <w:r w:rsidRPr="000F2B8F">
              <w:rPr>
                <w:b/>
                <w:i/>
              </w:rPr>
              <w:t>”</w:t>
            </w:r>
          </w:p>
        </w:tc>
      </w:tr>
      <w:tr w:rsidR="00A0672B" w:rsidRPr="000F2B8F">
        <w:tc>
          <w:tcPr>
            <w:tcW w:w="468" w:type="dxa"/>
          </w:tcPr>
          <w:p w:rsidR="00A0672B" w:rsidRPr="008F2918" w:rsidRDefault="00A0672B" w:rsidP="00C94B64">
            <w:pPr>
              <w:jc w:val="both"/>
            </w:pPr>
            <w:r w:rsidRPr="000F2B8F">
              <w:rPr>
                <w:lang w:val="en-US"/>
              </w:rPr>
              <w:t>1</w:t>
            </w:r>
            <w:r>
              <w:t>2</w:t>
            </w:r>
          </w:p>
        </w:tc>
        <w:tc>
          <w:tcPr>
            <w:tcW w:w="5672" w:type="dxa"/>
          </w:tcPr>
          <w:p w:rsidR="00A0672B" w:rsidRPr="000F2B8F" w:rsidRDefault="00A0672B" w:rsidP="00C94B64">
            <w:pPr>
              <w:jc w:val="both"/>
              <w:rPr>
                <w:i/>
                <w:lang w:val="ru-RU"/>
              </w:rPr>
            </w:pPr>
            <w:r w:rsidRPr="000F2B8F">
              <w:rPr>
                <w:i/>
                <w:lang w:val="ru-RU"/>
              </w:rPr>
              <w:t>ВАЛЕНТИН ВЛАДИМИРОВ ГУЦОВ</w:t>
            </w:r>
          </w:p>
        </w:tc>
        <w:tc>
          <w:tcPr>
            <w:tcW w:w="3070" w:type="dxa"/>
          </w:tcPr>
          <w:p w:rsidR="00A0672B" w:rsidRPr="000F2B8F" w:rsidRDefault="00A0672B" w:rsidP="00C94B64">
            <w:pPr>
              <w:jc w:val="both"/>
              <w:rPr>
                <w:lang w:val="en-US"/>
              </w:rPr>
            </w:pPr>
            <w:r>
              <w:rPr>
                <w:b/>
                <w:i/>
              </w:rPr>
              <w:t>отсъства</w:t>
            </w:r>
          </w:p>
        </w:tc>
      </w:tr>
      <w:tr w:rsidR="00A0672B" w:rsidRPr="000F2B8F">
        <w:tc>
          <w:tcPr>
            <w:tcW w:w="468" w:type="dxa"/>
          </w:tcPr>
          <w:p w:rsidR="00A0672B" w:rsidRPr="008F2918" w:rsidRDefault="00A0672B" w:rsidP="00C94B64">
            <w:pPr>
              <w:jc w:val="both"/>
            </w:pPr>
            <w:r w:rsidRPr="000F2B8F">
              <w:rPr>
                <w:lang w:val="en-US"/>
              </w:rPr>
              <w:t>1</w:t>
            </w:r>
            <w:r>
              <w:t>3</w:t>
            </w:r>
          </w:p>
        </w:tc>
        <w:tc>
          <w:tcPr>
            <w:tcW w:w="5672" w:type="dxa"/>
          </w:tcPr>
          <w:p w:rsidR="00A0672B" w:rsidRPr="000F2B8F" w:rsidRDefault="00A0672B" w:rsidP="00C94B64">
            <w:pPr>
              <w:jc w:val="both"/>
              <w:rPr>
                <w:i/>
              </w:rPr>
            </w:pPr>
            <w:r w:rsidRPr="000F2B8F">
              <w:rPr>
                <w:i/>
              </w:rPr>
              <w:t>ЙОРДАН ИВАНОВ ЙОРДАНОВ</w:t>
            </w:r>
          </w:p>
        </w:tc>
        <w:tc>
          <w:tcPr>
            <w:tcW w:w="3070" w:type="dxa"/>
          </w:tcPr>
          <w:p w:rsidR="00A0672B" w:rsidRPr="000F2B8F" w:rsidRDefault="00A0672B" w:rsidP="00C94B64">
            <w:pPr>
              <w:jc w:val="both"/>
              <w:rPr>
                <w:lang w:val="en-US"/>
              </w:rPr>
            </w:pPr>
            <w:r>
              <w:rPr>
                <w:b/>
                <w:i/>
              </w:rPr>
              <w:t>”ЗА</w:t>
            </w:r>
            <w:r w:rsidRPr="000F2B8F">
              <w:rPr>
                <w:b/>
                <w:i/>
              </w:rPr>
              <w:t>”</w:t>
            </w:r>
          </w:p>
        </w:tc>
      </w:tr>
      <w:tr w:rsidR="00A0672B" w:rsidRPr="000F2B8F">
        <w:tc>
          <w:tcPr>
            <w:tcW w:w="468" w:type="dxa"/>
          </w:tcPr>
          <w:p w:rsidR="00A0672B" w:rsidRPr="008F2918" w:rsidRDefault="00A0672B" w:rsidP="00C94B64">
            <w:pPr>
              <w:jc w:val="both"/>
            </w:pPr>
            <w:r w:rsidRPr="000F2B8F">
              <w:rPr>
                <w:lang w:val="en-US"/>
              </w:rPr>
              <w:t>1</w:t>
            </w:r>
            <w:r>
              <w:t>4</w:t>
            </w:r>
          </w:p>
        </w:tc>
        <w:tc>
          <w:tcPr>
            <w:tcW w:w="5672" w:type="dxa"/>
          </w:tcPr>
          <w:p w:rsidR="00A0672B" w:rsidRPr="000F2B8F" w:rsidRDefault="00A0672B" w:rsidP="00C94B64">
            <w:pPr>
              <w:jc w:val="both"/>
              <w:rPr>
                <w:i/>
              </w:rPr>
            </w:pPr>
            <w:r w:rsidRPr="000F2B8F">
              <w:rPr>
                <w:i/>
              </w:rPr>
              <w:t>СТЕЛА ПЕТРОВА ГОРБАНОВА-ВАСИЛЕВА</w:t>
            </w:r>
          </w:p>
        </w:tc>
        <w:tc>
          <w:tcPr>
            <w:tcW w:w="3070" w:type="dxa"/>
          </w:tcPr>
          <w:p w:rsidR="00A0672B" w:rsidRPr="00A0672B" w:rsidRDefault="00A0672B" w:rsidP="00C94B64">
            <w:pPr>
              <w:jc w:val="both"/>
              <w:rPr>
                <w:b/>
                <w:i/>
              </w:rPr>
            </w:pPr>
            <w:r>
              <w:rPr>
                <w:b/>
                <w:i/>
              </w:rPr>
              <w:t>отсъства</w:t>
            </w:r>
          </w:p>
        </w:tc>
      </w:tr>
      <w:tr w:rsidR="00A0672B" w:rsidRPr="000F2B8F">
        <w:tc>
          <w:tcPr>
            <w:tcW w:w="468" w:type="dxa"/>
          </w:tcPr>
          <w:p w:rsidR="00A0672B" w:rsidRPr="008F2918" w:rsidRDefault="00A0672B" w:rsidP="00C94B64">
            <w:pPr>
              <w:jc w:val="both"/>
            </w:pPr>
            <w:r w:rsidRPr="000F2B8F">
              <w:rPr>
                <w:lang w:val="en-US"/>
              </w:rPr>
              <w:t>1</w:t>
            </w:r>
            <w:r>
              <w:t>5</w:t>
            </w:r>
          </w:p>
        </w:tc>
        <w:tc>
          <w:tcPr>
            <w:tcW w:w="5672" w:type="dxa"/>
          </w:tcPr>
          <w:p w:rsidR="00A0672B" w:rsidRPr="000F2B8F" w:rsidRDefault="00A0672B" w:rsidP="00C94B64">
            <w:pPr>
              <w:jc w:val="both"/>
              <w:rPr>
                <w:i/>
              </w:rPr>
            </w:pPr>
            <w:r w:rsidRPr="000F2B8F">
              <w:rPr>
                <w:i/>
              </w:rPr>
              <w:t>РОСИНКА НЕДЯЛКОВА ГЕОРГИЕВА</w:t>
            </w:r>
          </w:p>
        </w:tc>
        <w:tc>
          <w:tcPr>
            <w:tcW w:w="3070" w:type="dxa"/>
          </w:tcPr>
          <w:p w:rsidR="00A0672B" w:rsidRPr="000F2B8F" w:rsidRDefault="00A0672B" w:rsidP="00A77C67">
            <w:pPr>
              <w:jc w:val="both"/>
              <w:rPr>
                <w:lang w:val="en-US"/>
              </w:rPr>
            </w:pPr>
            <w:r>
              <w:rPr>
                <w:b/>
                <w:i/>
              </w:rPr>
              <w:t>”ЗА</w:t>
            </w:r>
            <w:r w:rsidRPr="000F2B8F">
              <w:rPr>
                <w:b/>
                <w:i/>
              </w:rPr>
              <w:t>”</w:t>
            </w:r>
          </w:p>
        </w:tc>
      </w:tr>
      <w:tr w:rsidR="00A0672B" w:rsidRPr="000F2B8F">
        <w:tc>
          <w:tcPr>
            <w:tcW w:w="468" w:type="dxa"/>
          </w:tcPr>
          <w:p w:rsidR="00A0672B" w:rsidRPr="008F2918" w:rsidRDefault="00A0672B" w:rsidP="00C94B64">
            <w:pPr>
              <w:jc w:val="both"/>
            </w:pPr>
            <w:r w:rsidRPr="000F2B8F">
              <w:rPr>
                <w:lang w:val="en-US"/>
              </w:rPr>
              <w:t>1</w:t>
            </w:r>
            <w:r>
              <w:t>6</w:t>
            </w:r>
          </w:p>
        </w:tc>
        <w:tc>
          <w:tcPr>
            <w:tcW w:w="5672" w:type="dxa"/>
          </w:tcPr>
          <w:p w:rsidR="00A0672B" w:rsidRPr="000F2B8F" w:rsidRDefault="00A0672B" w:rsidP="00C94B64">
            <w:pPr>
              <w:jc w:val="both"/>
              <w:rPr>
                <w:i/>
              </w:rPr>
            </w:pPr>
            <w:r>
              <w:rPr>
                <w:i/>
              </w:rPr>
              <w:t>ЙОРДАН ИВАНОВ ДИМИТРОВ</w:t>
            </w:r>
          </w:p>
        </w:tc>
        <w:tc>
          <w:tcPr>
            <w:tcW w:w="3070" w:type="dxa"/>
          </w:tcPr>
          <w:p w:rsidR="00A0672B" w:rsidRPr="000F2B8F" w:rsidRDefault="00A0672B" w:rsidP="00C94B64">
            <w:pPr>
              <w:jc w:val="both"/>
              <w:rPr>
                <w:lang w:val="en-US"/>
              </w:rPr>
            </w:pPr>
            <w:r>
              <w:rPr>
                <w:b/>
                <w:i/>
              </w:rPr>
              <w:t>”ЗА</w:t>
            </w:r>
            <w:r w:rsidRPr="000F2B8F">
              <w:rPr>
                <w:b/>
                <w:i/>
              </w:rPr>
              <w:t>”</w:t>
            </w:r>
          </w:p>
        </w:tc>
      </w:tr>
      <w:tr w:rsidR="00A0672B" w:rsidRPr="000F2B8F">
        <w:tc>
          <w:tcPr>
            <w:tcW w:w="468" w:type="dxa"/>
          </w:tcPr>
          <w:p w:rsidR="00A0672B" w:rsidRPr="00690DCD" w:rsidRDefault="00A0672B" w:rsidP="00C94B64">
            <w:pPr>
              <w:jc w:val="both"/>
              <w:rPr>
                <w:lang w:val="en-US"/>
              </w:rPr>
            </w:pPr>
            <w:r w:rsidRPr="00690DCD">
              <w:rPr>
                <w:lang w:val="en-US"/>
              </w:rPr>
              <w:t>17</w:t>
            </w:r>
          </w:p>
        </w:tc>
        <w:tc>
          <w:tcPr>
            <w:tcW w:w="5672" w:type="dxa"/>
          </w:tcPr>
          <w:p w:rsidR="00A0672B" w:rsidRPr="000F2B8F" w:rsidRDefault="00A0672B" w:rsidP="00C94B64">
            <w:pPr>
              <w:jc w:val="both"/>
              <w:rPr>
                <w:i/>
              </w:rPr>
            </w:pPr>
            <w:r w:rsidRPr="000F2B8F">
              <w:rPr>
                <w:i/>
              </w:rPr>
              <w:t>МАГДАЛЕНА ЛЮБОМИРОВА БОРИСОВА</w:t>
            </w:r>
          </w:p>
        </w:tc>
        <w:tc>
          <w:tcPr>
            <w:tcW w:w="3070" w:type="dxa"/>
          </w:tcPr>
          <w:p w:rsidR="00A0672B" w:rsidRPr="000F2B8F" w:rsidRDefault="00A0672B" w:rsidP="00C94B64">
            <w:pPr>
              <w:jc w:val="both"/>
              <w:rPr>
                <w:lang w:val="en-US"/>
              </w:rPr>
            </w:pPr>
            <w:r>
              <w:rPr>
                <w:b/>
                <w:i/>
              </w:rPr>
              <w:t>”ЗА</w:t>
            </w:r>
            <w:r w:rsidRPr="000F2B8F">
              <w:rPr>
                <w:b/>
                <w:i/>
              </w:rPr>
              <w:t>”</w:t>
            </w:r>
          </w:p>
        </w:tc>
      </w:tr>
    </w:tbl>
    <w:p w:rsidR="004F090A" w:rsidRDefault="004F090A" w:rsidP="004F090A">
      <w:pPr>
        <w:rPr>
          <w:b/>
        </w:rPr>
      </w:pPr>
    </w:p>
    <w:p w:rsidR="004F090A" w:rsidRDefault="00A0672B" w:rsidP="004F090A">
      <w:pPr>
        <w:rPr>
          <w:b/>
        </w:rPr>
      </w:pPr>
      <w:r>
        <w:rPr>
          <w:b/>
        </w:rPr>
        <w:t>“ЗА” – 12</w:t>
      </w:r>
      <w:r w:rsidR="004F090A" w:rsidRPr="004119A7">
        <w:rPr>
          <w:b/>
        </w:rPr>
        <w:t xml:space="preserve">, “ПРОТИВ” – </w:t>
      </w:r>
      <w:r w:rsidR="004F090A">
        <w:rPr>
          <w:b/>
        </w:rPr>
        <w:t>няма</w:t>
      </w:r>
      <w:r w:rsidR="004F090A" w:rsidRPr="004119A7">
        <w:rPr>
          <w:b/>
        </w:rPr>
        <w:t xml:space="preserve">, “ВЪЗДЪРЖАЛИ СЕ” – </w:t>
      </w:r>
      <w:r w:rsidR="004F090A">
        <w:rPr>
          <w:b/>
        </w:rPr>
        <w:t>няма</w:t>
      </w:r>
      <w:r w:rsidR="004F090A" w:rsidRPr="004119A7">
        <w:rPr>
          <w:b/>
        </w:rPr>
        <w:t xml:space="preserve">. </w:t>
      </w:r>
      <w:r w:rsidR="004F090A">
        <w:rPr>
          <w:b/>
        </w:rPr>
        <w:t>П</w:t>
      </w:r>
      <w:r w:rsidR="004F090A" w:rsidRPr="004119A7">
        <w:rPr>
          <w:b/>
        </w:rPr>
        <w:t>риема</w:t>
      </w:r>
      <w:r w:rsidR="004F090A">
        <w:rPr>
          <w:b/>
        </w:rPr>
        <w:t xml:space="preserve"> се</w:t>
      </w:r>
      <w:r w:rsidR="004F090A" w:rsidRPr="004119A7">
        <w:rPr>
          <w:b/>
        </w:rPr>
        <w:t>.</w:t>
      </w:r>
    </w:p>
    <w:p w:rsidR="004F090A" w:rsidRPr="00661703" w:rsidRDefault="004F090A" w:rsidP="004F090A">
      <w:pPr>
        <w:rPr>
          <w:b/>
        </w:rPr>
      </w:pPr>
    </w:p>
    <w:p w:rsidR="004F090A" w:rsidRDefault="004F090A" w:rsidP="004F090A">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C90FF4" w:rsidRPr="00EE7933" w:rsidRDefault="00C90FF4" w:rsidP="00A0672B">
      <w:pPr>
        <w:jc w:val="both"/>
      </w:pPr>
    </w:p>
    <w:p w:rsidR="004F090A" w:rsidRDefault="004F090A" w:rsidP="004F090A">
      <w:pPr>
        <w:pStyle w:val="BodyText"/>
        <w:spacing w:after="0"/>
        <w:jc w:val="center"/>
        <w:rPr>
          <w:b/>
        </w:rPr>
      </w:pPr>
      <w:r w:rsidRPr="00195055">
        <w:rPr>
          <w:b/>
          <w:spacing w:val="60"/>
        </w:rPr>
        <w:t>РЕШЕНИЕ</w:t>
      </w:r>
      <w:r w:rsidR="00A0672B">
        <w:rPr>
          <w:b/>
        </w:rPr>
        <w:t xml:space="preserve"> № 14</w:t>
      </w:r>
      <w:r>
        <w:rPr>
          <w:b/>
        </w:rPr>
        <w:t>/1</w:t>
      </w:r>
      <w:r w:rsidR="00A0672B">
        <w:rPr>
          <w:b/>
        </w:rPr>
        <w:t>1</w:t>
      </w:r>
      <w:r>
        <w:rPr>
          <w:b/>
        </w:rPr>
        <w:t>.0</w:t>
      </w:r>
      <w:r w:rsidR="00A0672B">
        <w:rPr>
          <w:b/>
        </w:rPr>
        <w:t>3</w:t>
      </w:r>
      <w:r>
        <w:rPr>
          <w:b/>
        </w:rPr>
        <w:t>.2011 г.</w:t>
      </w:r>
    </w:p>
    <w:p w:rsidR="006B6555" w:rsidRDefault="006B6555" w:rsidP="004F090A">
      <w:pPr>
        <w:pStyle w:val="BodyText"/>
        <w:spacing w:after="0"/>
        <w:jc w:val="center"/>
        <w:rPr>
          <w:b/>
        </w:rPr>
      </w:pPr>
    </w:p>
    <w:p w:rsidR="006B6555" w:rsidRPr="002910CC" w:rsidRDefault="006B6555" w:rsidP="006B6555">
      <w:pPr>
        <w:jc w:val="both"/>
        <w:rPr>
          <w:b/>
        </w:rPr>
      </w:pPr>
      <w:r w:rsidRPr="000658D3">
        <w:rPr>
          <w:b/>
          <w:u w:val="single"/>
          <w:lang w:val="ru-RU"/>
        </w:rPr>
        <w:t>ОТНОСНО</w:t>
      </w:r>
      <w:r>
        <w:rPr>
          <w:b/>
          <w:lang w:val="ru-RU"/>
        </w:rPr>
        <w:t xml:space="preserve">: </w:t>
      </w:r>
      <w:r>
        <w:rPr>
          <w:b/>
        </w:rPr>
        <w:t>Включване в годишната програмата за управление и разпореждане с общинско имущество в част обекти за продажба по реда на ЗПСК за 2011г. приета с Решение № 5/27.01.2011г. на Общински съвет–гр.Елена на общински нежилищен имот, невключен в имуществото на общинско търговско дружество и откриване на процедура за приватизация на същият общински нежилищен имот, невключен в имуществото на общинско търговско дружество</w:t>
      </w:r>
    </w:p>
    <w:p w:rsidR="006B6555" w:rsidRDefault="006B6555" w:rsidP="006B6555">
      <w:pPr>
        <w:jc w:val="both"/>
        <w:rPr>
          <w:b/>
          <w:lang w:val="ru-RU"/>
        </w:rPr>
      </w:pPr>
    </w:p>
    <w:p w:rsidR="006B6555" w:rsidRPr="00656896" w:rsidRDefault="006B6555" w:rsidP="00656896">
      <w:pPr>
        <w:ind w:firstLine="709"/>
        <w:jc w:val="both"/>
        <w:rPr>
          <w:b/>
          <w:bCs/>
          <w:lang w:val="en-US"/>
        </w:rPr>
      </w:pPr>
      <w:r>
        <w:t>Има проявен интерес за закупуване на магазин – аперитив със застроена площ от 103,63 кв.м. и маза под него с площ от 68,72 кв.м., разположени в източната част на партерния етаж в сграда находяща се на ул. “В. Левски” № 32 в гр. Елена, състоящ се от: търговска зала, спомагателна площ и складови помещения, при граници: изток – свободна площ, запад – магазин, север – свободна площ, юг – улица, заедно с 19,46 % ид. части от общите части на сградата и съответното право на строеж, върху УПИ VІІІ, кв. 7 по плана на града,</w:t>
      </w:r>
      <w:r w:rsidR="00656896">
        <w:t xml:space="preserve"> </w:t>
      </w:r>
      <w:r>
        <w:t xml:space="preserve">актуван с АОС 89/26.08.1996 г., вписан на 04.05.2007г. в Служба по вписванията под№74, том.ІІІ при РС – гр. Елена и на основание чл.21, ал. 1, т. 8 от ЗМСМА, чл.3, ал. 3, т. 2 и чл. 4, ал. 2 от ЗПСК, чл. 5, ал. 2, т. 5 от Наредбата за възлагане извършването на дейности, свързани с подготовката за приватизация или със следприватизационния контрол, включително процесуално представителство и Решение №12/21.02.2003г. на ОбС- гр. Елена, </w:t>
      </w:r>
      <w:r w:rsidRPr="00FC69AC">
        <w:rPr>
          <w:b/>
          <w:bCs/>
        </w:rPr>
        <w:t xml:space="preserve">ОБЩИНСКИ СЪВЕТ </w:t>
      </w:r>
      <w:r w:rsidR="00656896">
        <w:rPr>
          <w:b/>
          <w:bCs/>
        </w:rPr>
        <w:t>–</w:t>
      </w:r>
      <w:r w:rsidRPr="00FC69AC">
        <w:rPr>
          <w:b/>
          <w:bCs/>
        </w:rPr>
        <w:t xml:space="preserve"> ЕЛЕНА</w:t>
      </w:r>
    </w:p>
    <w:p w:rsidR="006B6555" w:rsidRPr="007F63F5" w:rsidRDefault="006B6555" w:rsidP="006B6555">
      <w:pPr>
        <w:pStyle w:val="BodyTextIndent"/>
      </w:pPr>
    </w:p>
    <w:p w:rsidR="00656896" w:rsidRDefault="00656896" w:rsidP="00656896">
      <w:pPr>
        <w:pStyle w:val="BodyText"/>
        <w:spacing w:after="0"/>
        <w:jc w:val="center"/>
        <w:rPr>
          <w:b/>
          <w:spacing w:val="60"/>
        </w:rPr>
      </w:pPr>
      <w:r>
        <w:rPr>
          <w:b/>
          <w:spacing w:val="60"/>
        </w:rPr>
        <w:t>РЕШИ:</w:t>
      </w:r>
    </w:p>
    <w:p w:rsidR="006B6555" w:rsidRPr="006B6555" w:rsidRDefault="006B6555" w:rsidP="006B6555">
      <w:pPr>
        <w:jc w:val="center"/>
        <w:rPr>
          <w:b/>
          <w:lang w:val="ru-RU"/>
        </w:rPr>
      </w:pPr>
    </w:p>
    <w:p w:rsidR="006B6555" w:rsidRDefault="006B6555" w:rsidP="006B6555">
      <w:pPr>
        <w:ind w:firstLine="709"/>
        <w:jc w:val="both"/>
      </w:pPr>
      <w:r>
        <w:t xml:space="preserve">1. Включва в годишната програма за управление и разпореждане с общинска собственост в част обекти за продажба по реда на ЗПСК за 2011г, приета с Решение </w:t>
      </w:r>
      <w:r>
        <w:lastRenderedPageBreak/>
        <w:t>№5/27.01.2011г. на Общински съвет – гр. Елена общински нежилищен имот, невключен в имуществото на общинско търговско дружество, а именно: Магазин – аперитив със застроена площ от 103,63 кв.м. и маза под него с площ от 68,72 кв.м., разположени в източната част на партерния етаж в сграда находяща се на ул. “В. Левски” № 32 в гр. Елена, състоящ се от: търговска зала, спомагателна площ и складови помещения, при граници: изток – свободна площ, запад – магазин, север – свободна площ, юг – улица, заедно с 19,46 % ид. части от общите части на сградата и съответното право на строеж, върху УПИ VІІІ, кв. 7 по плана на града,</w:t>
      </w:r>
      <w:r w:rsidR="00656896">
        <w:t xml:space="preserve"> </w:t>
      </w:r>
      <w:r>
        <w:t>актуван с АОС 89/26.08.1996 г., вписан на 04.05.2007г. в Служба по вписванията под№74, том.ІІІ, при РС-гр. Елена.</w:t>
      </w:r>
    </w:p>
    <w:p w:rsidR="006B6555" w:rsidRDefault="006B6555" w:rsidP="006B6555">
      <w:pPr>
        <w:ind w:firstLine="709"/>
        <w:jc w:val="both"/>
      </w:pPr>
      <w:r>
        <w:t>2. Открива процедура за приватизация на общински нежилищен имот, невключен в имуществото на общинско търговско дружество, а именно: Магазин – аперитив със застроена площ от 103,63 кв.м. и маза под него с площ от 68,72 кв.м., разположени в източната част на партерния етаж в сграда находяща се на ул.“В. Левски” № 32 в гр. Елена, състоящ се от: търговска зала, спомагателна площ и складови помещения, при граници: изток – свободна площ, запад – магазин, север – свободна площ, юг – улица заедно с 19,46 % ид. части от общите части на сградата и съответното право на строеж, върху УПИ VІІІ, кв. 7 по плана на града,</w:t>
      </w:r>
      <w:r w:rsidR="00656896">
        <w:t xml:space="preserve"> </w:t>
      </w:r>
      <w:r>
        <w:t>актуван с АОС 89/26.08.1996 г., вписан на 04.05.2007г. в Служба по вписванията под №74, том.ІІІ, при РС- гр.Елена.</w:t>
      </w:r>
    </w:p>
    <w:p w:rsidR="00C90FF4" w:rsidRPr="00F2026C" w:rsidRDefault="006B6555" w:rsidP="006B6555">
      <w:pPr>
        <w:ind w:firstLine="709"/>
        <w:jc w:val="both"/>
        <w:rPr>
          <w:lang w:val="en-US"/>
        </w:rPr>
      </w:pPr>
      <w:r>
        <w:t>3. Упълномощава кмета на общината да възложи изготвянето на анализ на правното състояние, информационен меморандум и приватизационна оценка на горепосочения обект чрез процедура на пряко договаряне съгласно изискванията на Наредбата за възлагане извършването на дейности, свързани с подготовката на приватизация или със следприватизационния контрол, включително п</w:t>
      </w:r>
      <w:r w:rsidR="00F2026C">
        <w:t xml:space="preserve">роцесуално представителство. </w:t>
      </w:r>
    </w:p>
    <w:p w:rsidR="00900CFC" w:rsidRPr="00090FFE" w:rsidRDefault="00900CFC" w:rsidP="00900CFC">
      <w:pPr>
        <w:jc w:val="both"/>
        <w:rPr>
          <w:b/>
          <w:u w:val="single"/>
        </w:rPr>
      </w:pPr>
      <w:r>
        <w:rPr>
          <w:b/>
          <w:u w:val="single"/>
        </w:rPr>
        <w:t>ПО ТРЕТА</w:t>
      </w:r>
      <w:r w:rsidRPr="00090FFE">
        <w:rPr>
          <w:b/>
          <w:u w:val="single"/>
        </w:rPr>
        <w:t xml:space="preserve"> ТОЧКА ОТ ДНЕВНИЯ РЕД:</w:t>
      </w:r>
    </w:p>
    <w:p w:rsidR="006B6555" w:rsidRPr="00F2026C" w:rsidRDefault="00900CFC" w:rsidP="00F2026C">
      <w:pPr>
        <w:tabs>
          <w:tab w:val="left" w:pos="9720"/>
        </w:tabs>
        <w:ind w:firstLine="709"/>
        <w:jc w:val="both"/>
        <w:rPr>
          <w:lang w:val="en-US"/>
        </w:rPr>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6B6555" w:rsidRPr="003F1768">
        <w:t xml:space="preserve">включване в годишната програма за управление и разпореждане с общинско имущество в част обекти за продажба по реда на ЗОС за 2011 г. приета с Решение № 5/27.01.2011 год. ОбС </w:t>
      </w:r>
      <w:r w:rsidR="00F2026C">
        <w:t>–</w:t>
      </w:r>
      <w:r w:rsidR="006B6555" w:rsidRPr="003F1768">
        <w:t xml:space="preserve"> Елена на недвижими имоти частна общинска собственост.</w:t>
      </w:r>
    </w:p>
    <w:p w:rsidR="00900CFC" w:rsidRDefault="00900CFC" w:rsidP="006B6555">
      <w:pPr>
        <w:tabs>
          <w:tab w:val="left" w:pos="9720"/>
        </w:tabs>
        <w:ind w:firstLine="709"/>
        <w:jc w:val="both"/>
      </w:pPr>
      <w:r>
        <w:t xml:space="preserve">Кмета на общината г-н Сашо Топалов запозна присъстващите с предложението за </w:t>
      </w:r>
      <w:r w:rsidR="006B6555" w:rsidRPr="003F1768">
        <w:t>включване в годишната програма за управление и разпореждане с общинско имущество в част обекти за продажба по реда на ЗОС за 2011 г. приета с Решение № 5/27.01.2011 год. ОбС - Елена на недвижими имоти частна общинска собственост.</w:t>
      </w:r>
    </w:p>
    <w:p w:rsidR="00B328B9" w:rsidRDefault="00B328B9" w:rsidP="00B328B9">
      <w:pPr>
        <w:ind w:firstLine="709"/>
        <w:jc w:val="both"/>
      </w:pPr>
      <w:r>
        <w:rPr>
          <w:lang w:val="ru-RU"/>
        </w:rPr>
        <w:t xml:space="preserve">Председателя на </w:t>
      </w:r>
      <w:r>
        <w:t>Общинският съвет даде думата за становище на:</w:t>
      </w:r>
    </w:p>
    <w:p w:rsidR="0035198B" w:rsidRDefault="006B6555" w:rsidP="006B6555">
      <w:pPr>
        <w:tabs>
          <w:tab w:val="left" w:pos="9720"/>
        </w:tabs>
        <w:jc w:val="both"/>
      </w:pPr>
      <w:r>
        <w:rPr>
          <w:u w:val="single"/>
        </w:rPr>
        <w:t>г-н Йордан Йорданов</w:t>
      </w:r>
      <w:r>
        <w:t xml:space="preserve"> – секретар на ПК ”Общинска собственост”. Постоянната комисия разгледа н</w:t>
      </w:r>
      <w:r w:rsidR="00D34CD7">
        <w:t>а свое заседание проведено на 10</w:t>
      </w:r>
      <w:r>
        <w:t>.0</w:t>
      </w:r>
      <w:r w:rsidR="00D34CD7">
        <w:t>3</w:t>
      </w:r>
      <w:r>
        <w:t xml:space="preserve">.2011 г. от 16.30 часа предложението </w:t>
      </w:r>
      <w:r w:rsidRPr="00985547">
        <w:t>за</w:t>
      </w:r>
      <w:r w:rsidRPr="006B6555">
        <w:t xml:space="preserve"> </w:t>
      </w:r>
      <w:r w:rsidRPr="003F1768">
        <w:t>включване в годишната програма за управление и разпореждане с общинско имущество в част обекти за продажба по реда на ЗОС за 2011 г. приета с Решение № 5/27.01.2011 год. ОбС - Елена на недвижими им</w:t>
      </w:r>
      <w:r>
        <w:t>оти частна общинска собственост, като го подкрепя с 4 гласа „за”, „против”-няма, „въздържали се”-няма.</w:t>
      </w:r>
    </w:p>
    <w:p w:rsidR="006B6555" w:rsidRDefault="006B6555" w:rsidP="006B6555">
      <w:pPr>
        <w:tabs>
          <w:tab w:val="left" w:pos="9720"/>
        </w:tabs>
        <w:ind w:firstLine="709"/>
        <w:jc w:val="both"/>
      </w:pPr>
      <w:r>
        <w:t>Дадена бе думата за изказвания. Такива не постъпиха.</w:t>
      </w:r>
      <w:r w:rsidRPr="00D7572F">
        <w:t xml:space="preserve"> </w:t>
      </w:r>
    </w:p>
    <w:p w:rsidR="006B6555" w:rsidRDefault="006B6555" w:rsidP="006B6555">
      <w:pPr>
        <w:ind w:firstLine="709"/>
        <w:jc w:val="both"/>
      </w:pPr>
      <w:r>
        <w:t xml:space="preserve">В залата присъстват 12 </w:t>
      </w:r>
      <w:r w:rsidRPr="00BB62BC">
        <w:t>общински съветника.</w:t>
      </w:r>
    </w:p>
    <w:p w:rsidR="006B6555" w:rsidRDefault="006B6555" w:rsidP="006B6555">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Pr="003F1768">
        <w:t>включване в годишната програма за управление и разпореждане с общинско имущество в част обекти за продажба по реда на ЗОС за 2011 г. приета с Решение № 5/27.01.2011 год. ОбС - Елена на недвижими им</w:t>
      </w:r>
      <w:r>
        <w:t>оти частна общинска собственост:</w:t>
      </w:r>
    </w:p>
    <w:tbl>
      <w:tblPr>
        <w:tblW w:w="0" w:type="auto"/>
        <w:tblLook w:val="01E0" w:firstRow="1" w:lastRow="1" w:firstColumn="1" w:lastColumn="1" w:noHBand="0" w:noVBand="0"/>
      </w:tblPr>
      <w:tblGrid>
        <w:gridCol w:w="468"/>
        <w:gridCol w:w="5672"/>
        <w:gridCol w:w="3070"/>
      </w:tblGrid>
      <w:tr w:rsidR="006B6555" w:rsidRPr="000F2B8F">
        <w:tc>
          <w:tcPr>
            <w:tcW w:w="468" w:type="dxa"/>
          </w:tcPr>
          <w:p w:rsidR="006B6555" w:rsidRPr="000F2B8F" w:rsidRDefault="006B6555" w:rsidP="00A77C67">
            <w:pPr>
              <w:jc w:val="both"/>
              <w:rPr>
                <w:lang w:val="en-US"/>
              </w:rPr>
            </w:pPr>
            <w:r w:rsidRPr="000F2B8F">
              <w:rPr>
                <w:lang w:val="en-US"/>
              </w:rPr>
              <w:t>1</w:t>
            </w:r>
          </w:p>
        </w:tc>
        <w:tc>
          <w:tcPr>
            <w:tcW w:w="5672" w:type="dxa"/>
          </w:tcPr>
          <w:p w:rsidR="006B6555" w:rsidRPr="000F2B8F" w:rsidRDefault="006B6555" w:rsidP="00A77C67">
            <w:pPr>
              <w:jc w:val="both"/>
              <w:rPr>
                <w:lang w:val="en-US"/>
              </w:rPr>
            </w:pPr>
            <w:r w:rsidRPr="000F2B8F">
              <w:rPr>
                <w:i/>
              </w:rPr>
              <w:t>СИМЕОН СТОЯНОВ КЪНЧЕВ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t>2</w:t>
            </w:r>
          </w:p>
        </w:tc>
        <w:tc>
          <w:tcPr>
            <w:tcW w:w="5672" w:type="dxa"/>
          </w:tcPr>
          <w:p w:rsidR="006B6555" w:rsidRPr="000F2B8F" w:rsidRDefault="006B6555" w:rsidP="00A77C67">
            <w:pPr>
              <w:jc w:val="both"/>
              <w:rPr>
                <w:i/>
              </w:rPr>
            </w:pPr>
            <w:r w:rsidRPr="000F2B8F">
              <w:rPr>
                <w:i/>
              </w:rPr>
              <w:t>СНЕЖАНА СТЕФАНОВА КАПИНЧЕВА</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t>3</w:t>
            </w:r>
          </w:p>
        </w:tc>
        <w:tc>
          <w:tcPr>
            <w:tcW w:w="5672" w:type="dxa"/>
          </w:tcPr>
          <w:p w:rsidR="006B6555" w:rsidRPr="000F2B8F" w:rsidRDefault="006B6555" w:rsidP="00A77C67">
            <w:pPr>
              <w:jc w:val="both"/>
              <w:rPr>
                <w:i/>
              </w:rPr>
            </w:pPr>
            <w:r w:rsidRPr="000F2B8F">
              <w:rPr>
                <w:i/>
              </w:rPr>
              <w:t>ЛАЗАР НИКОЛОВ КОСТОВ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lastRenderedPageBreak/>
              <w:t>4</w:t>
            </w:r>
          </w:p>
        </w:tc>
        <w:tc>
          <w:tcPr>
            <w:tcW w:w="5672" w:type="dxa"/>
          </w:tcPr>
          <w:p w:rsidR="006B6555" w:rsidRPr="000F2B8F" w:rsidRDefault="006B6555" w:rsidP="00A77C67">
            <w:pPr>
              <w:jc w:val="both"/>
              <w:rPr>
                <w:i/>
              </w:rPr>
            </w:pPr>
            <w:r w:rsidRPr="000F2B8F">
              <w:rPr>
                <w:i/>
              </w:rPr>
              <w:t>МИЛКО ЗДРАВКОВ МОЛЛОВ</w:t>
            </w:r>
          </w:p>
        </w:tc>
        <w:tc>
          <w:tcPr>
            <w:tcW w:w="3070" w:type="dxa"/>
          </w:tcPr>
          <w:p w:rsidR="006B6555" w:rsidRPr="000F2B8F" w:rsidRDefault="006B6555" w:rsidP="00A77C67">
            <w:pPr>
              <w:jc w:val="both"/>
              <w:rPr>
                <w:lang w:val="en-US"/>
              </w:rPr>
            </w:pPr>
            <w:r>
              <w:rPr>
                <w:b/>
                <w:i/>
              </w:rPr>
              <w:t>отсъства</w:t>
            </w:r>
          </w:p>
        </w:tc>
      </w:tr>
      <w:tr w:rsidR="006B6555" w:rsidRPr="000F2B8F">
        <w:tc>
          <w:tcPr>
            <w:tcW w:w="468" w:type="dxa"/>
          </w:tcPr>
          <w:p w:rsidR="006B6555" w:rsidRPr="008F2918" w:rsidRDefault="006B6555" w:rsidP="00A77C67">
            <w:pPr>
              <w:jc w:val="both"/>
            </w:pPr>
            <w:r>
              <w:t>5</w:t>
            </w:r>
          </w:p>
        </w:tc>
        <w:tc>
          <w:tcPr>
            <w:tcW w:w="5672" w:type="dxa"/>
          </w:tcPr>
          <w:p w:rsidR="006B6555" w:rsidRPr="000F2B8F" w:rsidRDefault="006B6555" w:rsidP="00A77C67">
            <w:pPr>
              <w:jc w:val="both"/>
              <w:rPr>
                <w:i/>
              </w:rPr>
            </w:pPr>
            <w:r w:rsidRPr="000F2B8F">
              <w:rPr>
                <w:i/>
              </w:rPr>
              <w:t>ГЕОРГИ ЙОРДАНОВ ПЕЕВ</w:t>
            </w:r>
          </w:p>
        </w:tc>
        <w:tc>
          <w:tcPr>
            <w:tcW w:w="3070" w:type="dxa"/>
          </w:tcPr>
          <w:p w:rsidR="006B6555" w:rsidRPr="000F2B8F" w:rsidRDefault="006B6555" w:rsidP="00A77C67">
            <w:pPr>
              <w:jc w:val="both"/>
              <w:rPr>
                <w:lang w:val="en-US"/>
              </w:rPr>
            </w:pPr>
            <w:r>
              <w:rPr>
                <w:b/>
                <w:i/>
              </w:rPr>
              <w:t>отсъства</w:t>
            </w:r>
          </w:p>
        </w:tc>
      </w:tr>
      <w:tr w:rsidR="006B6555" w:rsidRPr="000F2B8F">
        <w:tc>
          <w:tcPr>
            <w:tcW w:w="468" w:type="dxa"/>
          </w:tcPr>
          <w:p w:rsidR="006B6555" w:rsidRPr="008F2918" w:rsidRDefault="006B6555" w:rsidP="00A77C67">
            <w:pPr>
              <w:jc w:val="both"/>
            </w:pPr>
            <w:r>
              <w:t>6</w:t>
            </w:r>
          </w:p>
        </w:tc>
        <w:tc>
          <w:tcPr>
            <w:tcW w:w="5672" w:type="dxa"/>
          </w:tcPr>
          <w:p w:rsidR="006B6555" w:rsidRPr="000F2B8F" w:rsidRDefault="006B6555" w:rsidP="00A77C67">
            <w:pPr>
              <w:jc w:val="both"/>
              <w:rPr>
                <w:i/>
              </w:rPr>
            </w:pPr>
            <w:r w:rsidRPr="000F2B8F">
              <w:rPr>
                <w:i/>
              </w:rPr>
              <w:t>ХРИСТО КОСТАДИНОВ ИВАНОВ</w:t>
            </w:r>
          </w:p>
        </w:tc>
        <w:tc>
          <w:tcPr>
            <w:tcW w:w="3070" w:type="dxa"/>
          </w:tcPr>
          <w:p w:rsidR="006B6555" w:rsidRPr="000F2B8F" w:rsidRDefault="006B6555" w:rsidP="00A77C67">
            <w:pPr>
              <w:jc w:val="both"/>
              <w:rPr>
                <w:lang w:val="en-US"/>
              </w:rPr>
            </w:pPr>
            <w:r>
              <w:rPr>
                <w:b/>
                <w:i/>
              </w:rPr>
              <w:t>отсъства</w:t>
            </w:r>
          </w:p>
        </w:tc>
      </w:tr>
      <w:tr w:rsidR="006B6555" w:rsidRPr="000F2B8F">
        <w:tc>
          <w:tcPr>
            <w:tcW w:w="468" w:type="dxa"/>
          </w:tcPr>
          <w:p w:rsidR="006B6555" w:rsidRPr="008F2918" w:rsidRDefault="006B6555" w:rsidP="00A77C67">
            <w:pPr>
              <w:jc w:val="both"/>
            </w:pPr>
            <w:r>
              <w:t>7</w:t>
            </w:r>
          </w:p>
        </w:tc>
        <w:tc>
          <w:tcPr>
            <w:tcW w:w="5672" w:type="dxa"/>
          </w:tcPr>
          <w:p w:rsidR="006B6555" w:rsidRPr="000F2B8F" w:rsidRDefault="006B6555" w:rsidP="00A77C67">
            <w:pPr>
              <w:jc w:val="both"/>
              <w:rPr>
                <w:i/>
              </w:rPr>
            </w:pPr>
            <w:r w:rsidRPr="000F2B8F">
              <w:rPr>
                <w:i/>
              </w:rPr>
              <w:t>АНАСТАСИЯ ПЕТКОВА ТОНЕВА-ПЕЕВА</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t>8</w:t>
            </w:r>
          </w:p>
        </w:tc>
        <w:tc>
          <w:tcPr>
            <w:tcW w:w="5672" w:type="dxa"/>
          </w:tcPr>
          <w:p w:rsidR="006B6555" w:rsidRPr="000F2B8F" w:rsidRDefault="006B6555" w:rsidP="00A77C67">
            <w:pPr>
              <w:jc w:val="both"/>
              <w:rPr>
                <w:i/>
              </w:rPr>
            </w:pPr>
            <w:r w:rsidRPr="000F2B8F">
              <w:rPr>
                <w:i/>
              </w:rPr>
              <w:t>СТЕФКА ПЕТКОВА КОСТАДИНОВА</w:t>
            </w:r>
          </w:p>
        </w:tc>
        <w:tc>
          <w:tcPr>
            <w:tcW w:w="3070" w:type="dxa"/>
          </w:tcPr>
          <w:p w:rsidR="006B6555" w:rsidRPr="000F2B8F" w:rsidRDefault="006B6555" w:rsidP="00A77C67">
            <w:pPr>
              <w:jc w:val="both"/>
              <w:rPr>
                <w:lang w:val="en-US"/>
              </w:rPr>
            </w:pPr>
            <w:r w:rsidRPr="000F2B8F">
              <w:rPr>
                <w:b/>
                <w:i/>
              </w:rPr>
              <w:t>”ЗА”</w:t>
            </w:r>
          </w:p>
        </w:tc>
      </w:tr>
      <w:tr w:rsidR="006B6555" w:rsidRPr="000F2B8F">
        <w:tc>
          <w:tcPr>
            <w:tcW w:w="468" w:type="dxa"/>
          </w:tcPr>
          <w:p w:rsidR="006B6555" w:rsidRPr="008F2918" w:rsidRDefault="006B6555" w:rsidP="00A77C67">
            <w:pPr>
              <w:jc w:val="both"/>
            </w:pPr>
            <w:r>
              <w:t>9</w:t>
            </w:r>
          </w:p>
        </w:tc>
        <w:tc>
          <w:tcPr>
            <w:tcW w:w="5672" w:type="dxa"/>
          </w:tcPr>
          <w:p w:rsidR="006B6555" w:rsidRPr="000F2B8F" w:rsidRDefault="006B6555" w:rsidP="00A77C67">
            <w:pPr>
              <w:jc w:val="both"/>
              <w:rPr>
                <w:i/>
              </w:rPr>
            </w:pPr>
            <w:r w:rsidRPr="000F2B8F">
              <w:rPr>
                <w:i/>
              </w:rPr>
              <w:t>КАЛИН ГЕОРГИЕВ КЪРШЕВ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rsidRPr="000F2B8F">
              <w:rPr>
                <w:lang w:val="en-US"/>
              </w:rPr>
              <w:t>1</w:t>
            </w:r>
            <w:r>
              <w:t>0</w:t>
            </w:r>
          </w:p>
        </w:tc>
        <w:tc>
          <w:tcPr>
            <w:tcW w:w="5672" w:type="dxa"/>
          </w:tcPr>
          <w:p w:rsidR="006B6555" w:rsidRPr="000F2B8F" w:rsidRDefault="006B6555" w:rsidP="00A77C67">
            <w:pPr>
              <w:jc w:val="both"/>
              <w:rPr>
                <w:i/>
              </w:rPr>
            </w:pPr>
            <w:r w:rsidRPr="000F2B8F">
              <w:rPr>
                <w:i/>
              </w:rPr>
              <w:t>ЙОРДАН ИВАНОВ ВАСИЛЕВ</w:t>
            </w:r>
          </w:p>
        </w:tc>
        <w:tc>
          <w:tcPr>
            <w:tcW w:w="3070" w:type="dxa"/>
          </w:tcPr>
          <w:p w:rsidR="006B6555" w:rsidRPr="000F2B8F" w:rsidRDefault="006B6555" w:rsidP="00A77C67">
            <w:pPr>
              <w:jc w:val="both"/>
              <w:rPr>
                <w:lang w:val="en-US"/>
              </w:rPr>
            </w:pPr>
            <w:r w:rsidRPr="000F2B8F">
              <w:rPr>
                <w:b/>
                <w:i/>
              </w:rPr>
              <w:t>”ЗА”</w:t>
            </w:r>
          </w:p>
        </w:tc>
      </w:tr>
      <w:tr w:rsidR="006B6555" w:rsidRPr="000F2B8F">
        <w:tc>
          <w:tcPr>
            <w:tcW w:w="468" w:type="dxa"/>
          </w:tcPr>
          <w:p w:rsidR="006B6555" w:rsidRPr="009E2C22" w:rsidRDefault="006B6555" w:rsidP="00A77C67">
            <w:pPr>
              <w:jc w:val="both"/>
            </w:pPr>
            <w:r>
              <w:t>11</w:t>
            </w:r>
          </w:p>
        </w:tc>
        <w:tc>
          <w:tcPr>
            <w:tcW w:w="5672" w:type="dxa"/>
          </w:tcPr>
          <w:p w:rsidR="006B6555" w:rsidRPr="000F2B8F" w:rsidRDefault="006B6555" w:rsidP="00A77C67">
            <w:pPr>
              <w:jc w:val="both"/>
              <w:rPr>
                <w:i/>
              </w:rPr>
            </w:pPr>
            <w:r w:rsidRPr="000F2B8F">
              <w:rPr>
                <w:i/>
              </w:rPr>
              <w:t>ДИМКА ПЕТКОВА СТОЯНОВА</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rsidRPr="000F2B8F">
              <w:rPr>
                <w:lang w:val="en-US"/>
              </w:rPr>
              <w:t>1</w:t>
            </w:r>
            <w:r>
              <w:t>2</w:t>
            </w:r>
          </w:p>
        </w:tc>
        <w:tc>
          <w:tcPr>
            <w:tcW w:w="5672" w:type="dxa"/>
          </w:tcPr>
          <w:p w:rsidR="006B6555" w:rsidRPr="000F2B8F" w:rsidRDefault="006B6555" w:rsidP="00A77C67">
            <w:pPr>
              <w:jc w:val="both"/>
              <w:rPr>
                <w:i/>
                <w:lang w:val="ru-RU"/>
              </w:rPr>
            </w:pPr>
            <w:r w:rsidRPr="000F2B8F">
              <w:rPr>
                <w:i/>
                <w:lang w:val="ru-RU"/>
              </w:rPr>
              <w:t>ВАЛЕНТИН ВЛАДИМИРОВ ГУЦОВ</w:t>
            </w:r>
          </w:p>
        </w:tc>
        <w:tc>
          <w:tcPr>
            <w:tcW w:w="3070" w:type="dxa"/>
          </w:tcPr>
          <w:p w:rsidR="006B6555" w:rsidRPr="000F2B8F" w:rsidRDefault="006B6555" w:rsidP="00A77C67">
            <w:pPr>
              <w:jc w:val="both"/>
              <w:rPr>
                <w:lang w:val="en-US"/>
              </w:rPr>
            </w:pPr>
            <w:r>
              <w:rPr>
                <w:b/>
                <w:i/>
              </w:rPr>
              <w:t>отсъства</w:t>
            </w:r>
          </w:p>
        </w:tc>
      </w:tr>
      <w:tr w:rsidR="006B6555" w:rsidRPr="000F2B8F">
        <w:tc>
          <w:tcPr>
            <w:tcW w:w="468" w:type="dxa"/>
          </w:tcPr>
          <w:p w:rsidR="006B6555" w:rsidRPr="008F2918" w:rsidRDefault="006B6555" w:rsidP="00A77C67">
            <w:pPr>
              <w:jc w:val="both"/>
            </w:pPr>
            <w:r w:rsidRPr="000F2B8F">
              <w:rPr>
                <w:lang w:val="en-US"/>
              </w:rPr>
              <w:t>1</w:t>
            </w:r>
            <w:r>
              <w:t>3</w:t>
            </w:r>
          </w:p>
        </w:tc>
        <w:tc>
          <w:tcPr>
            <w:tcW w:w="5672" w:type="dxa"/>
          </w:tcPr>
          <w:p w:rsidR="006B6555" w:rsidRPr="000F2B8F" w:rsidRDefault="006B6555" w:rsidP="00A77C67">
            <w:pPr>
              <w:jc w:val="both"/>
              <w:rPr>
                <w:i/>
              </w:rPr>
            </w:pPr>
            <w:r w:rsidRPr="000F2B8F">
              <w:rPr>
                <w:i/>
              </w:rPr>
              <w:t>ЙОРДАН ИВАНОВ ЙОРДАНОВ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rsidRPr="000F2B8F">
              <w:rPr>
                <w:lang w:val="en-US"/>
              </w:rPr>
              <w:t>1</w:t>
            </w:r>
            <w:r>
              <w:t>4</w:t>
            </w:r>
          </w:p>
        </w:tc>
        <w:tc>
          <w:tcPr>
            <w:tcW w:w="5672" w:type="dxa"/>
          </w:tcPr>
          <w:p w:rsidR="006B6555" w:rsidRPr="000F2B8F" w:rsidRDefault="006B6555" w:rsidP="00A77C67">
            <w:pPr>
              <w:jc w:val="both"/>
              <w:rPr>
                <w:i/>
              </w:rPr>
            </w:pPr>
            <w:r w:rsidRPr="000F2B8F">
              <w:rPr>
                <w:i/>
              </w:rPr>
              <w:t>СТЕЛА ПЕТРОВА ГОРБАНОВА-ВАСИЛЕВА</w:t>
            </w:r>
          </w:p>
        </w:tc>
        <w:tc>
          <w:tcPr>
            <w:tcW w:w="3070" w:type="dxa"/>
          </w:tcPr>
          <w:p w:rsidR="006B6555" w:rsidRPr="00A0672B" w:rsidRDefault="006B6555" w:rsidP="00A77C67">
            <w:pPr>
              <w:jc w:val="both"/>
              <w:rPr>
                <w:b/>
                <w:i/>
              </w:rPr>
            </w:pPr>
            <w:r>
              <w:rPr>
                <w:b/>
                <w:i/>
              </w:rPr>
              <w:t>отсъства</w:t>
            </w:r>
          </w:p>
        </w:tc>
      </w:tr>
      <w:tr w:rsidR="006B6555" w:rsidRPr="000F2B8F">
        <w:tc>
          <w:tcPr>
            <w:tcW w:w="468" w:type="dxa"/>
          </w:tcPr>
          <w:p w:rsidR="006B6555" w:rsidRPr="008F2918" w:rsidRDefault="006B6555" w:rsidP="00A77C67">
            <w:pPr>
              <w:jc w:val="both"/>
            </w:pPr>
            <w:r w:rsidRPr="000F2B8F">
              <w:rPr>
                <w:lang w:val="en-US"/>
              </w:rPr>
              <w:t>1</w:t>
            </w:r>
            <w:r>
              <w:t>5</w:t>
            </w:r>
          </w:p>
        </w:tc>
        <w:tc>
          <w:tcPr>
            <w:tcW w:w="5672" w:type="dxa"/>
          </w:tcPr>
          <w:p w:rsidR="006B6555" w:rsidRPr="000F2B8F" w:rsidRDefault="006B6555" w:rsidP="00A77C67">
            <w:pPr>
              <w:jc w:val="both"/>
              <w:rPr>
                <w:i/>
              </w:rPr>
            </w:pPr>
            <w:r w:rsidRPr="000F2B8F">
              <w:rPr>
                <w:i/>
              </w:rPr>
              <w:t>РОСИНКА НЕДЯЛКОВА ГЕОРГИЕВА</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rsidRPr="000F2B8F">
              <w:rPr>
                <w:lang w:val="en-US"/>
              </w:rPr>
              <w:t>1</w:t>
            </w:r>
            <w:r>
              <w:t>6</w:t>
            </w:r>
          </w:p>
        </w:tc>
        <w:tc>
          <w:tcPr>
            <w:tcW w:w="5672" w:type="dxa"/>
          </w:tcPr>
          <w:p w:rsidR="006B6555" w:rsidRPr="000F2B8F" w:rsidRDefault="006B6555" w:rsidP="00A77C67">
            <w:pPr>
              <w:jc w:val="both"/>
              <w:rPr>
                <w:i/>
              </w:rPr>
            </w:pPr>
            <w:r>
              <w:rPr>
                <w:i/>
              </w:rPr>
              <w:t>ЙОРДАН ИВАНОВ ДИМИТРОВ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690DCD" w:rsidRDefault="006B6555" w:rsidP="00A77C67">
            <w:pPr>
              <w:jc w:val="both"/>
              <w:rPr>
                <w:lang w:val="en-US"/>
              </w:rPr>
            </w:pPr>
            <w:r w:rsidRPr="00690DCD">
              <w:rPr>
                <w:lang w:val="en-US"/>
              </w:rPr>
              <w:t>17</w:t>
            </w:r>
          </w:p>
        </w:tc>
        <w:tc>
          <w:tcPr>
            <w:tcW w:w="5672" w:type="dxa"/>
          </w:tcPr>
          <w:p w:rsidR="006B6555" w:rsidRPr="000F2B8F" w:rsidRDefault="006B6555" w:rsidP="00A77C67">
            <w:pPr>
              <w:jc w:val="both"/>
              <w:rPr>
                <w:i/>
              </w:rPr>
            </w:pPr>
            <w:r w:rsidRPr="000F2B8F">
              <w:rPr>
                <w:i/>
              </w:rPr>
              <w:t>МАГДАЛЕНА ЛЮБОМИРОВА БОРИСОВА</w:t>
            </w:r>
          </w:p>
        </w:tc>
        <w:tc>
          <w:tcPr>
            <w:tcW w:w="3070" w:type="dxa"/>
          </w:tcPr>
          <w:p w:rsidR="006B6555" w:rsidRPr="000F2B8F" w:rsidRDefault="006B6555" w:rsidP="00A77C67">
            <w:pPr>
              <w:jc w:val="both"/>
              <w:rPr>
                <w:lang w:val="en-US"/>
              </w:rPr>
            </w:pPr>
            <w:r>
              <w:rPr>
                <w:b/>
                <w:i/>
              </w:rPr>
              <w:t>”ЗА</w:t>
            </w:r>
            <w:r w:rsidRPr="000F2B8F">
              <w:rPr>
                <w:b/>
                <w:i/>
              </w:rPr>
              <w:t>”</w:t>
            </w:r>
          </w:p>
        </w:tc>
      </w:tr>
    </w:tbl>
    <w:p w:rsidR="006B6555" w:rsidRDefault="006B6555" w:rsidP="006B6555">
      <w:pPr>
        <w:rPr>
          <w:b/>
        </w:rPr>
      </w:pPr>
    </w:p>
    <w:p w:rsidR="006B6555" w:rsidRDefault="006B6555" w:rsidP="006B6555">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6B6555" w:rsidRPr="00661703" w:rsidRDefault="006B6555" w:rsidP="006B6555">
      <w:pPr>
        <w:rPr>
          <w:b/>
        </w:rPr>
      </w:pPr>
    </w:p>
    <w:p w:rsidR="006B6555" w:rsidRDefault="006B6555" w:rsidP="006B6555">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6B6555" w:rsidRPr="00EE7933" w:rsidRDefault="006B6555" w:rsidP="006B6555">
      <w:pPr>
        <w:jc w:val="both"/>
      </w:pPr>
    </w:p>
    <w:p w:rsidR="006B6555" w:rsidRDefault="006B6555" w:rsidP="006B6555">
      <w:pPr>
        <w:pStyle w:val="BodyText"/>
        <w:spacing w:after="0"/>
        <w:jc w:val="center"/>
        <w:rPr>
          <w:b/>
        </w:rPr>
      </w:pPr>
      <w:r w:rsidRPr="00195055">
        <w:rPr>
          <w:b/>
          <w:spacing w:val="60"/>
        </w:rPr>
        <w:t>РЕШЕНИЕ</w:t>
      </w:r>
      <w:r>
        <w:rPr>
          <w:b/>
        </w:rPr>
        <w:t xml:space="preserve"> № 15/11.03.2011 г.</w:t>
      </w:r>
    </w:p>
    <w:p w:rsidR="006B6555" w:rsidRDefault="006B6555" w:rsidP="006B6555">
      <w:pPr>
        <w:pStyle w:val="BodyText"/>
        <w:spacing w:after="0"/>
        <w:jc w:val="center"/>
        <w:rPr>
          <w:b/>
        </w:rPr>
      </w:pPr>
    </w:p>
    <w:p w:rsidR="006B6555" w:rsidRDefault="006B6555" w:rsidP="006B6555">
      <w:pPr>
        <w:ind w:right="-110"/>
        <w:jc w:val="both"/>
        <w:rPr>
          <w:b/>
        </w:rPr>
      </w:pPr>
      <w:r w:rsidRPr="000658D3">
        <w:rPr>
          <w:b/>
          <w:u w:val="single"/>
          <w:lang w:val="ru-RU"/>
        </w:rPr>
        <w:t>ОТНОСНО</w:t>
      </w:r>
      <w:r>
        <w:rPr>
          <w:b/>
          <w:lang w:val="ru-RU"/>
        </w:rPr>
        <w:t xml:space="preserve">: </w:t>
      </w:r>
      <w:r w:rsidRPr="00F24022">
        <w:rPr>
          <w:b/>
        </w:rPr>
        <w:t>Включване в годишната програмата за управление и разпореждане с общинско имущество в част обекти за продажба по реда на ЗОС за 2011г. приета с Решение№ 5/27.01.2011г. на Общински съвет – гр. Елена на недвижими имоти частна общинска собственост</w:t>
      </w:r>
    </w:p>
    <w:p w:rsidR="006B6555" w:rsidRDefault="006B6555" w:rsidP="006B6555">
      <w:pPr>
        <w:ind w:right="-110"/>
        <w:jc w:val="both"/>
        <w:rPr>
          <w:b/>
        </w:rPr>
      </w:pPr>
    </w:p>
    <w:p w:rsidR="006B6555" w:rsidRPr="00F2026C" w:rsidRDefault="006B6555" w:rsidP="00F2026C">
      <w:pPr>
        <w:ind w:firstLine="709"/>
        <w:jc w:val="both"/>
        <w:rPr>
          <w:b/>
          <w:bCs/>
          <w:lang w:val="en-US"/>
        </w:rPr>
      </w:pPr>
      <w:r>
        <w:t>Има проявен интерес за закупуване на недвижими имоти</w:t>
      </w:r>
      <w:r>
        <w:rPr>
          <w:lang w:val="en-US"/>
        </w:rPr>
        <w:t xml:space="preserve"> – </w:t>
      </w:r>
      <w:r>
        <w:t>земеделски земи- частна общинска собственост, находящи се в землището на с. Дрента, община Елена и землището на с. Шилковци, община Елена, поради това</w:t>
      </w:r>
      <w:r w:rsidR="00656896">
        <w:t xml:space="preserve"> </w:t>
      </w:r>
      <w:r w:rsidRPr="00864332">
        <w:t>и на основан</w:t>
      </w:r>
      <w:r>
        <w:t xml:space="preserve">ие чл.21, ал.1, т.8 от ЗМСМА и </w:t>
      </w:r>
      <w:r w:rsidRPr="00C370DE">
        <w:t>чл.46, ал.1</w:t>
      </w:r>
      <w:r>
        <w:rPr>
          <w:sz w:val="28"/>
          <w:szCs w:val="28"/>
        </w:rPr>
        <w:t xml:space="preserve"> </w:t>
      </w:r>
      <w:r w:rsidRPr="00C370DE">
        <w:t xml:space="preserve">от </w:t>
      </w:r>
      <w:r>
        <w:t>Наредба за реда за придобиване, управление и разпореждане с общинско имущество,</w:t>
      </w:r>
      <w:r w:rsidRPr="00C370DE">
        <w:t xml:space="preserve"> </w:t>
      </w:r>
      <w:r w:rsidRPr="00FC69AC">
        <w:rPr>
          <w:b/>
          <w:bCs/>
        </w:rPr>
        <w:t xml:space="preserve">ОБЩИНСКИ СЪВЕТ </w:t>
      </w:r>
      <w:r w:rsidR="00F2026C">
        <w:rPr>
          <w:b/>
          <w:bCs/>
        </w:rPr>
        <w:t>–</w:t>
      </w:r>
      <w:r w:rsidRPr="00FC69AC">
        <w:rPr>
          <w:b/>
          <w:bCs/>
        </w:rPr>
        <w:t xml:space="preserve"> ЕЛЕНА</w:t>
      </w:r>
    </w:p>
    <w:p w:rsidR="006B6555" w:rsidRPr="007F63F5" w:rsidRDefault="006B6555" w:rsidP="006B6555">
      <w:pPr>
        <w:pStyle w:val="BodyTextIndent"/>
      </w:pPr>
    </w:p>
    <w:p w:rsidR="00F2026C" w:rsidRDefault="00F2026C" w:rsidP="00F2026C">
      <w:pPr>
        <w:pStyle w:val="BodyText"/>
        <w:spacing w:after="0"/>
        <w:jc w:val="center"/>
        <w:rPr>
          <w:b/>
          <w:spacing w:val="60"/>
        </w:rPr>
      </w:pPr>
      <w:r>
        <w:rPr>
          <w:b/>
          <w:spacing w:val="60"/>
        </w:rPr>
        <w:t>РЕШИ:</w:t>
      </w:r>
    </w:p>
    <w:p w:rsidR="006B6555" w:rsidRPr="006B6555" w:rsidRDefault="006B6555" w:rsidP="006B6555">
      <w:pPr>
        <w:jc w:val="center"/>
        <w:rPr>
          <w:b/>
          <w:lang w:val="ru-RU"/>
        </w:rPr>
      </w:pPr>
    </w:p>
    <w:p w:rsidR="006B6555" w:rsidRDefault="006B6555" w:rsidP="006B6555">
      <w:pPr>
        <w:ind w:right="-110" w:firstLine="708"/>
        <w:jc w:val="both"/>
      </w:pPr>
      <w:r>
        <w:t xml:space="preserve">1. Включва </w:t>
      </w:r>
      <w:r w:rsidRPr="00334D14">
        <w:t>в годишната програмата за управление и разпореждане с общинско имущество в част обекти за продажба по реда</w:t>
      </w:r>
      <w:r>
        <w:rPr>
          <w:b/>
        </w:rPr>
        <w:t xml:space="preserve"> </w:t>
      </w:r>
      <w:r w:rsidRPr="00334D14">
        <w:t>на З</w:t>
      </w:r>
      <w:r>
        <w:t>ОС</w:t>
      </w:r>
      <w:r w:rsidRPr="00334D14">
        <w:t xml:space="preserve"> за 2011г. приета с Решение№ 5/27.01.2011г.</w:t>
      </w:r>
      <w:r>
        <w:t xml:space="preserve"> на Общински съвет – гр. Елена на недвижими имоти частна общинска собственост, находящи се в землището на с. Дрента, община Елена и с. Шилковци, община Елена, а именно:</w:t>
      </w:r>
    </w:p>
    <w:p w:rsidR="006B6555" w:rsidRDefault="006B6555" w:rsidP="006B6555">
      <w:pPr>
        <w:ind w:right="-110" w:firstLine="708"/>
        <w:jc w:val="both"/>
      </w:pPr>
      <w:r>
        <w:t>1.1. Имот № 045005, находящ се в землището на с. Дрента, община Елена, местност „Градината”, с ЕКАТТЕ 23710, с площ от 0,945 дка, начин на трайно ползване нива, категория на земята при неполивни условия: осма, при граници: имот №045001- нива насл. на Станю Йорданов Станев и др., имот №045002 – нива на Румен Илиев Маринов, имот № 000081 – полски път на община Елена, имот № 000001 – населено място на с. Дренат, актуван с АОС№549/21.01.2011г. вписан в Служба по вписванията при РС – гр. Елена под №27, том І от 26.01.2011г.;</w:t>
      </w:r>
    </w:p>
    <w:p w:rsidR="006B6555" w:rsidRDefault="006B6555" w:rsidP="006B6555">
      <w:pPr>
        <w:ind w:right="-110" w:firstLine="708"/>
        <w:jc w:val="both"/>
      </w:pPr>
      <w:r>
        <w:t xml:space="preserve">1.2. Имот № 049010, находящ се в землището на с. Дрената, община Елена, местност „Косенината”, с ЕКАТТЕ 23710, с площ от 3,757 дка., начин на трайно ползване – нива, категория на земята при неполивни условия:осма, при граници: имот №049004 – нива на насл. на Минчо Минчев Добрев, имот № 241005 – полски път на община Елена, имот № 049013 – нива на насл. на Гено Господинов Генов, имот № 049012 – нива на насл. на Петър </w:t>
      </w:r>
      <w:r>
        <w:lastRenderedPageBreak/>
        <w:t>Николов Савов, имот №049005 – нива на Емил Илиев Маринов, актуван с АОС 548/21.01.2011г., вписан в Служба по вписванията при РС- гр. Елена под №26, том. от 26.01.2011г.;</w:t>
      </w:r>
    </w:p>
    <w:p w:rsidR="006B6555" w:rsidRDefault="006B6555" w:rsidP="006B6555">
      <w:pPr>
        <w:ind w:right="-110" w:firstLine="708"/>
        <w:jc w:val="both"/>
      </w:pPr>
      <w:r>
        <w:t>1.3.Имот № 013011, находящ се в землището на с. Дрента , община Елена, местност „Над черковния двор”, с ЕКАТТЕ 23710, с площ от 1,418 дка., начин на трайно ползване: овощна градина, категория на земята при неполивни условия: осма, при граници на имота: № 013010 – овощна градина на Румен Илиев Маринов, № 013009 – овощна градина на Йордан Иванов Димитров, № 031003 – нива на земи по чл. 19 от ЗСПЗЗ, № 031005 – нива на наследници на Иван Станев Попов, № 000001 – населено място на с. Дрента,</w:t>
      </w:r>
      <w:r w:rsidR="00656896">
        <w:t xml:space="preserve"> </w:t>
      </w:r>
      <w:r>
        <w:t xml:space="preserve">актуван с АОС 547/21.01.2011г., вписан в Служба по вписванията при РС- гр. Елена под №25, том.І от 26.01.2011г. Върху имота има следните ограничения: Трайните насаждения да се опазват и стопанисват в съответствие на чл.18 от ЗСПЗЗ до изтичане на амортизационния срок. </w:t>
      </w:r>
    </w:p>
    <w:p w:rsidR="006B6555" w:rsidRDefault="006B6555" w:rsidP="006B6555">
      <w:pPr>
        <w:ind w:right="-110" w:firstLine="708"/>
        <w:jc w:val="both"/>
      </w:pPr>
      <w:r>
        <w:t>1.4. Имот № 080001, находящ се в землището на с. Шилковци, община Елена, местност „Шилковски юрт”, с ЕКАТТЕ 83171, с площ от 0,768 дка., начин на трайно ползване: нива, категория на земята при неполивни условия: шеста, при граници: № 080002</w:t>
      </w:r>
      <w:r w:rsidR="00656896">
        <w:t xml:space="preserve"> </w:t>
      </w:r>
      <w:r>
        <w:t>– нива на насл. на Добри Василев Тодоров, № 080013 – полски път на община Елена, № 080003 – нива на „Бист инвест” ЕООД, актуван с АОС № 551/21.01.2011г.,</w:t>
      </w:r>
      <w:r w:rsidRPr="0035152C">
        <w:t xml:space="preserve"> </w:t>
      </w:r>
      <w:r>
        <w:t xml:space="preserve">вписан в Служба по вписванията при РС- гр. Елена под №29, том.І 26.01.2011г. върху имота има следните ограничения: санитарно охранителна зона на водоснабдителен обект – пояс „Б”. Забраняват се и се ограничават дейностите от селскостопански характер, като се разрешава, ограничено ползване на орни земи, хидромелиоративна дейност и пасища. </w:t>
      </w:r>
    </w:p>
    <w:p w:rsidR="006B6555" w:rsidRDefault="006B6555" w:rsidP="006B6555">
      <w:pPr>
        <w:ind w:right="-110" w:firstLine="708"/>
        <w:jc w:val="both"/>
      </w:pPr>
    </w:p>
    <w:p w:rsidR="006B6555" w:rsidRPr="00090FFE" w:rsidRDefault="006B6555" w:rsidP="006B6555">
      <w:pPr>
        <w:jc w:val="both"/>
        <w:rPr>
          <w:b/>
          <w:u w:val="single"/>
        </w:rPr>
      </w:pPr>
      <w:r>
        <w:rPr>
          <w:b/>
          <w:u w:val="single"/>
        </w:rPr>
        <w:t>ПО ЧЕТВЪРТА</w:t>
      </w:r>
      <w:r w:rsidRPr="00090FFE">
        <w:rPr>
          <w:b/>
          <w:u w:val="single"/>
        </w:rPr>
        <w:t xml:space="preserve"> ТОЧКА ОТ ДНЕВНИЯ РЕД:</w:t>
      </w:r>
    </w:p>
    <w:p w:rsidR="006B6555" w:rsidRDefault="006B6555" w:rsidP="006B6555">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Pr="003F1768">
        <w:t>утвърждаване на начална тръжна цена, тръжни условия, тръжна документация и комисия за продажба на имоти - частна общинска собственост</w:t>
      </w:r>
      <w:r>
        <w:t>.</w:t>
      </w:r>
    </w:p>
    <w:p w:rsidR="006B6555" w:rsidRDefault="006B6555" w:rsidP="00684728">
      <w:pPr>
        <w:ind w:right="-110" w:firstLine="708"/>
        <w:jc w:val="both"/>
      </w:pPr>
      <w:r>
        <w:t xml:space="preserve">Кмета на общината г-н Сашо Топалов запозна присъстващите с предложението за </w:t>
      </w:r>
      <w:r w:rsidRPr="003F1768">
        <w:t>утвърждаване на начална тръжна цена, тръжни условия, тръжна документация и комисия за продажба на имоти - частна общинска собственост</w:t>
      </w:r>
      <w:r w:rsidR="0044577F">
        <w:t xml:space="preserve">, като помоли общинските съветници да коригират </w:t>
      </w:r>
      <w:r w:rsidR="002B4669">
        <w:t>допусната техническа грешка в проекта за решение в т.2.9 и т.2.10, които</w:t>
      </w:r>
      <w:r w:rsidR="00684728">
        <w:t xml:space="preserve"> да придобият следната редакция: </w:t>
      </w:r>
      <w:r w:rsidR="00684728">
        <w:rPr>
          <w:lang w:val="en-US"/>
        </w:rPr>
        <w:t>2</w:t>
      </w:r>
      <w:r w:rsidR="00684728" w:rsidRPr="00DE2001">
        <w:t>.</w:t>
      </w:r>
      <w:r w:rsidR="00684728">
        <w:t>9</w:t>
      </w:r>
      <w:r w:rsidR="00684728" w:rsidRPr="00DE2001">
        <w:t>.</w:t>
      </w:r>
      <w:r w:rsidR="00684728">
        <w:t xml:space="preserve"> за имот № 061043, находящ</w:t>
      </w:r>
      <w:r w:rsidR="00D34CD7">
        <w:t xml:space="preserve"> се в землището на с. Блъсковци</w:t>
      </w:r>
      <w:r w:rsidR="00684728">
        <w:t xml:space="preserve">, община Елена, местност „Прясълпа”, с площ от 3,154 дка. – </w:t>
      </w:r>
      <w:r w:rsidR="00684728" w:rsidRPr="00684728">
        <w:t>2100,00 /две хиляди и сто лева / без ДДС.</w:t>
      </w:r>
      <w:r w:rsidR="00684728">
        <w:t xml:space="preserve"> </w:t>
      </w:r>
      <w:r w:rsidR="00684728" w:rsidRPr="000E5FBA">
        <w:t>2.</w:t>
      </w:r>
      <w:r w:rsidR="00684728">
        <w:t>10</w:t>
      </w:r>
      <w:r w:rsidR="00684728" w:rsidRPr="000E5FBA">
        <w:t>.</w:t>
      </w:r>
      <w:r w:rsidR="00684728">
        <w:t xml:space="preserve"> за имот № 061001, находящ се в землището на с. Блъсковци , община Елена, местност „Прясълпа”, с площ от 1,035 дка. –</w:t>
      </w:r>
      <w:r w:rsidR="00684728" w:rsidRPr="00684728">
        <w:t>700,00/ седемстотин лева / без ДДС.</w:t>
      </w:r>
    </w:p>
    <w:p w:rsidR="006B6555" w:rsidRDefault="006B6555" w:rsidP="006B6555">
      <w:pPr>
        <w:ind w:firstLine="709"/>
        <w:jc w:val="both"/>
      </w:pPr>
      <w:r>
        <w:rPr>
          <w:lang w:val="ru-RU"/>
        </w:rPr>
        <w:t xml:space="preserve">Председателя на </w:t>
      </w:r>
      <w:r>
        <w:t>Общинският съвет даде думата за становище на:</w:t>
      </w:r>
    </w:p>
    <w:p w:rsidR="006B6555" w:rsidRDefault="006B6555" w:rsidP="006B6555">
      <w:pPr>
        <w:tabs>
          <w:tab w:val="left" w:pos="9720"/>
        </w:tabs>
        <w:jc w:val="both"/>
      </w:pPr>
      <w:r>
        <w:rPr>
          <w:u w:val="single"/>
        </w:rPr>
        <w:t>г-н Йордан Йорданов</w:t>
      </w:r>
      <w:r>
        <w:t xml:space="preserve"> – секретар на ПК ”Общинска собственост”. Постоянната комисия разгледа н</w:t>
      </w:r>
      <w:r w:rsidR="00D34CD7">
        <w:t>а свое заседание проведено на 10</w:t>
      </w:r>
      <w:r>
        <w:t>.0</w:t>
      </w:r>
      <w:r w:rsidR="00D34CD7">
        <w:t>3</w:t>
      </w:r>
      <w:r>
        <w:t xml:space="preserve">.2011 г. от 16.30 часа предложението </w:t>
      </w:r>
      <w:r w:rsidRPr="00985547">
        <w:t>за</w:t>
      </w:r>
      <w:r w:rsidRPr="006B6555">
        <w:t xml:space="preserve"> </w:t>
      </w:r>
      <w:r w:rsidRPr="003F1768">
        <w:t>утвърждаване на начална тръжна цена, тръжни условия, тръжна документация и комисия за продажба на имоти - частна общинска собственост</w:t>
      </w:r>
      <w:r>
        <w:t xml:space="preserve">, като го </w:t>
      </w:r>
      <w:r w:rsidR="00CF1D0E">
        <w:t>подкрепя с 4 гласа”за”, „против”-няма, „въздържали се”-няма.</w:t>
      </w:r>
    </w:p>
    <w:p w:rsidR="00CF1D0E" w:rsidRDefault="00CF1D0E" w:rsidP="00CF1D0E">
      <w:pPr>
        <w:ind w:firstLine="709"/>
        <w:jc w:val="both"/>
      </w:pPr>
      <w:r>
        <w:rPr>
          <w:lang w:val="ru-RU"/>
        </w:rPr>
        <w:t xml:space="preserve">Председателя на </w:t>
      </w:r>
      <w:r>
        <w:t>Общинският съвет даде думата на:</w:t>
      </w:r>
    </w:p>
    <w:p w:rsidR="00CF1D0E" w:rsidRDefault="00CF1D0E" w:rsidP="00CF1D0E">
      <w:pPr>
        <w:tabs>
          <w:tab w:val="left" w:pos="9720"/>
        </w:tabs>
        <w:jc w:val="both"/>
      </w:pPr>
      <w:r>
        <w:rPr>
          <w:u w:val="single"/>
        </w:rPr>
        <w:t>г-н Йордан Йорданов</w:t>
      </w:r>
      <w:r>
        <w:t xml:space="preserve"> – общински съветник: </w:t>
      </w:r>
      <w:r w:rsidR="0015671C">
        <w:t>Земите по чл.19 граничат с полигоните на населените места, някои от тях са част от об</w:t>
      </w:r>
      <w:r w:rsidR="00CF7908">
        <w:t>щински пътища и дерета. Оценката</w:t>
      </w:r>
      <w:r w:rsidR="0015671C">
        <w:t xml:space="preserve"> на цитираните имоти – земеделски земи е правена въз основа на предоставените скици, в тази връзка смятам, че е редно преди да бъдат обявени за про</w:t>
      </w:r>
      <w:r w:rsidR="00F20139">
        <w:t>дажба да бъд</w:t>
      </w:r>
      <w:r w:rsidR="00CF7908">
        <w:t xml:space="preserve">ат трасирани, като трасировката да бъде за сметка на купувача. </w:t>
      </w:r>
    </w:p>
    <w:p w:rsidR="00CF7908" w:rsidRDefault="00CF7908" w:rsidP="00CF7908">
      <w:pPr>
        <w:ind w:firstLine="709"/>
        <w:jc w:val="both"/>
      </w:pPr>
      <w:r>
        <w:rPr>
          <w:lang w:val="ru-RU"/>
        </w:rPr>
        <w:t xml:space="preserve">Председателя на </w:t>
      </w:r>
      <w:r>
        <w:t>Общинският съвет даде думата на:</w:t>
      </w:r>
    </w:p>
    <w:p w:rsidR="00CF7908" w:rsidRDefault="00CF7908" w:rsidP="00CF7908">
      <w:pPr>
        <w:tabs>
          <w:tab w:val="left" w:pos="9720"/>
        </w:tabs>
        <w:jc w:val="both"/>
      </w:pPr>
      <w:r>
        <w:rPr>
          <w:u w:val="single"/>
        </w:rPr>
        <w:t>г-н Сашо Топалов</w:t>
      </w:r>
      <w:r>
        <w:t xml:space="preserve"> – кмет на общината: </w:t>
      </w:r>
      <w:r w:rsidR="00176CA8">
        <w:t xml:space="preserve">Земеделските земи по чл.19 до сега бяха стопанисвани от общината, сега са общинска собственост. </w:t>
      </w:r>
      <w:r>
        <w:t xml:space="preserve">Съгласно Закона за общинската </w:t>
      </w:r>
      <w:r>
        <w:lastRenderedPageBreak/>
        <w:t>собственост ние предлагаме за продажба имот</w:t>
      </w:r>
      <w:r w:rsidR="00DA5CB2">
        <w:t>и</w:t>
      </w:r>
      <w:r>
        <w:t xml:space="preserve">, за </w:t>
      </w:r>
      <w:r w:rsidR="00DA5CB2">
        <w:t>кои</w:t>
      </w:r>
      <w:r w:rsidR="007112A4">
        <w:t xml:space="preserve">то община Елена е платила </w:t>
      </w:r>
      <w:r>
        <w:t>изготвяне на Бизнес оценка, в която са включени съответния номер</w:t>
      </w:r>
      <w:r w:rsidR="007112A4">
        <w:t xml:space="preserve"> на имота</w:t>
      </w:r>
      <w:r>
        <w:t xml:space="preserve">, землище и местност в община Елена, </w:t>
      </w:r>
      <w:r w:rsidR="007112A4">
        <w:t>вид и предназначение на обекта.</w:t>
      </w:r>
    </w:p>
    <w:p w:rsidR="006B6555" w:rsidRDefault="006B6555" w:rsidP="006B6555">
      <w:pPr>
        <w:tabs>
          <w:tab w:val="left" w:pos="9720"/>
        </w:tabs>
        <w:ind w:firstLine="709"/>
        <w:jc w:val="both"/>
      </w:pPr>
      <w:r>
        <w:t>Д</w:t>
      </w:r>
      <w:r w:rsidR="00CF1D0E">
        <w:t xml:space="preserve">руги изказвания </w:t>
      </w:r>
      <w:r>
        <w:t>не постъпиха.</w:t>
      </w:r>
      <w:r w:rsidRPr="00D7572F">
        <w:t xml:space="preserve"> </w:t>
      </w:r>
    </w:p>
    <w:p w:rsidR="006B6555" w:rsidRDefault="006B6555" w:rsidP="006B6555">
      <w:pPr>
        <w:ind w:firstLine="709"/>
        <w:jc w:val="both"/>
      </w:pPr>
      <w:r>
        <w:t xml:space="preserve">В залата присъстват 12 </w:t>
      </w:r>
      <w:r w:rsidRPr="00BB62BC">
        <w:t>общински съветника.</w:t>
      </w:r>
    </w:p>
    <w:p w:rsidR="006B6555" w:rsidRDefault="006B6555" w:rsidP="006B6555">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CF1D0E" w:rsidRPr="003F1768">
        <w:t>утвърждаване на начална тръжна цена, тръжни условия, тръжна документация и комисия за продажба на имоти - частна общинска собственост</w:t>
      </w:r>
      <w:r w:rsidR="00CF1D0E">
        <w:t>:</w:t>
      </w:r>
    </w:p>
    <w:tbl>
      <w:tblPr>
        <w:tblW w:w="0" w:type="auto"/>
        <w:tblLook w:val="01E0" w:firstRow="1" w:lastRow="1" w:firstColumn="1" w:lastColumn="1" w:noHBand="0" w:noVBand="0"/>
      </w:tblPr>
      <w:tblGrid>
        <w:gridCol w:w="468"/>
        <w:gridCol w:w="5672"/>
        <w:gridCol w:w="3070"/>
      </w:tblGrid>
      <w:tr w:rsidR="006B6555" w:rsidRPr="000F2B8F">
        <w:tc>
          <w:tcPr>
            <w:tcW w:w="468" w:type="dxa"/>
          </w:tcPr>
          <w:p w:rsidR="006B6555" w:rsidRPr="000F2B8F" w:rsidRDefault="006B6555" w:rsidP="00A77C67">
            <w:pPr>
              <w:jc w:val="both"/>
              <w:rPr>
                <w:lang w:val="en-US"/>
              </w:rPr>
            </w:pPr>
            <w:r w:rsidRPr="000F2B8F">
              <w:rPr>
                <w:lang w:val="en-US"/>
              </w:rPr>
              <w:t>1</w:t>
            </w:r>
          </w:p>
        </w:tc>
        <w:tc>
          <w:tcPr>
            <w:tcW w:w="5672" w:type="dxa"/>
          </w:tcPr>
          <w:p w:rsidR="006B6555" w:rsidRPr="000F2B8F" w:rsidRDefault="006B6555" w:rsidP="00A77C67">
            <w:pPr>
              <w:jc w:val="both"/>
              <w:rPr>
                <w:lang w:val="en-US"/>
              </w:rPr>
            </w:pPr>
            <w:r w:rsidRPr="000F2B8F">
              <w:rPr>
                <w:i/>
              </w:rPr>
              <w:t>СИМЕОН СТОЯНОВ КЪНЧЕВ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t>2</w:t>
            </w:r>
          </w:p>
        </w:tc>
        <w:tc>
          <w:tcPr>
            <w:tcW w:w="5672" w:type="dxa"/>
          </w:tcPr>
          <w:p w:rsidR="006B6555" w:rsidRPr="000F2B8F" w:rsidRDefault="006B6555" w:rsidP="00A77C67">
            <w:pPr>
              <w:jc w:val="both"/>
              <w:rPr>
                <w:i/>
              </w:rPr>
            </w:pPr>
            <w:r w:rsidRPr="000F2B8F">
              <w:rPr>
                <w:i/>
              </w:rPr>
              <w:t>СНЕЖАНА СТЕФАНОВА КАПИНЧЕВА</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t>3</w:t>
            </w:r>
          </w:p>
        </w:tc>
        <w:tc>
          <w:tcPr>
            <w:tcW w:w="5672" w:type="dxa"/>
          </w:tcPr>
          <w:p w:rsidR="006B6555" w:rsidRPr="000F2B8F" w:rsidRDefault="006B6555" w:rsidP="00A77C67">
            <w:pPr>
              <w:jc w:val="both"/>
              <w:rPr>
                <w:i/>
              </w:rPr>
            </w:pPr>
            <w:r w:rsidRPr="000F2B8F">
              <w:rPr>
                <w:i/>
              </w:rPr>
              <w:t>ЛАЗАР НИКОЛОВ КОСТОВ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t>4</w:t>
            </w:r>
          </w:p>
        </w:tc>
        <w:tc>
          <w:tcPr>
            <w:tcW w:w="5672" w:type="dxa"/>
          </w:tcPr>
          <w:p w:rsidR="006B6555" w:rsidRPr="000F2B8F" w:rsidRDefault="006B6555" w:rsidP="00A77C67">
            <w:pPr>
              <w:jc w:val="both"/>
              <w:rPr>
                <w:i/>
              </w:rPr>
            </w:pPr>
            <w:r w:rsidRPr="000F2B8F">
              <w:rPr>
                <w:i/>
              </w:rPr>
              <w:t>МИЛКО ЗДРАВКОВ МОЛЛОВ</w:t>
            </w:r>
          </w:p>
        </w:tc>
        <w:tc>
          <w:tcPr>
            <w:tcW w:w="3070" w:type="dxa"/>
          </w:tcPr>
          <w:p w:rsidR="006B6555" w:rsidRPr="000F2B8F" w:rsidRDefault="006B6555" w:rsidP="00A77C67">
            <w:pPr>
              <w:jc w:val="both"/>
              <w:rPr>
                <w:lang w:val="en-US"/>
              </w:rPr>
            </w:pPr>
            <w:r>
              <w:rPr>
                <w:b/>
                <w:i/>
              </w:rPr>
              <w:t>отсъства</w:t>
            </w:r>
          </w:p>
        </w:tc>
      </w:tr>
      <w:tr w:rsidR="006B6555" w:rsidRPr="000F2B8F">
        <w:tc>
          <w:tcPr>
            <w:tcW w:w="468" w:type="dxa"/>
          </w:tcPr>
          <w:p w:rsidR="006B6555" w:rsidRPr="008F2918" w:rsidRDefault="006B6555" w:rsidP="00A77C67">
            <w:pPr>
              <w:jc w:val="both"/>
            </w:pPr>
            <w:r>
              <w:t>5</w:t>
            </w:r>
          </w:p>
        </w:tc>
        <w:tc>
          <w:tcPr>
            <w:tcW w:w="5672" w:type="dxa"/>
          </w:tcPr>
          <w:p w:rsidR="006B6555" w:rsidRPr="000F2B8F" w:rsidRDefault="006B6555" w:rsidP="00A77C67">
            <w:pPr>
              <w:jc w:val="both"/>
              <w:rPr>
                <w:i/>
              </w:rPr>
            </w:pPr>
            <w:r w:rsidRPr="000F2B8F">
              <w:rPr>
                <w:i/>
              </w:rPr>
              <w:t>ГЕОРГИ ЙОРДАНОВ ПЕЕВ</w:t>
            </w:r>
          </w:p>
        </w:tc>
        <w:tc>
          <w:tcPr>
            <w:tcW w:w="3070" w:type="dxa"/>
          </w:tcPr>
          <w:p w:rsidR="006B6555" w:rsidRPr="000F2B8F" w:rsidRDefault="006B6555" w:rsidP="00A77C67">
            <w:pPr>
              <w:jc w:val="both"/>
              <w:rPr>
                <w:lang w:val="en-US"/>
              </w:rPr>
            </w:pPr>
            <w:r>
              <w:rPr>
                <w:b/>
                <w:i/>
              </w:rPr>
              <w:t>отсъства</w:t>
            </w:r>
          </w:p>
        </w:tc>
      </w:tr>
      <w:tr w:rsidR="006B6555" w:rsidRPr="000F2B8F">
        <w:tc>
          <w:tcPr>
            <w:tcW w:w="468" w:type="dxa"/>
          </w:tcPr>
          <w:p w:rsidR="006B6555" w:rsidRPr="008F2918" w:rsidRDefault="006B6555" w:rsidP="00A77C67">
            <w:pPr>
              <w:jc w:val="both"/>
            </w:pPr>
            <w:r>
              <w:t>6</w:t>
            </w:r>
          </w:p>
        </w:tc>
        <w:tc>
          <w:tcPr>
            <w:tcW w:w="5672" w:type="dxa"/>
          </w:tcPr>
          <w:p w:rsidR="006B6555" w:rsidRPr="000F2B8F" w:rsidRDefault="006B6555" w:rsidP="00A77C67">
            <w:pPr>
              <w:jc w:val="both"/>
              <w:rPr>
                <w:i/>
              </w:rPr>
            </w:pPr>
            <w:r w:rsidRPr="000F2B8F">
              <w:rPr>
                <w:i/>
              </w:rPr>
              <w:t>ХРИСТО КОСТАДИНОВ ИВАНОВ</w:t>
            </w:r>
          </w:p>
        </w:tc>
        <w:tc>
          <w:tcPr>
            <w:tcW w:w="3070" w:type="dxa"/>
          </w:tcPr>
          <w:p w:rsidR="006B6555" w:rsidRPr="000F2B8F" w:rsidRDefault="006B6555" w:rsidP="00A77C67">
            <w:pPr>
              <w:jc w:val="both"/>
              <w:rPr>
                <w:lang w:val="en-US"/>
              </w:rPr>
            </w:pPr>
            <w:r>
              <w:rPr>
                <w:b/>
                <w:i/>
              </w:rPr>
              <w:t>отсъства</w:t>
            </w:r>
          </w:p>
        </w:tc>
      </w:tr>
      <w:tr w:rsidR="006B6555" w:rsidRPr="000F2B8F">
        <w:tc>
          <w:tcPr>
            <w:tcW w:w="468" w:type="dxa"/>
          </w:tcPr>
          <w:p w:rsidR="006B6555" w:rsidRPr="008F2918" w:rsidRDefault="006B6555" w:rsidP="00A77C67">
            <w:pPr>
              <w:jc w:val="both"/>
            </w:pPr>
            <w:r>
              <w:t>7</w:t>
            </w:r>
          </w:p>
        </w:tc>
        <w:tc>
          <w:tcPr>
            <w:tcW w:w="5672" w:type="dxa"/>
          </w:tcPr>
          <w:p w:rsidR="006B6555" w:rsidRPr="000F2B8F" w:rsidRDefault="006B6555" w:rsidP="00A77C67">
            <w:pPr>
              <w:jc w:val="both"/>
              <w:rPr>
                <w:i/>
              </w:rPr>
            </w:pPr>
            <w:r w:rsidRPr="000F2B8F">
              <w:rPr>
                <w:i/>
              </w:rPr>
              <w:t>АНАСТАСИЯ ПЕТКОВА ТОНЕВА-ПЕЕВА</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t>8</w:t>
            </w:r>
          </w:p>
        </w:tc>
        <w:tc>
          <w:tcPr>
            <w:tcW w:w="5672" w:type="dxa"/>
          </w:tcPr>
          <w:p w:rsidR="006B6555" w:rsidRPr="000F2B8F" w:rsidRDefault="006B6555" w:rsidP="00A77C67">
            <w:pPr>
              <w:jc w:val="both"/>
              <w:rPr>
                <w:i/>
              </w:rPr>
            </w:pPr>
            <w:r w:rsidRPr="000F2B8F">
              <w:rPr>
                <w:i/>
              </w:rPr>
              <w:t>СТЕФКА ПЕТКОВА КОСТАДИНОВА</w:t>
            </w:r>
          </w:p>
        </w:tc>
        <w:tc>
          <w:tcPr>
            <w:tcW w:w="3070" w:type="dxa"/>
          </w:tcPr>
          <w:p w:rsidR="006B6555" w:rsidRPr="000F2B8F" w:rsidRDefault="006B6555" w:rsidP="00A77C67">
            <w:pPr>
              <w:jc w:val="both"/>
              <w:rPr>
                <w:lang w:val="en-US"/>
              </w:rPr>
            </w:pPr>
            <w:r w:rsidRPr="000F2B8F">
              <w:rPr>
                <w:b/>
                <w:i/>
              </w:rPr>
              <w:t>”ЗА”</w:t>
            </w:r>
          </w:p>
        </w:tc>
      </w:tr>
      <w:tr w:rsidR="006B6555" w:rsidRPr="000F2B8F">
        <w:tc>
          <w:tcPr>
            <w:tcW w:w="468" w:type="dxa"/>
          </w:tcPr>
          <w:p w:rsidR="006B6555" w:rsidRPr="008F2918" w:rsidRDefault="006B6555" w:rsidP="00A77C67">
            <w:pPr>
              <w:jc w:val="both"/>
            </w:pPr>
            <w:r>
              <w:t>9</w:t>
            </w:r>
          </w:p>
        </w:tc>
        <w:tc>
          <w:tcPr>
            <w:tcW w:w="5672" w:type="dxa"/>
          </w:tcPr>
          <w:p w:rsidR="006B6555" w:rsidRPr="000F2B8F" w:rsidRDefault="006B6555" w:rsidP="00A77C67">
            <w:pPr>
              <w:jc w:val="both"/>
              <w:rPr>
                <w:i/>
              </w:rPr>
            </w:pPr>
            <w:r w:rsidRPr="000F2B8F">
              <w:rPr>
                <w:i/>
              </w:rPr>
              <w:t>КАЛИН ГЕОРГИЕВ КЪРШЕВ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rsidRPr="000F2B8F">
              <w:rPr>
                <w:lang w:val="en-US"/>
              </w:rPr>
              <w:t>1</w:t>
            </w:r>
            <w:r>
              <w:t>0</w:t>
            </w:r>
          </w:p>
        </w:tc>
        <w:tc>
          <w:tcPr>
            <w:tcW w:w="5672" w:type="dxa"/>
          </w:tcPr>
          <w:p w:rsidR="006B6555" w:rsidRPr="000F2B8F" w:rsidRDefault="006B6555" w:rsidP="00A77C67">
            <w:pPr>
              <w:jc w:val="both"/>
              <w:rPr>
                <w:i/>
              </w:rPr>
            </w:pPr>
            <w:r w:rsidRPr="000F2B8F">
              <w:rPr>
                <w:i/>
              </w:rPr>
              <w:t>ЙОРДАН ИВАНОВ ВАСИЛЕВ</w:t>
            </w:r>
          </w:p>
        </w:tc>
        <w:tc>
          <w:tcPr>
            <w:tcW w:w="3070" w:type="dxa"/>
          </w:tcPr>
          <w:p w:rsidR="006B6555" w:rsidRPr="000F2B8F" w:rsidRDefault="006B6555" w:rsidP="00A77C67">
            <w:pPr>
              <w:jc w:val="both"/>
              <w:rPr>
                <w:lang w:val="en-US"/>
              </w:rPr>
            </w:pPr>
            <w:r w:rsidRPr="000F2B8F">
              <w:rPr>
                <w:b/>
                <w:i/>
              </w:rPr>
              <w:t>”ЗА”</w:t>
            </w:r>
          </w:p>
        </w:tc>
      </w:tr>
      <w:tr w:rsidR="006B6555" w:rsidRPr="000F2B8F">
        <w:tc>
          <w:tcPr>
            <w:tcW w:w="468" w:type="dxa"/>
          </w:tcPr>
          <w:p w:rsidR="006B6555" w:rsidRPr="009E2C22" w:rsidRDefault="006B6555" w:rsidP="00A77C67">
            <w:pPr>
              <w:jc w:val="both"/>
            </w:pPr>
            <w:r>
              <w:t>11</w:t>
            </w:r>
          </w:p>
        </w:tc>
        <w:tc>
          <w:tcPr>
            <w:tcW w:w="5672" w:type="dxa"/>
          </w:tcPr>
          <w:p w:rsidR="006B6555" w:rsidRPr="000F2B8F" w:rsidRDefault="006B6555" w:rsidP="00A77C67">
            <w:pPr>
              <w:jc w:val="both"/>
              <w:rPr>
                <w:i/>
              </w:rPr>
            </w:pPr>
            <w:r w:rsidRPr="000F2B8F">
              <w:rPr>
                <w:i/>
              </w:rPr>
              <w:t>ДИМКА ПЕТКОВА СТОЯНОВА</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rsidRPr="000F2B8F">
              <w:rPr>
                <w:lang w:val="en-US"/>
              </w:rPr>
              <w:t>1</w:t>
            </w:r>
            <w:r>
              <w:t>2</w:t>
            </w:r>
          </w:p>
        </w:tc>
        <w:tc>
          <w:tcPr>
            <w:tcW w:w="5672" w:type="dxa"/>
          </w:tcPr>
          <w:p w:rsidR="006B6555" w:rsidRPr="000F2B8F" w:rsidRDefault="006B6555" w:rsidP="00A77C67">
            <w:pPr>
              <w:jc w:val="both"/>
              <w:rPr>
                <w:i/>
                <w:lang w:val="ru-RU"/>
              </w:rPr>
            </w:pPr>
            <w:r w:rsidRPr="000F2B8F">
              <w:rPr>
                <w:i/>
                <w:lang w:val="ru-RU"/>
              </w:rPr>
              <w:t>ВАЛЕНТИН ВЛАДИМИРОВ ГУЦОВ</w:t>
            </w:r>
          </w:p>
        </w:tc>
        <w:tc>
          <w:tcPr>
            <w:tcW w:w="3070" w:type="dxa"/>
          </w:tcPr>
          <w:p w:rsidR="006B6555" w:rsidRPr="000F2B8F" w:rsidRDefault="006B6555" w:rsidP="00A77C67">
            <w:pPr>
              <w:jc w:val="both"/>
              <w:rPr>
                <w:lang w:val="en-US"/>
              </w:rPr>
            </w:pPr>
            <w:r>
              <w:rPr>
                <w:b/>
                <w:i/>
              </w:rPr>
              <w:t>отсъства</w:t>
            </w:r>
          </w:p>
        </w:tc>
      </w:tr>
      <w:tr w:rsidR="006B6555" w:rsidRPr="000F2B8F">
        <w:tc>
          <w:tcPr>
            <w:tcW w:w="468" w:type="dxa"/>
          </w:tcPr>
          <w:p w:rsidR="006B6555" w:rsidRPr="008F2918" w:rsidRDefault="006B6555" w:rsidP="00A77C67">
            <w:pPr>
              <w:jc w:val="both"/>
            </w:pPr>
            <w:r w:rsidRPr="000F2B8F">
              <w:rPr>
                <w:lang w:val="en-US"/>
              </w:rPr>
              <w:t>1</w:t>
            </w:r>
            <w:r>
              <w:t>3</w:t>
            </w:r>
          </w:p>
        </w:tc>
        <w:tc>
          <w:tcPr>
            <w:tcW w:w="5672" w:type="dxa"/>
          </w:tcPr>
          <w:p w:rsidR="006B6555" w:rsidRPr="000F2B8F" w:rsidRDefault="006B6555" w:rsidP="00A77C67">
            <w:pPr>
              <w:jc w:val="both"/>
              <w:rPr>
                <w:i/>
              </w:rPr>
            </w:pPr>
            <w:r w:rsidRPr="000F2B8F">
              <w:rPr>
                <w:i/>
              </w:rPr>
              <w:t>ЙОРДАН ИВАНОВ ЙОРДАНОВ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rsidRPr="000F2B8F">
              <w:rPr>
                <w:lang w:val="en-US"/>
              </w:rPr>
              <w:t>1</w:t>
            </w:r>
            <w:r>
              <w:t>4</w:t>
            </w:r>
          </w:p>
        </w:tc>
        <w:tc>
          <w:tcPr>
            <w:tcW w:w="5672" w:type="dxa"/>
          </w:tcPr>
          <w:p w:rsidR="006B6555" w:rsidRPr="000F2B8F" w:rsidRDefault="006B6555" w:rsidP="00A77C67">
            <w:pPr>
              <w:jc w:val="both"/>
              <w:rPr>
                <w:i/>
              </w:rPr>
            </w:pPr>
            <w:r w:rsidRPr="000F2B8F">
              <w:rPr>
                <w:i/>
              </w:rPr>
              <w:t>СТЕЛА ПЕТРОВА ГОРБАНОВА-ВАСИЛЕВА</w:t>
            </w:r>
          </w:p>
        </w:tc>
        <w:tc>
          <w:tcPr>
            <w:tcW w:w="3070" w:type="dxa"/>
          </w:tcPr>
          <w:p w:rsidR="006B6555" w:rsidRPr="00A0672B" w:rsidRDefault="006B6555" w:rsidP="00A77C67">
            <w:pPr>
              <w:jc w:val="both"/>
              <w:rPr>
                <w:b/>
                <w:i/>
              </w:rPr>
            </w:pPr>
            <w:r>
              <w:rPr>
                <w:b/>
                <w:i/>
              </w:rPr>
              <w:t>отсъства</w:t>
            </w:r>
          </w:p>
        </w:tc>
      </w:tr>
      <w:tr w:rsidR="006B6555" w:rsidRPr="000F2B8F">
        <w:tc>
          <w:tcPr>
            <w:tcW w:w="468" w:type="dxa"/>
          </w:tcPr>
          <w:p w:rsidR="006B6555" w:rsidRPr="008F2918" w:rsidRDefault="006B6555" w:rsidP="00A77C67">
            <w:pPr>
              <w:jc w:val="both"/>
            </w:pPr>
            <w:r w:rsidRPr="000F2B8F">
              <w:rPr>
                <w:lang w:val="en-US"/>
              </w:rPr>
              <w:t>1</w:t>
            </w:r>
            <w:r>
              <w:t>5</w:t>
            </w:r>
          </w:p>
        </w:tc>
        <w:tc>
          <w:tcPr>
            <w:tcW w:w="5672" w:type="dxa"/>
          </w:tcPr>
          <w:p w:rsidR="006B6555" w:rsidRPr="000F2B8F" w:rsidRDefault="006B6555" w:rsidP="00A77C67">
            <w:pPr>
              <w:jc w:val="both"/>
              <w:rPr>
                <w:i/>
              </w:rPr>
            </w:pPr>
            <w:r w:rsidRPr="000F2B8F">
              <w:rPr>
                <w:i/>
              </w:rPr>
              <w:t>РОСИНКА НЕДЯЛКОВА ГЕОРГИЕВА</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8F2918" w:rsidRDefault="006B6555" w:rsidP="00A77C67">
            <w:pPr>
              <w:jc w:val="both"/>
            </w:pPr>
            <w:r w:rsidRPr="000F2B8F">
              <w:rPr>
                <w:lang w:val="en-US"/>
              </w:rPr>
              <w:t>1</w:t>
            </w:r>
            <w:r>
              <w:t>6</w:t>
            </w:r>
          </w:p>
        </w:tc>
        <w:tc>
          <w:tcPr>
            <w:tcW w:w="5672" w:type="dxa"/>
          </w:tcPr>
          <w:p w:rsidR="006B6555" w:rsidRPr="000F2B8F" w:rsidRDefault="006B6555" w:rsidP="00A77C67">
            <w:pPr>
              <w:jc w:val="both"/>
              <w:rPr>
                <w:i/>
              </w:rPr>
            </w:pPr>
            <w:r>
              <w:rPr>
                <w:i/>
              </w:rPr>
              <w:t>ЙОРДАН ИВАНОВ ДИМИТРОВ</w:t>
            </w:r>
          </w:p>
        </w:tc>
        <w:tc>
          <w:tcPr>
            <w:tcW w:w="3070" w:type="dxa"/>
          </w:tcPr>
          <w:p w:rsidR="006B6555" w:rsidRPr="000F2B8F" w:rsidRDefault="006B6555" w:rsidP="00A77C67">
            <w:pPr>
              <w:jc w:val="both"/>
              <w:rPr>
                <w:lang w:val="en-US"/>
              </w:rPr>
            </w:pPr>
            <w:r>
              <w:rPr>
                <w:b/>
                <w:i/>
              </w:rPr>
              <w:t>”ЗА</w:t>
            </w:r>
            <w:r w:rsidRPr="000F2B8F">
              <w:rPr>
                <w:b/>
                <w:i/>
              </w:rPr>
              <w:t>”</w:t>
            </w:r>
          </w:p>
        </w:tc>
      </w:tr>
      <w:tr w:rsidR="006B6555" w:rsidRPr="000F2B8F">
        <w:tc>
          <w:tcPr>
            <w:tcW w:w="468" w:type="dxa"/>
          </w:tcPr>
          <w:p w:rsidR="006B6555" w:rsidRPr="00690DCD" w:rsidRDefault="006B6555" w:rsidP="00A77C67">
            <w:pPr>
              <w:jc w:val="both"/>
              <w:rPr>
                <w:lang w:val="en-US"/>
              </w:rPr>
            </w:pPr>
            <w:r w:rsidRPr="00690DCD">
              <w:rPr>
                <w:lang w:val="en-US"/>
              </w:rPr>
              <w:t>17</w:t>
            </w:r>
          </w:p>
        </w:tc>
        <w:tc>
          <w:tcPr>
            <w:tcW w:w="5672" w:type="dxa"/>
          </w:tcPr>
          <w:p w:rsidR="006B6555" w:rsidRPr="000F2B8F" w:rsidRDefault="006B6555" w:rsidP="00A77C67">
            <w:pPr>
              <w:jc w:val="both"/>
              <w:rPr>
                <w:i/>
              </w:rPr>
            </w:pPr>
            <w:r w:rsidRPr="000F2B8F">
              <w:rPr>
                <w:i/>
              </w:rPr>
              <w:t>МАГДАЛЕНА ЛЮБОМИРОВА БОРИСОВА</w:t>
            </w:r>
          </w:p>
        </w:tc>
        <w:tc>
          <w:tcPr>
            <w:tcW w:w="3070" w:type="dxa"/>
          </w:tcPr>
          <w:p w:rsidR="006B6555" w:rsidRPr="000F2B8F" w:rsidRDefault="006B6555" w:rsidP="00A77C67">
            <w:pPr>
              <w:jc w:val="both"/>
              <w:rPr>
                <w:lang w:val="en-US"/>
              </w:rPr>
            </w:pPr>
            <w:r>
              <w:rPr>
                <w:b/>
                <w:i/>
              </w:rPr>
              <w:t>”ЗА</w:t>
            </w:r>
            <w:r w:rsidRPr="000F2B8F">
              <w:rPr>
                <w:b/>
                <w:i/>
              </w:rPr>
              <w:t>”</w:t>
            </w:r>
          </w:p>
        </w:tc>
      </w:tr>
    </w:tbl>
    <w:p w:rsidR="006B6555" w:rsidRDefault="006B6555" w:rsidP="006B6555">
      <w:pPr>
        <w:rPr>
          <w:b/>
        </w:rPr>
      </w:pPr>
    </w:p>
    <w:p w:rsidR="006B6555" w:rsidRDefault="006B6555" w:rsidP="006B6555">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6B6555" w:rsidRPr="00661703" w:rsidRDefault="006B6555" w:rsidP="006B6555">
      <w:pPr>
        <w:rPr>
          <w:b/>
        </w:rPr>
      </w:pPr>
    </w:p>
    <w:p w:rsidR="006B6555" w:rsidRDefault="006B6555" w:rsidP="006B6555">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6B6555" w:rsidRPr="00EE7933" w:rsidRDefault="006B6555" w:rsidP="006B6555">
      <w:pPr>
        <w:jc w:val="both"/>
      </w:pPr>
    </w:p>
    <w:p w:rsidR="006B6555" w:rsidRDefault="006B6555" w:rsidP="006B6555">
      <w:pPr>
        <w:pStyle w:val="BodyText"/>
        <w:spacing w:after="0"/>
        <w:jc w:val="center"/>
        <w:rPr>
          <w:b/>
        </w:rPr>
      </w:pPr>
      <w:r w:rsidRPr="00195055">
        <w:rPr>
          <w:b/>
          <w:spacing w:val="60"/>
        </w:rPr>
        <w:t>РЕШЕНИЕ</w:t>
      </w:r>
      <w:r w:rsidR="00DA5CB2">
        <w:rPr>
          <w:b/>
        </w:rPr>
        <w:t xml:space="preserve"> № 16</w:t>
      </w:r>
      <w:r>
        <w:rPr>
          <w:b/>
        </w:rPr>
        <w:t>/11.03.2011 г.</w:t>
      </w:r>
    </w:p>
    <w:p w:rsidR="006B6555" w:rsidRDefault="006B6555" w:rsidP="006B6555">
      <w:pPr>
        <w:pStyle w:val="BodyText"/>
        <w:spacing w:after="0"/>
        <w:jc w:val="center"/>
        <w:rPr>
          <w:b/>
        </w:rPr>
      </w:pPr>
    </w:p>
    <w:p w:rsidR="001935D0" w:rsidRPr="00F24022" w:rsidRDefault="001935D0" w:rsidP="001935D0">
      <w:pPr>
        <w:ind w:right="-110"/>
        <w:jc w:val="both"/>
        <w:rPr>
          <w:b/>
        </w:rPr>
      </w:pPr>
      <w:r w:rsidRPr="000658D3">
        <w:rPr>
          <w:b/>
          <w:u w:val="single"/>
          <w:lang w:val="ru-RU"/>
        </w:rPr>
        <w:t>ОТНОСНО</w:t>
      </w:r>
      <w:r>
        <w:rPr>
          <w:b/>
          <w:lang w:val="ru-RU"/>
        </w:rPr>
        <w:t xml:space="preserve">: </w:t>
      </w:r>
      <w:r w:rsidRPr="00F24022">
        <w:rPr>
          <w:b/>
        </w:rPr>
        <w:t>Утвърждаване на начална тръжна цена, тръжни условия, тръжна документация и комисия за продажба на имоти - частна общинска собственост</w:t>
      </w:r>
    </w:p>
    <w:p w:rsidR="001935D0" w:rsidRDefault="001935D0" w:rsidP="001935D0">
      <w:pPr>
        <w:ind w:right="-110"/>
        <w:jc w:val="both"/>
        <w:rPr>
          <w:b/>
        </w:rPr>
      </w:pPr>
    </w:p>
    <w:p w:rsidR="001935D0" w:rsidRPr="00F2026C" w:rsidRDefault="001935D0" w:rsidP="00F2026C">
      <w:pPr>
        <w:ind w:firstLine="709"/>
        <w:jc w:val="both"/>
        <w:rPr>
          <w:b/>
          <w:bCs/>
          <w:lang w:val="en-US"/>
        </w:rPr>
      </w:pPr>
      <w:r>
        <w:t>Има проявен интерес за закупуване на недвижими имоти – земеделски земи - частна общинска собственост, находящи се в землището на с. Дрента, община Елена, землището на с. Блъсковци, община Елена, землището на гр. Елена, община Елена и землището на с. Шилковци, община Елена. Изготвени са пазарни оценки от лицензиран оценител „Елатив Техноивнест” с лиценз №ЛК – 000036/10.06.2004г., поради това</w:t>
      </w:r>
      <w:r w:rsidR="00656896">
        <w:t xml:space="preserve"> </w:t>
      </w:r>
      <w:r>
        <w:t>и на основание чл.</w:t>
      </w:r>
      <w:r w:rsidRPr="00864332">
        <w:t xml:space="preserve">21, ал.1, т.8 от ЗМСМА, </w:t>
      </w:r>
      <w:r>
        <w:t xml:space="preserve">чл.35, ал.1 </w:t>
      </w:r>
      <w:r w:rsidRPr="00C370DE">
        <w:t>от ЗОС</w:t>
      </w:r>
      <w:r>
        <w:t xml:space="preserve">, </w:t>
      </w:r>
      <w:r w:rsidRPr="00C370DE">
        <w:t>чл.4</w:t>
      </w:r>
      <w:r>
        <w:t>4</w:t>
      </w:r>
      <w:r w:rsidRPr="00C370DE">
        <w:t>, ал.1</w:t>
      </w:r>
      <w:r>
        <w:t>, т.1 и</w:t>
      </w:r>
      <w:r w:rsidR="00656896">
        <w:t xml:space="preserve"> </w:t>
      </w:r>
      <w:r>
        <w:t xml:space="preserve">във връзка с чл.58 </w:t>
      </w:r>
      <w:r w:rsidRPr="00C370DE">
        <w:t xml:space="preserve">от </w:t>
      </w:r>
      <w:r>
        <w:t xml:space="preserve">Наредба за реда за придобиване, управление и разпореждане с общинско имущество, </w:t>
      </w:r>
      <w:r w:rsidRPr="00FC69AC">
        <w:rPr>
          <w:b/>
          <w:bCs/>
        </w:rPr>
        <w:t xml:space="preserve">ОБЩИНСКИ СЪВЕТ </w:t>
      </w:r>
      <w:r w:rsidR="00F2026C">
        <w:rPr>
          <w:b/>
          <w:bCs/>
        </w:rPr>
        <w:t>–</w:t>
      </w:r>
      <w:r w:rsidRPr="00FC69AC">
        <w:rPr>
          <w:b/>
          <w:bCs/>
        </w:rPr>
        <w:t xml:space="preserve"> ЕЛЕНА</w:t>
      </w:r>
    </w:p>
    <w:p w:rsidR="001935D0" w:rsidRPr="007F63F5" w:rsidRDefault="001935D0" w:rsidP="001935D0">
      <w:pPr>
        <w:pStyle w:val="BodyTextIndent"/>
      </w:pPr>
    </w:p>
    <w:p w:rsidR="00F2026C" w:rsidRDefault="00F2026C" w:rsidP="00F2026C">
      <w:pPr>
        <w:pStyle w:val="BodyText"/>
        <w:spacing w:after="0"/>
        <w:jc w:val="center"/>
        <w:rPr>
          <w:b/>
          <w:spacing w:val="60"/>
        </w:rPr>
      </w:pPr>
      <w:r>
        <w:rPr>
          <w:b/>
          <w:spacing w:val="60"/>
        </w:rPr>
        <w:t>РЕШИ:</w:t>
      </w:r>
    </w:p>
    <w:p w:rsidR="001935D0" w:rsidRPr="001935D0" w:rsidRDefault="001935D0" w:rsidP="001935D0">
      <w:pPr>
        <w:jc w:val="center"/>
        <w:rPr>
          <w:b/>
          <w:lang w:val="ru-RU"/>
        </w:rPr>
      </w:pPr>
    </w:p>
    <w:p w:rsidR="001935D0" w:rsidRDefault="001935D0" w:rsidP="001935D0">
      <w:pPr>
        <w:ind w:right="-110" w:firstLine="708"/>
        <w:jc w:val="both"/>
      </w:pPr>
      <w:r>
        <w:t>1. Обявява търг с тайно наддаване за продажба недвижими имоти частна общинска собственост, а именно:</w:t>
      </w:r>
    </w:p>
    <w:p w:rsidR="001935D0" w:rsidRDefault="001935D0" w:rsidP="001935D0">
      <w:pPr>
        <w:ind w:right="-110" w:firstLine="708"/>
        <w:jc w:val="both"/>
      </w:pPr>
      <w:r>
        <w:t>1.1. Имот № 04500</w:t>
      </w:r>
      <w:r>
        <w:rPr>
          <w:lang w:val="en-US"/>
        </w:rPr>
        <w:t>5</w:t>
      </w:r>
      <w:r>
        <w:t xml:space="preserve">, находящ се в землището на с. Дрента, община Елена, местност „Градината”, с ЕКАТТЕ 23710, с площ от 0,945 дка, начин на трайно ползване нива, </w:t>
      </w:r>
      <w:r>
        <w:lastRenderedPageBreak/>
        <w:t>категория на земята при неполивни условия: осма, при граници: имот №045001- нива насл. на Станю Йорданов Станев и др., имот №045002 – нива на Румен Илиев Маринов, имот № 000081 – полски път на община Елена, имот № 000001 – населено място на с. Дренат, актуван с АОС№549/21.01.2011г. вписан в Служба по вписванията при РС – гр. Елена под №27, том І от 26.01.2011г.;</w:t>
      </w:r>
    </w:p>
    <w:p w:rsidR="001935D0" w:rsidRDefault="001935D0" w:rsidP="001935D0">
      <w:pPr>
        <w:ind w:right="-110" w:firstLine="708"/>
        <w:jc w:val="both"/>
      </w:pPr>
      <w:r>
        <w:t>1.2. Имот № 049010, находящ се в землището на с. Дрената, община Елена, местност „Косенината”, с ЕКАТТЕ 23710, с площ от 3,757 дка., начин на трайно ползване – нива, категория на земята при неполивни условия:осма, при граници: имот №049004 – нива на насл. на Минчо Минчев Добрев, имот № 241005 – полски път на община Елена, имот № 049013 – нива на насл. на Гено Господинов Генов, имот № 049012 – нива на насл. на Петър Николов Савов, имот №049005 – нива на Емил Илиев Маринов, актуван с АОС 548/21.01.2011г., вписан в Служба по вписванията при РС- гр. Елена под №26, том. от 26.01.2011г.;</w:t>
      </w:r>
    </w:p>
    <w:p w:rsidR="001935D0" w:rsidRDefault="001935D0" w:rsidP="001935D0">
      <w:pPr>
        <w:ind w:right="-110" w:firstLine="708"/>
        <w:jc w:val="both"/>
      </w:pPr>
      <w:r>
        <w:t>1.3.Имот № 013011, находящ се в землището на с.- Дрента , община Елена, местност „Над черковния двор”, с ЕКАТТЕ 23710, с площ от 1,418 дка., начин на трайно ползване: овощна градина, категория на земята при неполивни условия: осма, при граници на имота: № 013010 – овощна градина на Румен Илиев Маринов, № 013009 – овощна градина на Йордан Иванов Димитров, № 031003 – нива на земи по чл. 19 от ЗСПЗЗ, № 031005 – нива на наследници на Иван Станев Попов, № 000001 – населено място на с. Дрента,</w:t>
      </w:r>
      <w:r w:rsidR="00656896">
        <w:t xml:space="preserve"> </w:t>
      </w:r>
      <w:r>
        <w:t>актуван с АОС 547/21.01.2011г., вписан в Служба по вписванията при РС- гр. Елена под №25, том.І от 26.01.2011г. Върху имота има следните ограничения: Трайните насаждения да се опазват и стопанисват в съответствие на чл.18 от ЗСПЗЗ до изтичане на амортизационния срок.</w:t>
      </w:r>
    </w:p>
    <w:p w:rsidR="001935D0" w:rsidRDefault="001935D0" w:rsidP="001935D0">
      <w:pPr>
        <w:ind w:right="-110" w:firstLine="708"/>
        <w:jc w:val="both"/>
      </w:pPr>
      <w:r>
        <w:t xml:space="preserve">1.4. Имот № 018125, находящ се в землището на с. Дрента, община Елена, местност „Върбата”, с ЕКАТТЕ 23710, с площ от 0,746 дка., начин на трайно ползване: нива, категория на земята при неполивни условия: осма, при граници на имота: </w:t>
      </w:r>
      <w:r w:rsidRPr="00F91639">
        <w:t xml:space="preserve">№ </w:t>
      </w:r>
      <w:r>
        <w:t>0</w:t>
      </w:r>
      <w:r w:rsidRPr="00F91639">
        <w:t>18120</w:t>
      </w:r>
      <w:r>
        <w:t xml:space="preserve"> – нива на Ангел Николов Трифонов, № 000001-населено място на с. Дрента, № 018919 – нива на земи по чл. 19 от ЗСПЗЗ, № 018819 – нива на насл. на Иван Станев Попов, № 018719 – нива на насл. на Марин Иванов Станев, № 018619 нива на надл. На Петра Добрева Михалева, № 018519-нива на насл. на Йордана Стефанова Станева, № 018419-нива на Златю Радов Златев, № 018319-нива на насл. на Стефан Николов Златев, № 018219-нива на насл. на Първан Николов Златев, № 018119-нива на насл. на Йордан Радов Златев, № 000001-населено място на с. Дрента, № 000031-вътр. Река на държавата-МОСВ, № 000086-полски път на община Елена, актуван с АОС №545/21.12.2010г. вписан в службата по Вписвания под №6, томІ на 04.01.2011г.;</w:t>
      </w:r>
    </w:p>
    <w:p w:rsidR="001935D0" w:rsidRDefault="001935D0" w:rsidP="001935D0">
      <w:pPr>
        <w:ind w:right="-110" w:firstLine="708"/>
        <w:jc w:val="both"/>
      </w:pPr>
      <w:r>
        <w:t>1.5. Имот № 028004, находящ се в землището на с. Дрента, община Елена, местност „Ямощица”, с ЕКАТТЕ 23710,. с площ от 3,412 дка., начин на трайно ползване: нива, категория на земята при неполивни условия: осма, при граници на имота: № 028006 – нива на насл. на Стою Първанов Николов, № 000088 – полски път на общ. Елена, № 000087 – път ІV кл. на общ. Елена, № 028005 – нива на Георги Иванов Първанов, актуван с АОС №546/21.12.2010г, вписан в служба по Вписванията №7, том І, на 04.01.2011г. върху имота има следните ограничения: електропровод 20 к</w:t>
      </w:r>
      <w:r>
        <w:rPr>
          <w:lang w:val="en-US"/>
        </w:rPr>
        <w:t>V</w:t>
      </w:r>
      <w:r>
        <w:t xml:space="preserve"> на 10м. от двете страни до крайните проводници или 11 м. от оста на електропровода, не могат да се строят сгради и съоръжения и засажда високо стеблена растителност.</w:t>
      </w:r>
    </w:p>
    <w:p w:rsidR="001935D0" w:rsidRDefault="001935D0" w:rsidP="001935D0">
      <w:pPr>
        <w:ind w:right="-110" w:firstLine="708"/>
        <w:jc w:val="both"/>
      </w:pPr>
      <w:r>
        <w:t>1.6. Имот № 080001, находящ се в землището на с. Шилковци, община Елена, местност „Шилковски юрт”, с ЕКАТТЕ 83171, с площ от 0,768 дка., начин на трайно ползване: нива, категория на земята при неполивни условия: шеста, при граници: № 080002</w:t>
      </w:r>
      <w:r w:rsidR="00656896">
        <w:t xml:space="preserve"> </w:t>
      </w:r>
      <w:r>
        <w:t>– нива на насл. на Добри Василев Тодоров, № 080013 – полски път на община Елена, № 080003 – нива на „Бист инвест” ЕООД, актувон с АОС № 551/21.01.2011г.,</w:t>
      </w:r>
      <w:r w:rsidRPr="0035152C">
        <w:t xml:space="preserve"> </w:t>
      </w:r>
      <w:r>
        <w:t xml:space="preserve">вписан в Служба по вписванията при РС- гр. Елена под №29, том.І 26.01.2011г. върху имота има следните ограничения: санитарно охранителна зона на водоснабдителен обект – пояс „Б”. Забраняват </w:t>
      </w:r>
      <w:r>
        <w:lastRenderedPageBreak/>
        <w:t>се и се ограничават дейностите от селскостопански характер, като се разрешава, ограничено ползване на орни земи, хидромелиоративна дейност и пасища.</w:t>
      </w:r>
    </w:p>
    <w:p w:rsidR="001935D0" w:rsidRDefault="00656896" w:rsidP="001935D0">
      <w:pPr>
        <w:ind w:right="-110" w:firstLine="708"/>
        <w:jc w:val="both"/>
      </w:pPr>
      <w:r>
        <w:t xml:space="preserve"> </w:t>
      </w:r>
      <w:r w:rsidR="001935D0">
        <w:t>1.7. Имот № 104060, находящ се в землището на гр. Елена, община Елена, местност „Русинка”, с ЕКАТТЕ 27190, начин на трайно ползване: изоставена нива, категория на земята, при не поливни условия: шеста, с площ от 1,337 дка, при граници: № 000590 – полски път на общ. Елена, № 104206 – нива на Десислава Маринова Иванова, № 000620 – населено място на м. Долни чукани, № 104100 – др. селскост. територия на Костадин Савов Димитров, № 000620 - населено място на м. Долни чукани, № 104 061 – нива на насл. на Йордан Иванов Гайдаров, № 000045 – пасище, мера на земи по чл. 19 от ЗСПЗЗ, № 104057 – нива на насл. на Никола Димитров Радев актуван с АОС№540/21.12.2010г. вписан в Служба по вписванията при РС – гр. Елена под №1, том І на 04.01.2011г.;</w:t>
      </w:r>
    </w:p>
    <w:p w:rsidR="001935D0" w:rsidRDefault="001935D0" w:rsidP="001935D0">
      <w:pPr>
        <w:ind w:right="-110" w:firstLine="708"/>
        <w:jc w:val="both"/>
      </w:pPr>
      <w:r>
        <w:t>1.8. Имот № 000660, находящ се в землището на гр. Елена, община Елена, местност „Русинка”, с ЕКАТТЕ 27190, с площ от 2,189 дка., начин на трайно ползване: гора в земеделски земи, категория на земята, при не поливни условия: шеста, при граници: № 000655 – дере на общ. Елена, № 000620 – населено място на м. Долни чукани, № 104207 – нива на Десислава Маринова Иванова, № 000590 – полски път на община Елена, № 104195 – нива на насл. на Георги Николов Петков, актуван с АОС 541/21.12.2010г., вписан в Служба по вписванията при РС- гр. Елена под №2, том.І на 04.01.2011г.;</w:t>
      </w:r>
    </w:p>
    <w:p w:rsidR="001935D0" w:rsidRDefault="001935D0" w:rsidP="001935D0">
      <w:pPr>
        <w:ind w:right="-110" w:firstLine="708"/>
        <w:jc w:val="both"/>
      </w:pPr>
      <w:r>
        <w:t>1.9.Имот № 061001, находящ се в землището на с. Блъсковци , община Елена, местност „Прясълпа”, с ЕКАТТ Е 04460, начин на трайно ползване: нива, категория на земята, при неполивни условия: седма,</w:t>
      </w:r>
      <w:r w:rsidR="00656896">
        <w:t xml:space="preserve"> </w:t>
      </w:r>
      <w:r>
        <w:t>с площ от 3,154 дка., при граници на имота: № 061042 – изоставена нива на насл. на Стоян Лазаров Цончев, № 000141– полски път на общ. Елена, № 061002 – жилищна територия на Славчо Симеонов Събев, № 061043 – нива на земи по чл. 19 от ЗСПЗЗ, № 000147 – овцеферма на държавен поземлен фонд - МЗП, 061043 – нива на земи чл. 19 от ЗСПЗЗ, актуван с АОС 543/21.12.2010г., вписан в Служба по вписванията при РС- гр. Елена под №4, том.І на 04.01.2011г.;</w:t>
      </w:r>
    </w:p>
    <w:p w:rsidR="001935D0" w:rsidRDefault="001935D0" w:rsidP="001935D0">
      <w:pPr>
        <w:ind w:right="-110" w:firstLine="708"/>
        <w:jc w:val="both"/>
      </w:pPr>
      <w:r>
        <w:t>1.10. Имот №061043, находящ се в землището на с. Блъсковци , община Елена, местност „Прясълпа”, с ЕКАТТ Е 04460, начин на трайно ползване: нива, категория на земята, при неполивни условия: седма /0,981 дка./ и шеста /0,054/, с площ от 1,035 дка., при граници: на имота№ 061042 – изоставена нива на насл. на Стоян Лазаров Цончев, № 061001– нива на на земи по чл. 19 от ЗСПЗЗ, № 000147 – овцеферма на държавен поземлен фонд – МЗП, № 061001 – нива на земи по чл. 19 от ЗСПЗЗ, № 061002 – жилищна територия на Славчо Симеонов Събев, актуван с АОС 544/21.12.2010, вписан в Служба по вписванията при РС- гр. Елена под №5, том.І на 04.01.2011г.;</w:t>
      </w:r>
    </w:p>
    <w:p w:rsidR="001935D0" w:rsidRDefault="001935D0" w:rsidP="001935D0">
      <w:pPr>
        <w:ind w:right="-110" w:firstLine="708"/>
        <w:jc w:val="both"/>
      </w:pPr>
      <w:r>
        <w:t>2. Утвърждава начална тръжна цена за имотите по т. 1, а именно:</w:t>
      </w:r>
    </w:p>
    <w:p w:rsidR="001935D0" w:rsidRPr="00DE2001" w:rsidRDefault="001935D0" w:rsidP="001935D0">
      <w:pPr>
        <w:ind w:right="-110" w:firstLine="708"/>
        <w:jc w:val="both"/>
        <w:rPr>
          <w:b/>
        </w:rPr>
      </w:pPr>
      <w:r>
        <w:t xml:space="preserve">2.1. за имот № 045005, находящ се в землището на с. Дрента, община Елена, местност „Градината”, с площ от 0,945 дка, </w:t>
      </w:r>
      <w:r w:rsidRPr="00DE2001">
        <w:rPr>
          <w:b/>
        </w:rPr>
        <w:t xml:space="preserve">- </w:t>
      </w:r>
      <w:r>
        <w:rPr>
          <w:b/>
        </w:rPr>
        <w:t>60</w:t>
      </w:r>
      <w:r w:rsidRPr="00DE2001">
        <w:rPr>
          <w:b/>
        </w:rPr>
        <w:t>0</w:t>
      </w:r>
      <w:r>
        <w:rPr>
          <w:b/>
        </w:rPr>
        <w:t>,00</w:t>
      </w:r>
      <w:r w:rsidR="00656896">
        <w:rPr>
          <w:b/>
        </w:rPr>
        <w:t xml:space="preserve"> </w:t>
      </w:r>
      <w:r w:rsidRPr="00DE2001">
        <w:rPr>
          <w:b/>
        </w:rPr>
        <w:t>/</w:t>
      </w:r>
      <w:r>
        <w:rPr>
          <w:b/>
        </w:rPr>
        <w:t>шестстоти</w:t>
      </w:r>
      <w:r w:rsidRPr="00DE2001">
        <w:rPr>
          <w:b/>
        </w:rPr>
        <w:t xml:space="preserve"> лева/ без ДДС.</w:t>
      </w:r>
    </w:p>
    <w:p w:rsidR="001935D0" w:rsidRDefault="001935D0" w:rsidP="001935D0">
      <w:pPr>
        <w:ind w:right="-110" w:firstLine="708"/>
        <w:jc w:val="both"/>
        <w:rPr>
          <w:b/>
        </w:rPr>
      </w:pPr>
      <w:r>
        <w:t xml:space="preserve">2.2. за имот № 049010, находящ се в землището на с. Дрената, община Елена, местност „Косенината”, с площ от 3,757 дка. – </w:t>
      </w:r>
      <w:r>
        <w:rPr>
          <w:b/>
        </w:rPr>
        <w:t>2200,00</w:t>
      </w:r>
      <w:r w:rsidRPr="00DE2001">
        <w:rPr>
          <w:b/>
        </w:rPr>
        <w:t xml:space="preserve"> /</w:t>
      </w:r>
      <w:r>
        <w:rPr>
          <w:b/>
        </w:rPr>
        <w:t>две хиляди и двеста</w:t>
      </w:r>
      <w:r w:rsidRPr="00DE2001">
        <w:rPr>
          <w:b/>
        </w:rPr>
        <w:t xml:space="preserve"> лева/ без ДДС.</w:t>
      </w:r>
    </w:p>
    <w:p w:rsidR="001935D0" w:rsidRDefault="001935D0" w:rsidP="001935D0">
      <w:pPr>
        <w:ind w:right="-110" w:firstLine="708"/>
        <w:jc w:val="both"/>
        <w:rPr>
          <w:b/>
        </w:rPr>
      </w:pPr>
      <w:r>
        <w:t>2</w:t>
      </w:r>
      <w:r w:rsidRPr="00DE2001">
        <w:t>.3.</w:t>
      </w:r>
      <w:r>
        <w:t xml:space="preserve"> за имот № 013011, находящ се в землището на с. Дрента , община Елена, местност „Над черковния двор”, с площ от 1,418 дка. –</w:t>
      </w:r>
      <w:r w:rsidRPr="00DE2001">
        <w:rPr>
          <w:b/>
        </w:rPr>
        <w:t>9</w:t>
      </w:r>
      <w:r>
        <w:rPr>
          <w:b/>
        </w:rPr>
        <w:t>0</w:t>
      </w:r>
      <w:r w:rsidRPr="00DE2001">
        <w:rPr>
          <w:b/>
        </w:rPr>
        <w:t>0</w:t>
      </w:r>
      <w:r>
        <w:rPr>
          <w:b/>
        </w:rPr>
        <w:t>,00</w:t>
      </w:r>
      <w:r w:rsidRPr="00DE2001">
        <w:rPr>
          <w:b/>
        </w:rPr>
        <w:t xml:space="preserve"> /</w:t>
      </w:r>
      <w:r>
        <w:rPr>
          <w:b/>
        </w:rPr>
        <w:t>деветстотин</w:t>
      </w:r>
      <w:r w:rsidRPr="00DE2001">
        <w:rPr>
          <w:b/>
        </w:rPr>
        <w:t xml:space="preserve"> лева/ без ДДС.</w:t>
      </w:r>
    </w:p>
    <w:p w:rsidR="001935D0" w:rsidRPr="009847F0" w:rsidRDefault="001935D0" w:rsidP="001935D0">
      <w:pPr>
        <w:ind w:right="-110" w:firstLine="708"/>
        <w:jc w:val="both"/>
        <w:rPr>
          <w:b/>
        </w:rPr>
      </w:pPr>
      <w:r>
        <w:t>2</w:t>
      </w:r>
      <w:r w:rsidRPr="007D117B">
        <w:t>.4</w:t>
      </w:r>
      <w:r>
        <w:t xml:space="preserve">. за имот №018125, находящ се в землището на с. Дрента, община Елена, местност „Върбата”, с площ от 0,746 дка. – </w:t>
      </w:r>
      <w:r w:rsidRPr="009847F0">
        <w:rPr>
          <w:b/>
        </w:rPr>
        <w:t xml:space="preserve">400,00 /четиристотин лева/ без ДДС; </w:t>
      </w:r>
    </w:p>
    <w:p w:rsidR="001935D0" w:rsidRDefault="001935D0" w:rsidP="001935D0">
      <w:pPr>
        <w:ind w:right="-110" w:firstLine="708"/>
        <w:jc w:val="both"/>
        <w:rPr>
          <w:b/>
        </w:rPr>
      </w:pPr>
      <w:r>
        <w:t xml:space="preserve">2.5. за имот № 028004, находящ се в землището на с. Дрента, община Елена, местност „Ямощица”, с площ от 3,412 дка. – </w:t>
      </w:r>
      <w:r>
        <w:rPr>
          <w:b/>
        </w:rPr>
        <w:t>2000</w:t>
      </w:r>
      <w:r w:rsidRPr="00277762">
        <w:rPr>
          <w:b/>
        </w:rPr>
        <w:t xml:space="preserve"> /</w:t>
      </w:r>
      <w:r>
        <w:rPr>
          <w:b/>
        </w:rPr>
        <w:t>две хиляди</w:t>
      </w:r>
      <w:r w:rsidRPr="00277762">
        <w:rPr>
          <w:b/>
        </w:rPr>
        <w:t xml:space="preserve"> лева/ без ДДС.</w:t>
      </w:r>
    </w:p>
    <w:p w:rsidR="001935D0" w:rsidRDefault="001935D0" w:rsidP="001935D0">
      <w:pPr>
        <w:ind w:right="-110" w:firstLine="708"/>
        <w:jc w:val="both"/>
        <w:rPr>
          <w:b/>
        </w:rPr>
      </w:pPr>
      <w:r>
        <w:t>2.6. за имот №080001, находящ се в землището на с. Шилковци, община Елена, местност „Шилковски</w:t>
      </w:r>
      <w:r w:rsidR="00656896">
        <w:t xml:space="preserve"> </w:t>
      </w:r>
      <w:r>
        <w:t>юрт”, с площ от 0,768 дка. -</w:t>
      </w:r>
      <w:r>
        <w:rPr>
          <w:b/>
        </w:rPr>
        <w:t>500</w:t>
      </w:r>
      <w:r w:rsidRPr="00A716CF">
        <w:rPr>
          <w:b/>
        </w:rPr>
        <w:t xml:space="preserve"> /</w:t>
      </w:r>
      <w:r>
        <w:rPr>
          <w:b/>
        </w:rPr>
        <w:t>петстотин</w:t>
      </w:r>
      <w:r w:rsidRPr="00A716CF">
        <w:rPr>
          <w:b/>
        </w:rPr>
        <w:t xml:space="preserve"> лева/ без ДДС</w:t>
      </w:r>
      <w:r>
        <w:rPr>
          <w:b/>
        </w:rPr>
        <w:t>.</w:t>
      </w:r>
    </w:p>
    <w:p w:rsidR="001935D0" w:rsidRPr="00DE2001" w:rsidRDefault="001935D0" w:rsidP="001935D0">
      <w:pPr>
        <w:ind w:right="-110" w:firstLine="708"/>
        <w:jc w:val="both"/>
        <w:rPr>
          <w:b/>
        </w:rPr>
      </w:pPr>
      <w:r>
        <w:rPr>
          <w:lang w:val="en-US"/>
        </w:rPr>
        <w:t>2</w:t>
      </w:r>
      <w:r>
        <w:t xml:space="preserve">.7. за имот № 104060, находящ се в землището на гр. Елена, община Елена, местност „Русинка”, с площ от 1,337 дка, </w:t>
      </w:r>
      <w:r w:rsidRPr="00DE2001">
        <w:rPr>
          <w:b/>
        </w:rPr>
        <w:t xml:space="preserve">- </w:t>
      </w:r>
      <w:r>
        <w:rPr>
          <w:b/>
        </w:rPr>
        <w:t>1500,00</w:t>
      </w:r>
      <w:r w:rsidR="00656896">
        <w:rPr>
          <w:b/>
        </w:rPr>
        <w:t xml:space="preserve"> </w:t>
      </w:r>
      <w:r w:rsidRPr="00DE2001">
        <w:rPr>
          <w:b/>
        </w:rPr>
        <w:t>/</w:t>
      </w:r>
      <w:r>
        <w:rPr>
          <w:b/>
        </w:rPr>
        <w:t>хиляда и петстотин</w:t>
      </w:r>
      <w:r w:rsidRPr="00DE2001">
        <w:rPr>
          <w:b/>
        </w:rPr>
        <w:t xml:space="preserve"> лева/ без ДДС.</w:t>
      </w:r>
    </w:p>
    <w:p w:rsidR="001935D0" w:rsidRDefault="001935D0" w:rsidP="001935D0">
      <w:pPr>
        <w:ind w:right="-110" w:firstLine="708"/>
        <w:jc w:val="both"/>
        <w:rPr>
          <w:b/>
        </w:rPr>
      </w:pPr>
      <w:r>
        <w:rPr>
          <w:lang w:val="en-US"/>
        </w:rPr>
        <w:lastRenderedPageBreak/>
        <w:t>2</w:t>
      </w:r>
      <w:r>
        <w:t xml:space="preserve">.8. за имот № № 000660, находящ се в землището на гр. Елена, община Елена, местност „Русинка”, с площ от 2,189 дка. – </w:t>
      </w:r>
      <w:r>
        <w:rPr>
          <w:b/>
        </w:rPr>
        <w:t>2400,00</w:t>
      </w:r>
      <w:r w:rsidRPr="00DE2001">
        <w:rPr>
          <w:b/>
        </w:rPr>
        <w:t xml:space="preserve"> /</w:t>
      </w:r>
      <w:r>
        <w:rPr>
          <w:b/>
        </w:rPr>
        <w:t>две хиляди и четиристотин</w:t>
      </w:r>
      <w:r w:rsidRPr="00DE2001">
        <w:rPr>
          <w:b/>
        </w:rPr>
        <w:t xml:space="preserve"> лева/ без ДДС.</w:t>
      </w:r>
    </w:p>
    <w:p w:rsidR="001935D0" w:rsidRDefault="001935D0" w:rsidP="001935D0">
      <w:pPr>
        <w:ind w:right="-110" w:firstLine="708"/>
        <w:jc w:val="both"/>
        <w:rPr>
          <w:b/>
        </w:rPr>
      </w:pPr>
      <w:r>
        <w:rPr>
          <w:lang w:val="en-US"/>
        </w:rPr>
        <w:t>2</w:t>
      </w:r>
      <w:r w:rsidRPr="00DE2001">
        <w:t>.</w:t>
      </w:r>
      <w:r>
        <w:t>9</w:t>
      </w:r>
      <w:r w:rsidRPr="00DE2001">
        <w:t>.</w:t>
      </w:r>
      <w:r>
        <w:t xml:space="preserve"> за имот № 061043, находящ се в землището на с. Блъсковци , община Елена, местност „Прясълпа”, с площ от 3,154 дка. – </w:t>
      </w:r>
      <w:r>
        <w:rPr>
          <w:b/>
        </w:rPr>
        <w:t>2100,00</w:t>
      </w:r>
      <w:r w:rsidRPr="00DE2001">
        <w:rPr>
          <w:b/>
        </w:rPr>
        <w:t xml:space="preserve"> </w:t>
      </w:r>
      <w:r>
        <w:rPr>
          <w:b/>
        </w:rPr>
        <w:t>/</w:t>
      </w:r>
      <w:r w:rsidRPr="00DE2001">
        <w:rPr>
          <w:b/>
        </w:rPr>
        <w:t xml:space="preserve"> </w:t>
      </w:r>
      <w:r>
        <w:rPr>
          <w:b/>
        </w:rPr>
        <w:t>две хиляди и сто</w:t>
      </w:r>
      <w:r w:rsidRPr="00DE2001">
        <w:rPr>
          <w:b/>
        </w:rPr>
        <w:t xml:space="preserve"> лева / без ДДС.</w:t>
      </w:r>
    </w:p>
    <w:p w:rsidR="001935D0" w:rsidRDefault="001935D0" w:rsidP="001935D0">
      <w:pPr>
        <w:ind w:right="-110" w:firstLine="708"/>
        <w:jc w:val="both"/>
        <w:rPr>
          <w:b/>
        </w:rPr>
      </w:pPr>
      <w:r w:rsidRPr="000E5FBA">
        <w:t>2.</w:t>
      </w:r>
      <w:r>
        <w:t>10</w:t>
      </w:r>
      <w:r w:rsidRPr="000E5FBA">
        <w:t>.</w:t>
      </w:r>
      <w:r>
        <w:t xml:space="preserve"> за имот № 061001, находящ се в землището на с. Блъсковци , община Елена, местност „Прясълпа”, с площ от 1,035 дка. –</w:t>
      </w:r>
      <w:r>
        <w:rPr>
          <w:b/>
        </w:rPr>
        <w:t>700,00</w:t>
      </w:r>
      <w:r w:rsidRPr="00DE2001">
        <w:rPr>
          <w:b/>
        </w:rPr>
        <w:t xml:space="preserve"> /</w:t>
      </w:r>
      <w:r w:rsidRPr="002B51BC">
        <w:rPr>
          <w:b/>
        </w:rPr>
        <w:t xml:space="preserve"> </w:t>
      </w:r>
      <w:r>
        <w:rPr>
          <w:b/>
        </w:rPr>
        <w:t>седемстотин</w:t>
      </w:r>
      <w:r w:rsidRPr="00DE2001">
        <w:rPr>
          <w:b/>
        </w:rPr>
        <w:t xml:space="preserve"> лева</w:t>
      </w:r>
      <w:r>
        <w:rPr>
          <w:b/>
        </w:rPr>
        <w:t xml:space="preserve"> </w:t>
      </w:r>
      <w:r w:rsidRPr="00DE2001">
        <w:rPr>
          <w:b/>
        </w:rPr>
        <w:t>/ без ДДС.</w:t>
      </w:r>
    </w:p>
    <w:p w:rsidR="001935D0" w:rsidRDefault="001935D0" w:rsidP="001935D0">
      <w:pPr>
        <w:ind w:right="-110" w:firstLine="708"/>
        <w:jc w:val="both"/>
      </w:pPr>
      <w:r>
        <w:t>3. Утвърждава тръжни условия както следва:</w:t>
      </w:r>
    </w:p>
    <w:p w:rsidR="001935D0" w:rsidRDefault="001935D0" w:rsidP="001935D0">
      <w:pPr>
        <w:ind w:right="-110" w:firstLine="708"/>
        <w:jc w:val="both"/>
      </w:pPr>
      <w:r>
        <w:t>3.1 До участие в търга се допускат физически и юридически лица нямащи просрочени парични задължения към община Елена.</w:t>
      </w:r>
    </w:p>
    <w:p w:rsidR="001935D0" w:rsidRDefault="001935D0" w:rsidP="001935D0">
      <w:pPr>
        <w:ind w:right="-110" w:firstLine="708"/>
        <w:jc w:val="both"/>
      </w:pPr>
      <w:r>
        <w:t>3.2. Депозитът за участие е в размер на 20% от първоначалната тръжна цена</w:t>
      </w:r>
    </w:p>
    <w:p w:rsidR="001935D0" w:rsidRDefault="001935D0" w:rsidP="001935D0">
      <w:pPr>
        <w:ind w:right="-110" w:firstLine="708"/>
        <w:jc w:val="both"/>
      </w:pPr>
      <w:r>
        <w:t>4. Утвърждава тръжна документация, както следва:</w:t>
      </w:r>
    </w:p>
    <w:p w:rsidR="001935D0" w:rsidRDefault="001935D0" w:rsidP="001935D0">
      <w:pPr>
        <w:ind w:right="-110" w:firstLine="708"/>
        <w:jc w:val="both"/>
      </w:pPr>
      <w:r>
        <w:t>4.1. Заявление за участие в търга;</w:t>
      </w:r>
    </w:p>
    <w:p w:rsidR="001935D0" w:rsidRDefault="001935D0" w:rsidP="001935D0">
      <w:pPr>
        <w:ind w:right="-110" w:firstLine="708"/>
        <w:jc w:val="both"/>
      </w:pPr>
      <w:r>
        <w:t>4.2. Предложение за цена;</w:t>
      </w:r>
    </w:p>
    <w:p w:rsidR="001935D0" w:rsidRDefault="001935D0" w:rsidP="001935D0">
      <w:pPr>
        <w:ind w:right="-110" w:firstLine="708"/>
        <w:jc w:val="both"/>
      </w:pPr>
      <w:r>
        <w:t>4.3. Проекто –договор;</w:t>
      </w:r>
    </w:p>
    <w:p w:rsidR="001935D0" w:rsidRDefault="001935D0" w:rsidP="001935D0">
      <w:pPr>
        <w:ind w:right="-110" w:firstLine="708"/>
        <w:jc w:val="both"/>
      </w:pPr>
      <w:r>
        <w:t>4.4. Тръжни условия;</w:t>
      </w:r>
    </w:p>
    <w:p w:rsidR="001935D0" w:rsidRDefault="001935D0" w:rsidP="001935D0">
      <w:pPr>
        <w:ind w:right="-110" w:firstLine="708"/>
        <w:jc w:val="both"/>
      </w:pPr>
      <w:r>
        <w:t>4.5. Декларация за оглед на обекта на търга;</w:t>
      </w:r>
    </w:p>
    <w:p w:rsidR="001935D0" w:rsidRDefault="001935D0" w:rsidP="001935D0">
      <w:pPr>
        <w:ind w:right="-110" w:firstLine="708"/>
        <w:jc w:val="both"/>
      </w:pPr>
      <w:r>
        <w:t>4.6. Декларация за липса на просрочени парични задължения към община Елена;</w:t>
      </w:r>
    </w:p>
    <w:p w:rsidR="001935D0" w:rsidRDefault="001935D0" w:rsidP="001935D0">
      <w:pPr>
        <w:ind w:right="-110" w:firstLine="708"/>
        <w:jc w:val="both"/>
      </w:pPr>
      <w:r>
        <w:t>4.7. АОС на имота – ксерокопие;</w:t>
      </w:r>
    </w:p>
    <w:p w:rsidR="001935D0" w:rsidRDefault="001935D0" w:rsidP="001935D0">
      <w:pPr>
        <w:ind w:right="-110" w:firstLine="708"/>
        <w:jc w:val="both"/>
      </w:pPr>
      <w:r>
        <w:t>5. Търгът да се проведе от комисия в състав:</w:t>
      </w:r>
    </w:p>
    <w:p w:rsidR="001935D0" w:rsidRDefault="001935D0" w:rsidP="001935D0">
      <w:pPr>
        <w:ind w:right="-110" w:firstLine="708"/>
        <w:jc w:val="both"/>
      </w:pPr>
      <w:r>
        <w:t>Председател: Йордан Кирчев – зам. кмет на община Елена;</w:t>
      </w:r>
    </w:p>
    <w:p w:rsidR="001935D0" w:rsidRDefault="001935D0" w:rsidP="001935D0">
      <w:pPr>
        <w:ind w:right="-110" w:firstLine="708"/>
        <w:jc w:val="both"/>
      </w:pPr>
      <w:r>
        <w:t xml:space="preserve">Членове: </w:t>
      </w:r>
    </w:p>
    <w:p w:rsidR="001935D0" w:rsidRPr="00644AF2" w:rsidRDefault="001935D0" w:rsidP="001935D0">
      <w:pPr>
        <w:ind w:right="-110" w:firstLine="708"/>
        <w:jc w:val="both"/>
      </w:pPr>
      <w:r>
        <w:t>1.Надя Недялкова – юрист;</w:t>
      </w:r>
    </w:p>
    <w:p w:rsidR="001935D0" w:rsidRDefault="001935D0" w:rsidP="001935D0">
      <w:pPr>
        <w:ind w:right="-110" w:firstLine="708"/>
        <w:jc w:val="both"/>
      </w:pPr>
      <w:r>
        <w:t>2. Петя Добрева – Костадинова – н-к сектор „УСКП”;</w:t>
      </w:r>
    </w:p>
    <w:p w:rsidR="001935D0" w:rsidRDefault="001935D0" w:rsidP="001935D0">
      <w:pPr>
        <w:ind w:right="-110" w:firstLine="708"/>
        <w:jc w:val="both"/>
      </w:pPr>
      <w:r>
        <w:t>3. Зоя Славова – мл. експерт „УСКП”;</w:t>
      </w:r>
    </w:p>
    <w:p w:rsidR="001935D0" w:rsidRDefault="001935D0" w:rsidP="001935D0">
      <w:pPr>
        <w:ind w:right="-110" w:firstLine="708"/>
        <w:jc w:val="both"/>
      </w:pPr>
      <w:r>
        <w:t>4. Калоян Златев – гл. специалист „гори и земеделие”;</w:t>
      </w:r>
    </w:p>
    <w:p w:rsidR="001935D0" w:rsidRDefault="001935D0" w:rsidP="001935D0">
      <w:pPr>
        <w:ind w:right="-110" w:firstLine="708"/>
        <w:jc w:val="both"/>
      </w:pPr>
      <w:r>
        <w:t>5. Димка Петрова – гл. счетоводител;</w:t>
      </w:r>
    </w:p>
    <w:p w:rsidR="001935D0" w:rsidRDefault="001935D0" w:rsidP="001935D0">
      <w:pPr>
        <w:ind w:right="-110" w:firstLine="708"/>
        <w:jc w:val="both"/>
      </w:pPr>
      <w:r>
        <w:t>6. Милко Моллов – общински съветник;</w:t>
      </w:r>
    </w:p>
    <w:p w:rsidR="001935D0" w:rsidRDefault="001935D0" w:rsidP="001935D0">
      <w:pPr>
        <w:ind w:right="-110" w:firstLine="708"/>
        <w:jc w:val="both"/>
      </w:pPr>
      <w:r>
        <w:t>7. Йордан Йорданов – общински съветник;</w:t>
      </w:r>
    </w:p>
    <w:p w:rsidR="001935D0" w:rsidRDefault="001935D0" w:rsidP="001935D0">
      <w:pPr>
        <w:ind w:right="-110" w:firstLine="708"/>
        <w:jc w:val="both"/>
      </w:pPr>
      <w:r>
        <w:t>Резервни членове:</w:t>
      </w:r>
    </w:p>
    <w:p w:rsidR="001935D0" w:rsidRDefault="001935D0" w:rsidP="001935D0">
      <w:pPr>
        <w:ind w:right="-110" w:firstLine="708"/>
        <w:jc w:val="both"/>
      </w:pPr>
      <w:r>
        <w:t>Силвия Мирянова – ст. счетоводител;</w:t>
      </w:r>
    </w:p>
    <w:p w:rsidR="001935D0" w:rsidRDefault="001935D0" w:rsidP="001935D0">
      <w:pPr>
        <w:ind w:right="-110" w:firstLine="708"/>
        <w:jc w:val="both"/>
      </w:pPr>
      <w:r>
        <w:t>Лазар Костов – общински съветник;</w:t>
      </w:r>
    </w:p>
    <w:p w:rsidR="001935D0" w:rsidRDefault="001935D0" w:rsidP="001935D0">
      <w:pPr>
        <w:ind w:firstLine="708"/>
        <w:jc w:val="both"/>
      </w:pPr>
      <w:r>
        <w:t>6</w:t>
      </w:r>
      <w:r w:rsidRPr="00864332">
        <w:t>. Възла</w:t>
      </w:r>
      <w:r>
        <w:t>га на кмета на община Елена провеждането на търга за продажба на цитираните по – горе имоти и го упълномощава да сключи договори със спечелилите</w:t>
      </w:r>
      <w:r w:rsidR="00656896">
        <w:t xml:space="preserve"> </w:t>
      </w:r>
      <w:r>
        <w:t>търга участници.</w:t>
      </w:r>
    </w:p>
    <w:p w:rsidR="00DA3A90" w:rsidRPr="00147DD2" w:rsidRDefault="00DA3A90" w:rsidP="001935D0">
      <w:pPr>
        <w:ind w:firstLine="708"/>
        <w:jc w:val="both"/>
        <w:rPr>
          <w:b/>
        </w:rPr>
      </w:pPr>
    </w:p>
    <w:p w:rsidR="00DA3A90" w:rsidRPr="00090FFE" w:rsidRDefault="00DA3A90" w:rsidP="00DA3A90">
      <w:pPr>
        <w:jc w:val="both"/>
        <w:rPr>
          <w:b/>
          <w:u w:val="single"/>
        </w:rPr>
      </w:pPr>
      <w:r>
        <w:rPr>
          <w:b/>
          <w:u w:val="single"/>
        </w:rPr>
        <w:t>ПО ПЕТА</w:t>
      </w:r>
      <w:r w:rsidRPr="00090FFE">
        <w:rPr>
          <w:b/>
          <w:u w:val="single"/>
        </w:rPr>
        <w:t xml:space="preserve"> ТОЧКА ОТ ДНЕВНИЯ РЕД:</w:t>
      </w:r>
    </w:p>
    <w:p w:rsidR="00DA3A90" w:rsidRDefault="00DA3A90" w:rsidP="009D6C31">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9D6C31" w:rsidRPr="003F1768">
        <w:t>даване съгласие от Общински съвет Елена за кандидатстване на Община Елена по Програма "Бъди шампион" - 2011 год.</w:t>
      </w:r>
    </w:p>
    <w:p w:rsidR="00DA3A90" w:rsidRDefault="00DA3A90" w:rsidP="009D6C31">
      <w:pPr>
        <w:tabs>
          <w:tab w:val="left" w:pos="9720"/>
        </w:tabs>
        <w:ind w:firstLine="709"/>
        <w:jc w:val="both"/>
      </w:pPr>
      <w:r>
        <w:t xml:space="preserve">Кмета на общината г-н Сашо Топалов запозна присъстващите с предложението за </w:t>
      </w:r>
      <w:r w:rsidR="009D6C31" w:rsidRPr="003F1768">
        <w:t>даване съгласие от Общински съвет Елена за кандидатстване на Община Елена по Програма "Бъди шампион" - 2011 год.</w:t>
      </w:r>
      <w:r w:rsidR="009D6C31">
        <w:t>, като се извини за допуснатата техническа грешка и помоли общинските съветници след текста” във връзка с гореизложеното” да добавят:”на основание чл.21., ал.1, т.23 от Закона за местното самоуправление и местната администрация”.</w:t>
      </w:r>
    </w:p>
    <w:p w:rsidR="00DA3A90" w:rsidRDefault="00DA3A90" w:rsidP="00DA3A90">
      <w:pPr>
        <w:ind w:firstLine="709"/>
        <w:jc w:val="both"/>
      </w:pPr>
      <w:r>
        <w:rPr>
          <w:lang w:val="ru-RU"/>
        </w:rPr>
        <w:t xml:space="preserve">Председателя на </w:t>
      </w:r>
      <w:r>
        <w:t>Общинският съвет даде думата за становище на:</w:t>
      </w:r>
    </w:p>
    <w:p w:rsidR="00DA3A90" w:rsidRDefault="00DA3A90" w:rsidP="009D6C31">
      <w:pPr>
        <w:tabs>
          <w:tab w:val="left" w:pos="9720"/>
        </w:tabs>
        <w:jc w:val="both"/>
      </w:pPr>
      <w:r>
        <w:rPr>
          <w:u w:val="single"/>
        </w:rPr>
        <w:t>г-н Калин Кършев</w:t>
      </w:r>
      <w:r>
        <w:t xml:space="preserve"> – член на ПК ”Здравеопазване, социални дейности”. Постоянната комисия разгледа н</w:t>
      </w:r>
      <w:r w:rsidR="00D34CD7">
        <w:t>а свое заседание проведено на 10</w:t>
      </w:r>
      <w:r>
        <w:t>.0</w:t>
      </w:r>
      <w:r w:rsidR="00D34CD7">
        <w:t>3</w:t>
      </w:r>
      <w:r>
        <w:t>.2011 г. от 16.</w:t>
      </w:r>
      <w:r w:rsidR="00D34CD7">
        <w:t>0</w:t>
      </w:r>
      <w:r>
        <w:t xml:space="preserve">0 часа предложението </w:t>
      </w:r>
      <w:r w:rsidRPr="00985547">
        <w:t>за</w:t>
      </w:r>
      <w:r w:rsidRPr="006B6555">
        <w:t xml:space="preserve"> </w:t>
      </w:r>
      <w:r w:rsidR="009D6C31" w:rsidRPr="003F1768">
        <w:t xml:space="preserve">даване съгласие от Общински съвет Елена за кандидатстване на Община </w:t>
      </w:r>
      <w:r w:rsidR="009D6C31" w:rsidRPr="003F1768">
        <w:lastRenderedPageBreak/>
        <w:t>Елена по Програма "Бъди шампион" - 2011 год.</w:t>
      </w:r>
      <w:r w:rsidR="009D6C31">
        <w:t>, като го подкрепя с 5 гласа „за”, „против”-няма,”въздържали се”-няма.</w:t>
      </w:r>
    </w:p>
    <w:p w:rsidR="00C14F43" w:rsidRDefault="00C14F43" w:rsidP="00C14F43">
      <w:pPr>
        <w:ind w:firstLine="709"/>
        <w:jc w:val="both"/>
      </w:pPr>
      <w:r>
        <w:rPr>
          <w:lang w:val="ru-RU"/>
        </w:rPr>
        <w:t xml:space="preserve">Председателя на </w:t>
      </w:r>
      <w:r>
        <w:t>Общинският</w:t>
      </w:r>
      <w:r w:rsidR="00D34CD7">
        <w:t xml:space="preserve"> съвет даде думата </w:t>
      </w:r>
      <w:r>
        <w:t>на:</w:t>
      </w:r>
    </w:p>
    <w:p w:rsidR="00BB1B19" w:rsidRDefault="00C14F43" w:rsidP="00C14F43">
      <w:pPr>
        <w:tabs>
          <w:tab w:val="left" w:pos="9720"/>
        </w:tabs>
        <w:jc w:val="both"/>
      </w:pPr>
      <w:r>
        <w:rPr>
          <w:u w:val="single"/>
        </w:rPr>
        <w:t>г-жа Росинка Георгиева</w:t>
      </w:r>
      <w:r>
        <w:t xml:space="preserve"> – общински съветник: Равен достъп ли ще имат децата на община Елена ако бъде направено това игрище. </w:t>
      </w:r>
      <w:r w:rsidR="00BB1B19">
        <w:t>Между НУ и СОУ имаме проблеми за използване на игрищата в училищния двор.</w:t>
      </w:r>
    </w:p>
    <w:p w:rsidR="00BB1B19" w:rsidRDefault="00C14F43" w:rsidP="00BB1B19">
      <w:pPr>
        <w:ind w:firstLine="709"/>
        <w:jc w:val="both"/>
      </w:pPr>
      <w:r>
        <w:t xml:space="preserve"> </w:t>
      </w:r>
      <w:r w:rsidR="00BB1B19">
        <w:rPr>
          <w:lang w:val="ru-RU"/>
        </w:rPr>
        <w:t xml:space="preserve">Председателя на </w:t>
      </w:r>
      <w:r w:rsidR="00BB1B19">
        <w:t>Общинският съвет даде думата на:</w:t>
      </w:r>
    </w:p>
    <w:p w:rsidR="00C14F43" w:rsidRDefault="00BB1B19" w:rsidP="00BB1B19">
      <w:pPr>
        <w:tabs>
          <w:tab w:val="left" w:pos="9720"/>
        </w:tabs>
        <w:jc w:val="both"/>
      </w:pPr>
      <w:r>
        <w:rPr>
          <w:u w:val="single"/>
        </w:rPr>
        <w:t>г-н Сашо Топалов</w:t>
      </w:r>
      <w:r>
        <w:t xml:space="preserve"> – кмет на общината: Къде няма достъп – до заградената тревна площ в училищния двор, където преди време там гражданите си пасяха пуйките. Защо не опазихте осветлението, което поставихме</w:t>
      </w:r>
      <w:r w:rsidR="00B51E43">
        <w:t>.</w:t>
      </w:r>
      <w:r>
        <w:t xml:space="preserve"> И плувен басейн Ви пуснахме в експлоатация, а Вие учителите не можахте да се разберете, кой да го използва. Кой Ви лиши от равен достъп</w:t>
      </w:r>
      <w:r w:rsidR="00B51E43">
        <w:t>, тези площадки са за децата и гражданите на община Елена. На детската площадка на ул.”Васил Левски”, като сме поставили метална ограда да не сме лишили децата от достъп. Тези спортни съоръжения трябва да се стопанисват. Подновената спортната площадка на Малките вратички – вижте вече на какво прилича. Няма отношение към НУ – кой Ви дели? Има директори на училищата отнесете си въпросите към тях, нали вече сте автономни.</w:t>
      </w:r>
    </w:p>
    <w:p w:rsidR="009D6C31" w:rsidRDefault="009D6C31" w:rsidP="009D6C31">
      <w:pPr>
        <w:tabs>
          <w:tab w:val="left" w:pos="9720"/>
        </w:tabs>
        <w:ind w:firstLine="709"/>
        <w:jc w:val="both"/>
      </w:pPr>
      <w:r>
        <w:t xml:space="preserve">Председателя на Общински съвет Елена г-н Симеон Кънчев предложи, предложението за </w:t>
      </w:r>
      <w:r w:rsidRPr="003F1768">
        <w:t>даване съгласие от Общински съвет Елена за кандидатстване на Община Елена по Програма "Бъди шампион" - 2011 год.</w:t>
      </w:r>
      <w:r w:rsidR="00B51E43">
        <w:t xml:space="preserve"> да бъде гласувано поименно, тъй като има разпореждане </w:t>
      </w:r>
      <w:r w:rsidR="000B1457">
        <w:t>с финансови средства.</w:t>
      </w:r>
    </w:p>
    <w:p w:rsidR="006B6555" w:rsidRDefault="009D6C31" w:rsidP="006B6555">
      <w:pPr>
        <w:tabs>
          <w:tab w:val="left" w:pos="9720"/>
        </w:tabs>
        <w:ind w:firstLine="709"/>
        <w:jc w:val="both"/>
      </w:pPr>
      <w:r>
        <w:t>Дадена бе думата за изказвания. Такива не постъпиха.</w:t>
      </w:r>
    </w:p>
    <w:p w:rsidR="009D6C31" w:rsidRDefault="009D6C31" w:rsidP="006B6555">
      <w:pPr>
        <w:tabs>
          <w:tab w:val="left" w:pos="9720"/>
        </w:tabs>
        <w:ind w:firstLine="709"/>
        <w:jc w:val="both"/>
      </w:pPr>
      <w:r>
        <w:t>В залата присъстват 12 общински съветника.</w:t>
      </w:r>
    </w:p>
    <w:p w:rsidR="009D6C31" w:rsidRPr="003F1768" w:rsidRDefault="009D6C31" w:rsidP="009D6C31">
      <w:pPr>
        <w:tabs>
          <w:tab w:val="left" w:pos="9720"/>
        </w:tabs>
        <w:ind w:firstLine="709"/>
        <w:jc w:val="both"/>
      </w:pPr>
      <w:r>
        <w:t>Председателя на Общински съвет Елена г-н Симеон Кънчев подложи на гласуване</w:t>
      </w:r>
      <w:r w:rsidR="00656896">
        <w:t xml:space="preserve"> </w:t>
      </w:r>
      <w:r>
        <w:t xml:space="preserve">предложението за </w:t>
      </w:r>
      <w:r w:rsidRPr="003F1768">
        <w:t>даване съгласие от Общински съвет Елена за кандидатстване на Община Елена по Програма "Бъди шампион" - 2011 год.</w:t>
      </w:r>
      <w:r>
        <w:t xml:space="preserve"> да бъде гласувано поименно:</w:t>
      </w:r>
    </w:p>
    <w:p w:rsidR="009D6C31" w:rsidRDefault="009D6C31" w:rsidP="009D6C31">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9D6C31" w:rsidRDefault="009D6C31" w:rsidP="009D6C31">
      <w:pPr>
        <w:tabs>
          <w:tab w:val="left" w:pos="9720"/>
        </w:tabs>
        <w:ind w:firstLine="709"/>
        <w:jc w:val="both"/>
      </w:pPr>
      <w:r>
        <w:t xml:space="preserve">Председателят на Общински съвет г-н Симеон Кънчев подложи на поименно гласуване предложението за </w:t>
      </w:r>
      <w:r w:rsidRPr="003F1768">
        <w:t>даване съгласие от Общински съвет Елена за кандидатстване на Община Елена по Програма "Бъди шампион" - 2011 год.</w:t>
      </w:r>
      <w:r>
        <w:t>:</w:t>
      </w:r>
    </w:p>
    <w:tbl>
      <w:tblPr>
        <w:tblW w:w="0" w:type="auto"/>
        <w:tblLook w:val="01E0" w:firstRow="1" w:lastRow="1" w:firstColumn="1" w:lastColumn="1" w:noHBand="0" w:noVBand="0"/>
      </w:tblPr>
      <w:tblGrid>
        <w:gridCol w:w="468"/>
        <w:gridCol w:w="5672"/>
        <w:gridCol w:w="3070"/>
      </w:tblGrid>
      <w:tr w:rsidR="009D6C31" w:rsidRPr="000F2B8F">
        <w:tc>
          <w:tcPr>
            <w:tcW w:w="468" w:type="dxa"/>
          </w:tcPr>
          <w:p w:rsidR="009D6C31" w:rsidRPr="000F2B8F" w:rsidRDefault="009D6C31" w:rsidP="00A77C67">
            <w:pPr>
              <w:jc w:val="both"/>
              <w:rPr>
                <w:lang w:val="en-US"/>
              </w:rPr>
            </w:pPr>
            <w:r w:rsidRPr="000F2B8F">
              <w:rPr>
                <w:lang w:val="en-US"/>
              </w:rPr>
              <w:t>1</w:t>
            </w:r>
          </w:p>
        </w:tc>
        <w:tc>
          <w:tcPr>
            <w:tcW w:w="5672" w:type="dxa"/>
          </w:tcPr>
          <w:p w:rsidR="009D6C31" w:rsidRPr="000F2B8F" w:rsidRDefault="009D6C31" w:rsidP="00A77C67">
            <w:pPr>
              <w:jc w:val="both"/>
              <w:rPr>
                <w:lang w:val="en-US"/>
              </w:rPr>
            </w:pPr>
            <w:r w:rsidRPr="000F2B8F">
              <w:rPr>
                <w:i/>
              </w:rPr>
              <w:t>СИМЕОН СТОЯНОВ КЪНЧЕВ</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8F2918" w:rsidRDefault="009D6C31" w:rsidP="00A77C67">
            <w:pPr>
              <w:jc w:val="both"/>
            </w:pPr>
            <w:r>
              <w:t>2</w:t>
            </w:r>
          </w:p>
        </w:tc>
        <w:tc>
          <w:tcPr>
            <w:tcW w:w="5672" w:type="dxa"/>
          </w:tcPr>
          <w:p w:rsidR="009D6C31" w:rsidRPr="000F2B8F" w:rsidRDefault="009D6C31" w:rsidP="00A77C67">
            <w:pPr>
              <w:jc w:val="both"/>
              <w:rPr>
                <w:i/>
              </w:rPr>
            </w:pPr>
            <w:r w:rsidRPr="000F2B8F">
              <w:rPr>
                <w:i/>
              </w:rPr>
              <w:t>СНЕЖАНА СТЕФАНОВА КАПИНЧЕВА</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8F2918" w:rsidRDefault="009D6C31" w:rsidP="00A77C67">
            <w:pPr>
              <w:jc w:val="both"/>
            </w:pPr>
            <w:r>
              <w:t>3</w:t>
            </w:r>
          </w:p>
        </w:tc>
        <w:tc>
          <w:tcPr>
            <w:tcW w:w="5672" w:type="dxa"/>
          </w:tcPr>
          <w:p w:rsidR="009D6C31" w:rsidRPr="000F2B8F" w:rsidRDefault="009D6C31" w:rsidP="00A77C67">
            <w:pPr>
              <w:jc w:val="both"/>
              <w:rPr>
                <w:i/>
              </w:rPr>
            </w:pPr>
            <w:r w:rsidRPr="000F2B8F">
              <w:rPr>
                <w:i/>
              </w:rPr>
              <w:t>ЛАЗАР НИКОЛОВ КОСТОВ</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8F2918" w:rsidRDefault="009D6C31" w:rsidP="00A77C67">
            <w:pPr>
              <w:jc w:val="both"/>
            </w:pPr>
            <w:r>
              <w:t>4</w:t>
            </w:r>
          </w:p>
        </w:tc>
        <w:tc>
          <w:tcPr>
            <w:tcW w:w="5672" w:type="dxa"/>
          </w:tcPr>
          <w:p w:rsidR="009D6C31" w:rsidRPr="000F2B8F" w:rsidRDefault="009D6C31" w:rsidP="00A77C67">
            <w:pPr>
              <w:jc w:val="both"/>
              <w:rPr>
                <w:i/>
              </w:rPr>
            </w:pPr>
            <w:r w:rsidRPr="000F2B8F">
              <w:rPr>
                <w:i/>
              </w:rPr>
              <w:t>МИЛКО ЗДРАВКОВ МОЛЛОВ</w:t>
            </w:r>
          </w:p>
        </w:tc>
        <w:tc>
          <w:tcPr>
            <w:tcW w:w="3070" w:type="dxa"/>
          </w:tcPr>
          <w:p w:rsidR="009D6C31" w:rsidRPr="000F2B8F" w:rsidRDefault="009D6C31" w:rsidP="00A77C67">
            <w:pPr>
              <w:jc w:val="both"/>
              <w:rPr>
                <w:lang w:val="en-US"/>
              </w:rPr>
            </w:pPr>
            <w:r>
              <w:rPr>
                <w:b/>
                <w:i/>
              </w:rPr>
              <w:t>отсъства</w:t>
            </w:r>
          </w:p>
        </w:tc>
      </w:tr>
      <w:tr w:rsidR="009D6C31" w:rsidRPr="000F2B8F">
        <w:tc>
          <w:tcPr>
            <w:tcW w:w="468" w:type="dxa"/>
          </w:tcPr>
          <w:p w:rsidR="009D6C31" w:rsidRPr="008F2918" w:rsidRDefault="009D6C31" w:rsidP="00A77C67">
            <w:pPr>
              <w:jc w:val="both"/>
            </w:pPr>
            <w:r>
              <w:t>5</w:t>
            </w:r>
          </w:p>
        </w:tc>
        <w:tc>
          <w:tcPr>
            <w:tcW w:w="5672" w:type="dxa"/>
          </w:tcPr>
          <w:p w:rsidR="009D6C31" w:rsidRPr="000F2B8F" w:rsidRDefault="009D6C31" w:rsidP="00A77C67">
            <w:pPr>
              <w:jc w:val="both"/>
              <w:rPr>
                <w:i/>
              </w:rPr>
            </w:pPr>
            <w:r w:rsidRPr="000F2B8F">
              <w:rPr>
                <w:i/>
              </w:rPr>
              <w:t>ГЕОРГИ ЙОРДАНОВ ПЕЕВ</w:t>
            </w:r>
          </w:p>
        </w:tc>
        <w:tc>
          <w:tcPr>
            <w:tcW w:w="3070" w:type="dxa"/>
          </w:tcPr>
          <w:p w:rsidR="009D6C31" w:rsidRPr="000F2B8F" w:rsidRDefault="009D6C31" w:rsidP="00A77C67">
            <w:pPr>
              <w:jc w:val="both"/>
              <w:rPr>
                <w:lang w:val="en-US"/>
              </w:rPr>
            </w:pPr>
            <w:r>
              <w:rPr>
                <w:b/>
                <w:i/>
              </w:rPr>
              <w:t>отсъства</w:t>
            </w:r>
          </w:p>
        </w:tc>
      </w:tr>
      <w:tr w:rsidR="009D6C31" w:rsidRPr="000F2B8F">
        <w:tc>
          <w:tcPr>
            <w:tcW w:w="468" w:type="dxa"/>
          </w:tcPr>
          <w:p w:rsidR="009D6C31" w:rsidRPr="008F2918" w:rsidRDefault="009D6C31" w:rsidP="00A77C67">
            <w:pPr>
              <w:jc w:val="both"/>
            </w:pPr>
            <w:r>
              <w:t>6</w:t>
            </w:r>
          </w:p>
        </w:tc>
        <w:tc>
          <w:tcPr>
            <w:tcW w:w="5672" w:type="dxa"/>
          </w:tcPr>
          <w:p w:rsidR="009D6C31" w:rsidRPr="000F2B8F" w:rsidRDefault="009D6C31" w:rsidP="00A77C67">
            <w:pPr>
              <w:jc w:val="both"/>
              <w:rPr>
                <w:i/>
              </w:rPr>
            </w:pPr>
            <w:r w:rsidRPr="000F2B8F">
              <w:rPr>
                <w:i/>
              </w:rPr>
              <w:t>ХРИСТО КОСТАДИНОВ ИВАНОВ</w:t>
            </w:r>
          </w:p>
        </w:tc>
        <w:tc>
          <w:tcPr>
            <w:tcW w:w="3070" w:type="dxa"/>
          </w:tcPr>
          <w:p w:rsidR="009D6C31" w:rsidRPr="000F2B8F" w:rsidRDefault="009D6C31" w:rsidP="00A77C67">
            <w:pPr>
              <w:jc w:val="both"/>
              <w:rPr>
                <w:lang w:val="en-US"/>
              </w:rPr>
            </w:pPr>
            <w:r>
              <w:rPr>
                <w:b/>
                <w:i/>
              </w:rPr>
              <w:t>отсъства</w:t>
            </w:r>
          </w:p>
        </w:tc>
      </w:tr>
      <w:tr w:rsidR="009D6C31" w:rsidRPr="000F2B8F">
        <w:tc>
          <w:tcPr>
            <w:tcW w:w="468" w:type="dxa"/>
          </w:tcPr>
          <w:p w:rsidR="009D6C31" w:rsidRPr="008F2918" w:rsidRDefault="009D6C31" w:rsidP="00A77C67">
            <w:pPr>
              <w:jc w:val="both"/>
            </w:pPr>
            <w:r>
              <w:t>7</w:t>
            </w:r>
          </w:p>
        </w:tc>
        <w:tc>
          <w:tcPr>
            <w:tcW w:w="5672" w:type="dxa"/>
          </w:tcPr>
          <w:p w:rsidR="009D6C31" w:rsidRPr="000F2B8F" w:rsidRDefault="009D6C31" w:rsidP="00A77C67">
            <w:pPr>
              <w:jc w:val="both"/>
              <w:rPr>
                <w:i/>
              </w:rPr>
            </w:pPr>
            <w:r w:rsidRPr="000F2B8F">
              <w:rPr>
                <w:i/>
              </w:rPr>
              <w:t>АНАСТАСИЯ ПЕТКОВА ТОНЕВА-ПЕЕВА</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8F2918" w:rsidRDefault="009D6C31" w:rsidP="00A77C67">
            <w:pPr>
              <w:jc w:val="both"/>
            </w:pPr>
            <w:r>
              <w:t>8</w:t>
            </w:r>
          </w:p>
        </w:tc>
        <w:tc>
          <w:tcPr>
            <w:tcW w:w="5672" w:type="dxa"/>
          </w:tcPr>
          <w:p w:rsidR="009D6C31" w:rsidRPr="000F2B8F" w:rsidRDefault="009D6C31" w:rsidP="00A77C67">
            <w:pPr>
              <w:jc w:val="both"/>
              <w:rPr>
                <w:i/>
              </w:rPr>
            </w:pPr>
            <w:r w:rsidRPr="000F2B8F">
              <w:rPr>
                <w:i/>
              </w:rPr>
              <w:t>СТЕФКА ПЕТКОВА КОСТАДИНОВА</w:t>
            </w:r>
          </w:p>
        </w:tc>
        <w:tc>
          <w:tcPr>
            <w:tcW w:w="3070" w:type="dxa"/>
          </w:tcPr>
          <w:p w:rsidR="009D6C31" w:rsidRPr="000F2B8F" w:rsidRDefault="009D6C31" w:rsidP="00A77C67">
            <w:pPr>
              <w:jc w:val="both"/>
              <w:rPr>
                <w:lang w:val="en-US"/>
              </w:rPr>
            </w:pPr>
            <w:r w:rsidRPr="000F2B8F">
              <w:rPr>
                <w:b/>
                <w:i/>
              </w:rPr>
              <w:t>”ЗА”</w:t>
            </w:r>
          </w:p>
        </w:tc>
      </w:tr>
      <w:tr w:rsidR="009D6C31" w:rsidRPr="000F2B8F">
        <w:tc>
          <w:tcPr>
            <w:tcW w:w="468" w:type="dxa"/>
          </w:tcPr>
          <w:p w:rsidR="009D6C31" w:rsidRPr="008F2918" w:rsidRDefault="009D6C31" w:rsidP="00A77C67">
            <w:pPr>
              <w:jc w:val="both"/>
            </w:pPr>
            <w:r>
              <w:t>9</w:t>
            </w:r>
          </w:p>
        </w:tc>
        <w:tc>
          <w:tcPr>
            <w:tcW w:w="5672" w:type="dxa"/>
          </w:tcPr>
          <w:p w:rsidR="009D6C31" w:rsidRPr="000F2B8F" w:rsidRDefault="009D6C31" w:rsidP="00A77C67">
            <w:pPr>
              <w:jc w:val="both"/>
              <w:rPr>
                <w:i/>
              </w:rPr>
            </w:pPr>
            <w:r w:rsidRPr="000F2B8F">
              <w:rPr>
                <w:i/>
              </w:rPr>
              <w:t>КАЛИН ГЕОРГИЕВ КЪРШЕВ</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8F2918" w:rsidRDefault="009D6C31" w:rsidP="00A77C67">
            <w:pPr>
              <w:jc w:val="both"/>
            </w:pPr>
            <w:r w:rsidRPr="000F2B8F">
              <w:rPr>
                <w:lang w:val="en-US"/>
              </w:rPr>
              <w:t>1</w:t>
            </w:r>
            <w:r>
              <w:t>0</w:t>
            </w:r>
          </w:p>
        </w:tc>
        <w:tc>
          <w:tcPr>
            <w:tcW w:w="5672" w:type="dxa"/>
          </w:tcPr>
          <w:p w:rsidR="009D6C31" w:rsidRPr="000F2B8F" w:rsidRDefault="009D6C31" w:rsidP="00A77C67">
            <w:pPr>
              <w:jc w:val="both"/>
              <w:rPr>
                <w:i/>
              </w:rPr>
            </w:pPr>
            <w:r w:rsidRPr="000F2B8F">
              <w:rPr>
                <w:i/>
              </w:rPr>
              <w:t>ЙОРДАН ИВАНОВ ВАСИЛЕВ</w:t>
            </w:r>
          </w:p>
        </w:tc>
        <w:tc>
          <w:tcPr>
            <w:tcW w:w="3070" w:type="dxa"/>
          </w:tcPr>
          <w:p w:rsidR="009D6C31" w:rsidRPr="000F2B8F" w:rsidRDefault="009D6C31" w:rsidP="00A77C67">
            <w:pPr>
              <w:jc w:val="both"/>
              <w:rPr>
                <w:lang w:val="en-US"/>
              </w:rPr>
            </w:pPr>
            <w:r w:rsidRPr="000F2B8F">
              <w:rPr>
                <w:b/>
                <w:i/>
              </w:rPr>
              <w:t>”ЗА”</w:t>
            </w:r>
          </w:p>
        </w:tc>
      </w:tr>
      <w:tr w:rsidR="009D6C31" w:rsidRPr="000F2B8F">
        <w:tc>
          <w:tcPr>
            <w:tcW w:w="468" w:type="dxa"/>
          </w:tcPr>
          <w:p w:rsidR="009D6C31" w:rsidRPr="009E2C22" w:rsidRDefault="009D6C31" w:rsidP="00A77C67">
            <w:pPr>
              <w:jc w:val="both"/>
            </w:pPr>
            <w:r>
              <w:t>11</w:t>
            </w:r>
          </w:p>
        </w:tc>
        <w:tc>
          <w:tcPr>
            <w:tcW w:w="5672" w:type="dxa"/>
          </w:tcPr>
          <w:p w:rsidR="009D6C31" w:rsidRPr="000F2B8F" w:rsidRDefault="009D6C31" w:rsidP="00A77C67">
            <w:pPr>
              <w:jc w:val="both"/>
              <w:rPr>
                <w:i/>
              </w:rPr>
            </w:pPr>
            <w:r w:rsidRPr="000F2B8F">
              <w:rPr>
                <w:i/>
              </w:rPr>
              <w:t>ДИМКА ПЕТКОВА СТОЯНОВА</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8F2918" w:rsidRDefault="009D6C31" w:rsidP="00A77C67">
            <w:pPr>
              <w:jc w:val="both"/>
            </w:pPr>
            <w:r w:rsidRPr="000F2B8F">
              <w:rPr>
                <w:lang w:val="en-US"/>
              </w:rPr>
              <w:t>1</w:t>
            </w:r>
            <w:r>
              <w:t>2</w:t>
            </w:r>
          </w:p>
        </w:tc>
        <w:tc>
          <w:tcPr>
            <w:tcW w:w="5672" w:type="dxa"/>
          </w:tcPr>
          <w:p w:rsidR="009D6C31" w:rsidRPr="000F2B8F" w:rsidRDefault="009D6C31" w:rsidP="00A77C67">
            <w:pPr>
              <w:jc w:val="both"/>
              <w:rPr>
                <w:i/>
                <w:lang w:val="ru-RU"/>
              </w:rPr>
            </w:pPr>
            <w:r w:rsidRPr="000F2B8F">
              <w:rPr>
                <w:i/>
                <w:lang w:val="ru-RU"/>
              </w:rPr>
              <w:t>ВАЛЕНТИН ВЛАДИМИРОВ ГУЦОВ</w:t>
            </w:r>
          </w:p>
        </w:tc>
        <w:tc>
          <w:tcPr>
            <w:tcW w:w="3070" w:type="dxa"/>
          </w:tcPr>
          <w:p w:rsidR="009D6C31" w:rsidRPr="000F2B8F" w:rsidRDefault="009D6C31" w:rsidP="00A77C67">
            <w:pPr>
              <w:jc w:val="both"/>
              <w:rPr>
                <w:lang w:val="en-US"/>
              </w:rPr>
            </w:pPr>
            <w:r>
              <w:rPr>
                <w:b/>
                <w:i/>
              </w:rPr>
              <w:t>отсъства</w:t>
            </w:r>
          </w:p>
        </w:tc>
      </w:tr>
      <w:tr w:rsidR="009D6C31" w:rsidRPr="000F2B8F">
        <w:tc>
          <w:tcPr>
            <w:tcW w:w="468" w:type="dxa"/>
          </w:tcPr>
          <w:p w:rsidR="009D6C31" w:rsidRPr="008F2918" w:rsidRDefault="009D6C31" w:rsidP="00A77C67">
            <w:pPr>
              <w:jc w:val="both"/>
            </w:pPr>
            <w:r w:rsidRPr="000F2B8F">
              <w:rPr>
                <w:lang w:val="en-US"/>
              </w:rPr>
              <w:t>1</w:t>
            </w:r>
            <w:r>
              <w:t>3</w:t>
            </w:r>
          </w:p>
        </w:tc>
        <w:tc>
          <w:tcPr>
            <w:tcW w:w="5672" w:type="dxa"/>
          </w:tcPr>
          <w:p w:rsidR="009D6C31" w:rsidRPr="000F2B8F" w:rsidRDefault="009D6C31" w:rsidP="00A77C67">
            <w:pPr>
              <w:jc w:val="both"/>
              <w:rPr>
                <w:i/>
              </w:rPr>
            </w:pPr>
            <w:r w:rsidRPr="000F2B8F">
              <w:rPr>
                <w:i/>
              </w:rPr>
              <w:t>ЙОРДАН ИВАНОВ ЙОРДАНОВ</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8F2918" w:rsidRDefault="009D6C31" w:rsidP="00A77C67">
            <w:pPr>
              <w:jc w:val="both"/>
            </w:pPr>
            <w:r w:rsidRPr="000F2B8F">
              <w:rPr>
                <w:lang w:val="en-US"/>
              </w:rPr>
              <w:t>1</w:t>
            </w:r>
            <w:r>
              <w:t>4</w:t>
            </w:r>
          </w:p>
        </w:tc>
        <w:tc>
          <w:tcPr>
            <w:tcW w:w="5672" w:type="dxa"/>
          </w:tcPr>
          <w:p w:rsidR="009D6C31" w:rsidRPr="000F2B8F" w:rsidRDefault="009D6C31" w:rsidP="00A77C67">
            <w:pPr>
              <w:jc w:val="both"/>
              <w:rPr>
                <w:i/>
              </w:rPr>
            </w:pPr>
            <w:r w:rsidRPr="000F2B8F">
              <w:rPr>
                <w:i/>
              </w:rPr>
              <w:t>СТЕЛА ПЕТРОВА ГОРБАНОВА-ВАСИЛЕВА</w:t>
            </w:r>
          </w:p>
        </w:tc>
        <w:tc>
          <w:tcPr>
            <w:tcW w:w="3070" w:type="dxa"/>
          </w:tcPr>
          <w:p w:rsidR="009D6C31" w:rsidRPr="00A0672B" w:rsidRDefault="009D6C31" w:rsidP="00A77C67">
            <w:pPr>
              <w:jc w:val="both"/>
              <w:rPr>
                <w:b/>
                <w:i/>
              </w:rPr>
            </w:pPr>
            <w:r>
              <w:rPr>
                <w:b/>
                <w:i/>
              </w:rPr>
              <w:t>отсъства</w:t>
            </w:r>
          </w:p>
        </w:tc>
      </w:tr>
      <w:tr w:rsidR="009D6C31" w:rsidRPr="000F2B8F">
        <w:tc>
          <w:tcPr>
            <w:tcW w:w="468" w:type="dxa"/>
          </w:tcPr>
          <w:p w:rsidR="009D6C31" w:rsidRPr="008F2918" w:rsidRDefault="009D6C31" w:rsidP="00A77C67">
            <w:pPr>
              <w:jc w:val="both"/>
            </w:pPr>
            <w:r w:rsidRPr="000F2B8F">
              <w:rPr>
                <w:lang w:val="en-US"/>
              </w:rPr>
              <w:t>1</w:t>
            </w:r>
            <w:r>
              <w:t>5</w:t>
            </w:r>
          </w:p>
        </w:tc>
        <w:tc>
          <w:tcPr>
            <w:tcW w:w="5672" w:type="dxa"/>
          </w:tcPr>
          <w:p w:rsidR="009D6C31" w:rsidRPr="000F2B8F" w:rsidRDefault="009D6C31" w:rsidP="00A77C67">
            <w:pPr>
              <w:jc w:val="both"/>
              <w:rPr>
                <w:i/>
              </w:rPr>
            </w:pPr>
            <w:r w:rsidRPr="000F2B8F">
              <w:rPr>
                <w:i/>
              </w:rPr>
              <w:t>РОСИНКА НЕДЯЛКОВА ГЕОРГИЕВА</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8F2918" w:rsidRDefault="009D6C31" w:rsidP="00A77C67">
            <w:pPr>
              <w:jc w:val="both"/>
            </w:pPr>
            <w:r w:rsidRPr="000F2B8F">
              <w:rPr>
                <w:lang w:val="en-US"/>
              </w:rPr>
              <w:t>1</w:t>
            </w:r>
            <w:r>
              <w:t>6</w:t>
            </w:r>
          </w:p>
        </w:tc>
        <w:tc>
          <w:tcPr>
            <w:tcW w:w="5672" w:type="dxa"/>
          </w:tcPr>
          <w:p w:rsidR="009D6C31" w:rsidRPr="000F2B8F" w:rsidRDefault="009D6C31" w:rsidP="00A77C67">
            <w:pPr>
              <w:jc w:val="both"/>
              <w:rPr>
                <w:i/>
              </w:rPr>
            </w:pPr>
            <w:r>
              <w:rPr>
                <w:i/>
              </w:rPr>
              <w:t>ЙОРДАН ИВАНОВ ДИМИТРОВ</w:t>
            </w:r>
          </w:p>
        </w:tc>
        <w:tc>
          <w:tcPr>
            <w:tcW w:w="3070" w:type="dxa"/>
          </w:tcPr>
          <w:p w:rsidR="009D6C31" w:rsidRPr="000F2B8F" w:rsidRDefault="009D6C31" w:rsidP="00A77C67">
            <w:pPr>
              <w:jc w:val="both"/>
              <w:rPr>
                <w:lang w:val="en-US"/>
              </w:rPr>
            </w:pPr>
            <w:r>
              <w:rPr>
                <w:b/>
                <w:i/>
              </w:rPr>
              <w:t>”ЗА</w:t>
            </w:r>
            <w:r w:rsidRPr="000F2B8F">
              <w:rPr>
                <w:b/>
                <w:i/>
              </w:rPr>
              <w:t>”</w:t>
            </w:r>
          </w:p>
        </w:tc>
      </w:tr>
      <w:tr w:rsidR="009D6C31" w:rsidRPr="000F2B8F">
        <w:tc>
          <w:tcPr>
            <w:tcW w:w="468" w:type="dxa"/>
          </w:tcPr>
          <w:p w:rsidR="009D6C31" w:rsidRPr="00690DCD" w:rsidRDefault="009D6C31" w:rsidP="00A77C67">
            <w:pPr>
              <w:jc w:val="both"/>
              <w:rPr>
                <w:lang w:val="en-US"/>
              </w:rPr>
            </w:pPr>
            <w:r w:rsidRPr="00690DCD">
              <w:rPr>
                <w:lang w:val="en-US"/>
              </w:rPr>
              <w:t>17</w:t>
            </w:r>
          </w:p>
        </w:tc>
        <w:tc>
          <w:tcPr>
            <w:tcW w:w="5672" w:type="dxa"/>
          </w:tcPr>
          <w:p w:rsidR="009D6C31" w:rsidRPr="000F2B8F" w:rsidRDefault="009D6C31" w:rsidP="00A77C67">
            <w:pPr>
              <w:jc w:val="both"/>
              <w:rPr>
                <w:i/>
              </w:rPr>
            </w:pPr>
            <w:r w:rsidRPr="000F2B8F">
              <w:rPr>
                <w:i/>
              </w:rPr>
              <w:t>МАГДАЛЕНА ЛЮБОМИРОВА БОРИСОВА</w:t>
            </w:r>
          </w:p>
        </w:tc>
        <w:tc>
          <w:tcPr>
            <w:tcW w:w="3070" w:type="dxa"/>
          </w:tcPr>
          <w:p w:rsidR="009D6C31" w:rsidRPr="000F2B8F" w:rsidRDefault="009D6C31" w:rsidP="00A77C67">
            <w:pPr>
              <w:jc w:val="both"/>
              <w:rPr>
                <w:lang w:val="en-US"/>
              </w:rPr>
            </w:pPr>
            <w:r>
              <w:rPr>
                <w:b/>
                <w:i/>
              </w:rPr>
              <w:t>”ЗА</w:t>
            </w:r>
            <w:r w:rsidRPr="000F2B8F">
              <w:rPr>
                <w:b/>
                <w:i/>
              </w:rPr>
              <w:t>”</w:t>
            </w:r>
          </w:p>
        </w:tc>
      </w:tr>
    </w:tbl>
    <w:p w:rsidR="009D6C31" w:rsidRDefault="009D6C31" w:rsidP="009D6C31">
      <w:pPr>
        <w:rPr>
          <w:b/>
        </w:rPr>
      </w:pPr>
    </w:p>
    <w:p w:rsidR="009D6C31" w:rsidRDefault="009D6C31" w:rsidP="009D6C31">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9D6C31" w:rsidRPr="00661703" w:rsidRDefault="009D6C31" w:rsidP="009D6C31">
      <w:pPr>
        <w:rPr>
          <w:b/>
        </w:rPr>
      </w:pPr>
    </w:p>
    <w:p w:rsidR="009D6C31" w:rsidRDefault="009D6C31" w:rsidP="009D6C31">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9D6C31" w:rsidRPr="00EE7933" w:rsidRDefault="009D6C31" w:rsidP="009D6C31">
      <w:pPr>
        <w:jc w:val="both"/>
      </w:pPr>
    </w:p>
    <w:p w:rsidR="009D6C31" w:rsidRDefault="009D6C31" w:rsidP="009D6C31">
      <w:pPr>
        <w:pStyle w:val="BodyText"/>
        <w:spacing w:after="0"/>
        <w:jc w:val="center"/>
        <w:rPr>
          <w:b/>
        </w:rPr>
      </w:pPr>
      <w:r w:rsidRPr="00195055">
        <w:rPr>
          <w:b/>
          <w:spacing w:val="60"/>
        </w:rPr>
        <w:t>РЕШЕНИЕ</w:t>
      </w:r>
      <w:r>
        <w:rPr>
          <w:b/>
        </w:rPr>
        <w:t xml:space="preserve"> № 17/11.03.2011 г.</w:t>
      </w:r>
    </w:p>
    <w:p w:rsidR="009D6C31" w:rsidRDefault="009D6C31" w:rsidP="009D6C31">
      <w:pPr>
        <w:pStyle w:val="BodyText"/>
        <w:spacing w:after="0"/>
        <w:jc w:val="center"/>
        <w:rPr>
          <w:b/>
        </w:rPr>
      </w:pPr>
    </w:p>
    <w:p w:rsidR="009D6C31" w:rsidRPr="001E5938" w:rsidRDefault="009D6C31" w:rsidP="009D6C31">
      <w:pPr>
        <w:ind w:right="-110"/>
        <w:jc w:val="both"/>
        <w:rPr>
          <w:b/>
        </w:rPr>
      </w:pPr>
      <w:r w:rsidRPr="000658D3">
        <w:rPr>
          <w:b/>
          <w:u w:val="single"/>
          <w:lang w:val="ru-RU"/>
        </w:rPr>
        <w:t>ОТНОСНО</w:t>
      </w:r>
      <w:r>
        <w:rPr>
          <w:b/>
          <w:lang w:val="ru-RU"/>
        </w:rPr>
        <w:t xml:space="preserve">: </w:t>
      </w:r>
      <w:r w:rsidRPr="001E5938">
        <w:rPr>
          <w:b/>
        </w:rPr>
        <w:t>Даване съгласие от Общински съвет Елена за кандидатстване на община Елена по Програма „Бъди шампион”- 2011 г.</w:t>
      </w:r>
    </w:p>
    <w:p w:rsidR="009D6C31" w:rsidRDefault="009D6C31" w:rsidP="009D6C31">
      <w:pPr>
        <w:ind w:right="-110"/>
        <w:jc w:val="both"/>
        <w:rPr>
          <w:b/>
        </w:rPr>
      </w:pPr>
    </w:p>
    <w:p w:rsidR="009D6C31" w:rsidRDefault="009D6C31" w:rsidP="009D6C31">
      <w:pPr>
        <w:ind w:firstLine="720"/>
        <w:jc w:val="both"/>
      </w:pPr>
      <w:r>
        <w:t>В община Елена</w:t>
      </w:r>
      <w:r w:rsidR="00656896">
        <w:t xml:space="preserve"> </w:t>
      </w:r>
      <w:r>
        <w:t>е постъпило писмо изх. № 1-5- 56/14.02.2011 г. от Българския футболен съюз за кандидатстване по Програма „Бъди шампион” – 2011 г. Програмата предвижда изграждане на модулни мини комплекси с цел подем на детско – юношеския футбол и свободен достъп на желаещите да спортуват за здраве. Необходимото финансиране за изпълнение на обекта е разделено между Българския футболен съюз и община Елена, както следва:</w:t>
      </w:r>
    </w:p>
    <w:p w:rsidR="009D6C31" w:rsidRDefault="009D6C31" w:rsidP="009D6C31">
      <w:pPr>
        <w:numPr>
          <w:ilvl w:val="0"/>
          <w:numId w:val="40"/>
        </w:numPr>
      </w:pPr>
      <w:r>
        <w:t>Българския футболен съюз – 30 000 лева без ДДС</w:t>
      </w:r>
    </w:p>
    <w:p w:rsidR="009D6C31" w:rsidRDefault="009D6C31" w:rsidP="009D6C31">
      <w:pPr>
        <w:numPr>
          <w:ilvl w:val="0"/>
          <w:numId w:val="40"/>
        </w:numPr>
      </w:pPr>
      <w:r>
        <w:t>Община Елена – 25 000 лева без ДДС</w:t>
      </w:r>
    </w:p>
    <w:p w:rsidR="009D6C31" w:rsidRDefault="009D6C31" w:rsidP="009D6C31">
      <w:pPr>
        <w:numPr>
          <w:ilvl w:val="0"/>
          <w:numId w:val="40"/>
        </w:numPr>
      </w:pPr>
      <w:r>
        <w:t>Община Елена – 11 100 лева ДДС върху цялата стойност на обекта</w:t>
      </w:r>
    </w:p>
    <w:p w:rsidR="009D6C31" w:rsidRDefault="009D6C31" w:rsidP="009D6C31">
      <w:pPr>
        <w:ind w:left="720"/>
        <w:jc w:val="both"/>
      </w:pPr>
      <w:r>
        <w:t xml:space="preserve">За изпълнение на програмата община Елена е необходимо да открие отделна бюджетна сметка в лева, открита в полза на Програма „Бъди шампион”. Разплащането ще се извърши на два етапа: </w:t>
      </w:r>
    </w:p>
    <w:p w:rsidR="009D6C31" w:rsidRDefault="009D6C31" w:rsidP="009D6C31">
      <w:pPr>
        <w:ind w:left="720"/>
        <w:jc w:val="both"/>
      </w:pPr>
      <w:r>
        <w:t xml:space="preserve"> 70% аванс, при подписването на договор за изпълнение и </w:t>
      </w:r>
    </w:p>
    <w:p w:rsidR="009D6C31" w:rsidRDefault="009D6C31" w:rsidP="009D6C31">
      <w:pPr>
        <w:ind w:left="720"/>
        <w:jc w:val="both"/>
      </w:pPr>
      <w:r>
        <w:t xml:space="preserve"> 30% доплащане до 7/седем/ календарни дни след подписване </w:t>
      </w:r>
      <w:r w:rsidR="000B1457">
        <w:t xml:space="preserve">на </w:t>
      </w:r>
      <w:r>
        <w:t>приемно – предавателен протокол между Общината и Изпълнителя.</w:t>
      </w:r>
    </w:p>
    <w:p w:rsidR="009D6C31" w:rsidRPr="00F2026C" w:rsidRDefault="009D6C31" w:rsidP="00F2026C">
      <w:pPr>
        <w:ind w:firstLine="709"/>
        <w:jc w:val="both"/>
        <w:rPr>
          <w:b/>
          <w:bCs/>
          <w:lang w:val="en-US"/>
        </w:rPr>
      </w:pPr>
      <w:r>
        <w:t xml:space="preserve">Във връзка с гореизложеното, на основание чл.21, ал.1, т.23 от Закона за местното самоуправление и местната администрация, </w:t>
      </w:r>
      <w:r w:rsidRPr="00FC69AC">
        <w:rPr>
          <w:b/>
          <w:bCs/>
        </w:rPr>
        <w:t xml:space="preserve">ОБЩИНСКИ СЪВЕТ </w:t>
      </w:r>
      <w:r w:rsidR="00F2026C">
        <w:rPr>
          <w:b/>
          <w:bCs/>
        </w:rPr>
        <w:t>–</w:t>
      </w:r>
      <w:r w:rsidRPr="00FC69AC">
        <w:rPr>
          <w:b/>
          <w:bCs/>
        </w:rPr>
        <w:t xml:space="preserve"> ЕЛЕНА</w:t>
      </w:r>
    </w:p>
    <w:p w:rsidR="009D6C31" w:rsidRPr="007F63F5" w:rsidRDefault="009D6C31" w:rsidP="009D6C31">
      <w:pPr>
        <w:pStyle w:val="BodyTextIndent"/>
      </w:pPr>
    </w:p>
    <w:p w:rsidR="00F2026C" w:rsidRDefault="00F2026C" w:rsidP="00F2026C">
      <w:pPr>
        <w:pStyle w:val="BodyText"/>
        <w:spacing w:after="0"/>
        <w:jc w:val="center"/>
        <w:rPr>
          <w:b/>
          <w:spacing w:val="60"/>
        </w:rPr>
      </w:pPr>
      <w:r>
        <w:rPr>
          <w:b/>
          <w:spacing w:val="60"/>
        </w:rPr>
        <w:t>РЕШИ:</w:t>
      </w:r>
    </w:p>
    <w:p w:rsidR="009D6C31" w:rsidRPr="009D6C31" w:rsidRDefault="009D6C31" w:rsidP="009D6C31">
      <w:pPr>
        <w:jc w:val="center"/>
        <w:rPr>
          <w:b/>
          <w:lang w:val="ru-RU"/>
        </w:rPr>
      </w:pPr>
    </w:p>
    <w:p w:rsidR="009D6C31" w:rsidRPr="007E371B" w:rsidRDefault="009D6C31" w:rsidP="000B1457">
      <w:pPr>
        <w:pStyle w:val="BodyText"/>
        <w:ind w:firstLine="640"/>
        <w:jc w:val="both"/>
      </w:pPr>
      <w:r w:rsidRPr="007E371B">
        <w:t xml:space="preserve">І. Дава съгласие </w:t>
      </w:r>
      <w:r>
        <w:t>Община Елена</w:t>
      </w:r>
      <w:r w:rsidRPr="007E371B">
        <w:t xml:space="preserve"> да кандидатства по програма “Бъди шампион” за изграждане на модул “Мини игрище за футбол”.</w:t>
      </w:r>
    </w:p>
    <w:p w:rsidR="009D6C31" w:rsidRPr="007E371B" w:rsidRDefault="009D6C31" w:rsidP="000B1457">
      <w:pPr>
        <w:pStyle w:val="BodyText"/>
        <w:ind w:firstLine="640"/>
        <w:jc w:val="both"/>
      </w:pPr>
      <w:r w:rsidRPr="007E371B">
        <w:t>ІІ. Дава съгласие да се открие отделна бюджетна сметка в лева в полза на изпълнението на Програма “Бъди шампион”.</w:t>
      </w:r>
    </w:p>
    <w:p w:rsidR="009D6C31" w:rsidRDefault="009D6C31" w:rsidP="000B1457">
      <w:pPr>
        <w:pStyle w:val="BodyText"/>
        <w:ind w:firstLine="640"/>
        <w:jc w:val="both"/>
      </w:pPr>
      <w:r w:rsidRPr="007E371B">
        <w:t>ІІІ. След изграждането на модул “Мини игрище за футбол” да се стопанисва</w:t>
      </w:r>
      <w:r>
        <w:t xml:space="preserve"> от</w:t>
      </w:r>
      <w:r w:rsidR="00656896">
        <w:t xml:space="preserve"> </w:t>
      </w:r>
      <w:r>
        <w:t>СОУ “Иван Момчилов</w:t>
      </w:r>
      <w:r w:rsidRPr="007E371B">
        <w:t>”, което се задължава да осигури охрана и сервизно обслужване през годините на ползване.</w:t>
      </w:r>
    </w:p>
    <w:p w:rsidR="00065232" w:rsidRPr="007E371B" w:rsidRDefault="00065232" w:rsidP="009D6C31">
      <w:pPr>
        <w:pStyle w:val="BodyText"/>
        <w:ind w:firstLine="640"/>
      </w:pPr>
    </w:p>
    <w:p w:rsidR="00065232" w:rsidRPr="00090FFE" w:rsidRDefault="00065232" w:rsidP="00065232">
      <w:pPr>
        <w:jc w:val="both"/>
        <w:rPr>
          <w:b/>
          <w:u w:val="single"/>
        </w:rPr>
      </w:pPr>
      <w:r>
        <w:rPr>
          <w:b/>
          <w:u w:val="single"/>
        </w:rPr>
        <w:t>ПО ШЕСТА</w:t>
      </w:r>
      <w:r w:rsidRPr="00090FFE">
        <w:rPr>
          <w:b/>
          <w:u w:val="single"/>
        </w:rPr>
        <w:t xml:space="preserve"> ТОЧКА ОТ ДНЕВНИЯ РЕД:</w:t>
      </w:r>
    </w:p>
    <w:p w:rsidR="000B1457" w:rsidRDefault="00065232" w:rsidP="000B1457">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0B1457" w:rsidRPr="003F1768">
        <w:t>издаване Запис на заповед от кмета на Община Елена в полза на Държавен фонд (ДФ) "Земеделие" - Разплащателна агенция (РА), обезпечаваща авансово плащане по Договор № 04/322/00461 от 23.12.2010 г. по мярка 322 на Програмата за развитие на селските райони 2007-2013 г.</w:t>
      </w:r>
      <w:r w:rsidR="00656896">
        <w:t xml:space="preserve"> </w:t>
      </w:r>
      <w:r w:rsidR="000B1457" w:rsidRPr="003F1768">
        <w:t>( ПРСР) за Проект № 04/322/00461 „Обновяване и развитие на населените места в община Елена”, сключен между община Елена и ДФ”Земеделие”-РА.</w:t>
      </w:r>
    </w:p>
    <w:p w:rsidR="00065232" w:rsidRDefault="00065232" w:rsidP="000B1457">
      <w:pPr>
        <w:tabs>
          <w:tab w:val="left" w:pos="9720"/>
        </w:tabs>
        <w:ind w:firstLine="709"/>
        <w:jc w:val="both"/>
      </w:pPr>
      <w:r>
        <w:t xml:space="preserve">Кмета на общината г-н Сашо Топалов запозна присъстващите с предложението за </w:t>
      </w:r>
      <w:r w:rsidR="000B1457" w:rsidRPr="003F1768">
        <w:t>издаване Запис на заповед от кмета на Община Елена в полза на Държавен фонд (ДФ) "Земеделие" - Разплащателна агенция (РА), обезпечаваща авансово плащане по Договор № 04/322/00461 от 23.12.2010 г. по мярка 322 на Програмата за развитие на селските райони 2007-2013 г.( ПРСР) за Проект № 04/322/00461 „Обновяване и развитие на населените места в община Елена”, сключен между община Елена и ДФ”Земеделие”-РА.</w:t>
      </w:r>
    </w:p>
    <w:p w:rsidR="00065232" w:rsidRDefault="00065232" w:rsidP="00065232">
      <w:pPr>
        <w:ind w:firstLine="709"/>
        <w:jc w:val="both"/>
      </w:pPr>
      <w:r>
        <w:rPr>
          <w:lang w:val="ru-RU"/>
        </w:rPr>
        <w:t xml:space="preserve">Председателя на </w:t>
      </w:r>
      <w:r>
        <w:t>Общинският съвет даде думата за становище на:</w:t>
      </w:r>
    </w:p>
    <w:p w:rsidR="00065232" w:rsidRPr="00607C51" w:rsidRDefault="00065232" w:rsidP="000B1457">
      <w:pPr>
        <w:tabs>
          <w:tab w:val="left" w:pos="9720"/>
        </w:tabs>
        <w:jc w:val="both"/>
      </w:pPr>
      <w:r>
        <w:rPr>
          <w:u w:val="single"/>
        </w:rPr>
        <w:lastRenderedPageBreak/>
        <w:t>г-н Йордан Василев</w:t>
      </w:r>
      <w:r>
        <w:t xml:space="preserve">– председател на ПК ”Местно самоуправление”. Постоянната комисия разгледа на свое заседание проведено на 10.03.2011 г. от 15.30 часа предложението </w:t>
      </w:r>
      <w:r w:rsidRPr="00985547">
        <w:t>за</w:t>
      </w:r>
      <w:r>
        <w:t xml:space="preserve"> </w:t>
      </w:r>
      <w:r w:rsidR="000B1457" w:rsidRPr="003F1768">
        <w:t xml:space="preserve">издаване Запис на заповед от кмета на Община Елена в полза на Държавен фонд (ДФ) "Земеделие" - Разплащателна агенция (РА), обезпечаваща авансово плащане по Договор № 04/322/00461 от 23.12.2010 г. по мярка 322 на Програмата за развитие на селските райони 2007-2013 г.( ПРСР) за Проект № 04/322/00461 „Обновяване и развитие на населените места в община Елена”, сключен между </w:t>
      </w:r>
      <w:r w:rsidR="000B1457">
        <w:t>община Елена и ДФ”Земеделие”-РА, като го подкрепя с 5</w:t>
      </w:r>
      <w:r>
        <w:t xml:space="preserve"> гласа „за”, „про</w:t>
      </w:r>
      <w:r w:rsidR="000B1457">
        <w:t>тив” – няма, „въздържали се” – няма</w:t>
      </w:r>
      <w:r>
        <w:t>.</w:t>
      </w:r>
    </w:p>
    <w:p w:rsidR="00065232" w:rsidRDefault="00065232" w:rsidP="00065232">
      <w:pPr>
        <w:ind w:firstLine="709"/>
        <w:jc w:val="both"/>
      </w:pPr>
      <w:r>
        <w:t>Дадена бе думата за изказвания. Такива не постъпиха.</w:t>
      </w:r>
    </w:p>
    <w:p w:rsidR="00065232" w:rsidRDefault="00065232" w:rsidP="00065232">
      <w:pPr>
        <w:ind w:firstLine="709"/>
        <w:jc w:val="both"/>
      </w:pPr>
      <w:r>
        <w:t xml:space="preserve">В залата присъстват 12 </w:t>
      </w:r>
      <w:r w:rsidRPr="00BB62BC">
        <w:t>общински съветника.</w:t>
      </w:r>
    </w:p>
    <w:p w:rsidR="00A85623" w:rsidRDefault="00A85623" w:rsidP="00A85623">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Pr="003F1768">
        <w:t>издаване Запис на заповед от кмета на Община Елена в полза на Държавен фонд (ДФ) "Земеделие" - Разплащателна агенция (РА), обезпечаваща авансово плащане по Договор № 04/322/00461 от 23.12.2010 г. по мярка 322 на Програмата за развитие н</w:t>
      </w:r>
      <w:r>
        <w:t>а селските райони 2007-2013 г.(</w:t>
      </w:r>
      <w:r w:rsidRPr="003F1768">
        <w:t xml:space="preserve">ПРСР) за Проект № 04/322/00461 „Обновяване и развитие на населените места в община Елена”, сключен между </w:t>
      </w:r>
      <w:r>
        <w:t>община Елена и ДФ”Земеделие”-РА:</w:t>
      </w:r>
    </w:p>
    <w:tbl>
      <w:tblPr>
        <w:tblW w:w="0" w:type="auto"/>
        <w:tblLook w:val="01E0" w:firstRow="1" w:lastRow="1" w:firstColumn="1" w:lastColumn="1" w:noHBand="0" w:noVBand="0"/>
      </w:tblPr>
      <w:tblGrid>
        <w:gridCol w:w="468"/>
        <w:gridCol w:w="5672"/>
        <w:gridCol w:w="3070"/>
      </w:tblGrid>
      <w:tr w:rsidR="00A85623" w:rsidRPr="000F2B8F">
        <w:tc>
          <w:tcPr>
            <w:tcW w:w="468" w:type="dxa"/>
          </w:tcPr>
          <w:p w:rsidR="00A85623" w:rsidRPr="000F2B8F" w:rsidRDefault="00A85623" w:rsidP="00A77C67">
            <w:pPr>
              <w:jc w:val="both"/>
              <w:rPr>
                <w:lang w:val="en-US"/>
              </w:rPr>
            </w:pPr>
            <w:r w:rsidRPr="000F2B8F">
              <w:rPr>
                <w:lang w:val="en-US"/>
              </w:rPr>
              <w:t>1</w:t>
            </w:r>
          </w:p>
        </w:tc>
        <w:tc>
          <w:tcPr>
            <w:tcW w:w="5672" w:type="dxa"/>
          </w:tcPr>
          <w:p w:rsidR="00A85623" w:rsidRPr="000F2B8F" w:rsidRDefault="00A85623" w:rsidP="00A77C67">
            <w:pPr>
              <w:jc w:val="both"/>
              <w:rPr>
                <w:lang w:val="en-US"/>
              </w:rPr>
            </w:pPr>
            <w:r w:rsidRPr="000F2B8F">
              <w:rPr>
                <w:i/>
              </w:rPr>
              <w:t>СИМЕОН СТОЯНОВ КЪНЧЕВ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t>2</w:t>
            </w:r>
          </w:p>
        </w:tc>
        <w:tc>
          <w:tcPr>
            <w:tcW w:w="5672" w:type="dxa"/>
          </w:tcPr>
          <w:p w:rsidR="00A85623" w:rsidRPr="000F2B8F" w:rsidRDefault="00A85623" w:rsidP="00A77C67">
            <w:pPr>
              <w:jc w:val="both"/>
              <w:rPr>
                <w:i/>
              </w:rPr>
            </w:pPr>
            <w:r w:rsidRPr="000F2B8F">
              <w:rPr>
                <w:i/>
              </w:rPr>
              <w:t>СНЕЖАНА СТЕФАНОВА КАПИНЧЕВА</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t>3</w:t>
            </w:r>
          </w:p>
        </w:tc>
        <w:tc>
          <w:tcPr>
            <w:tcW w:w="5672" w:type="dxa"/>
          </w:tcPr>
          <w:p w:rsidR="00A85623" w:rsidRPr="000F2B8F" w:rsidRDefault="00A85623" w:rsidP="00A77C67">
            <w:pPr>
              <w:jc w:val="both"/>
              <w:rPr>
                <w:i/>
              </w:rPr>
            </w:pPr>
            <w:r w:rsidRPr="000F2B8F">
              <w:rPr>
                <w:i/>
              </w:rPr>
              <w:t>ЛАЗАР НИКОЛОВ КОСТОВ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t>4</w:t>
            </w:r>
          </w:p>
        </w:tc>
        <w:tc>
          <w:tcPr>
            <w:tcW w:w="5672" w:type="dxa"/>
          </w:tcPr>
          <w:p w:rsidR="00A85623" w:rsidRPr="000F2B8F" w:rsidRDefault="00A85623" w:rsidP="00A77C67">
            <w:pPr>
              <w:jc w:val="both"/>
              <w:rPr>
                <w:i/>
              </w:rPr>
            </w:pPr>
            <w:r w:rsidRPr="000F2B8F">
              <w:rPr>
                <w:i/>
              </w:rPr>
              <w:t>МИЛКО ЗДРАВКОВ МОЛЛОВ</w:t>
            </w:r>
          </w:p>
        </w:tc>
        <w:tc>
          <w:tcPr>
            <w:tcW w:w="3070" w:type="dxa"/>
          </w:tcPr>
          <w:p w:rsidR="00A85623" w:rsidRPr="000F2B8F" w:rsidRDefault="00A85623" w:rsidP="00A77C67">
            <w:pPr>
              <w:jc w:val="both"/>
              <w:rPr>
                <w:lang w:val="en-US"/>
              </w:rPr>
            </w:pPr>
            <w:r>
              <w:rPr>
                <w:b/>
                <w:i/>
              </w:rPr>
              <w:t>отсъства</w:t>
            </w:r>
          </w:p>
        </w:tc>
      </w:tr>
      <w:tr w:rsidR="00A85623" w:rsidRPr="000F2B8F">
        <w:tc>
          <w:tcPr>
            <w:tcW w:w="468" w:type="dxa"/>
          </w:tcPr>
          <w:p w:rsidR="00A85623" w:rsidRPr="008F2918" w:rsidRDefault="00A85623" w:rsidP="00A77C67">
            <w:pPr>
              <w:jc w:val="both"/>
            </w:pPr>
            <w:r>
              <w:t>5</w:t>
            </w:r>
          </w:p>
        </w:tc>
        <w:tc>
          <w:tcPr>
            <w:tcW w:w="5672" w:type="dxa"/>
          </w:tcPr>
          <w:p w:rsidR="00A85623" w:rsidRPr="000F2B8F" w:rsidRDefault="00A85623" w:rsidP="00A77C67">
            <w:pPr>
              <w:jc w:val="both"/>
              <w:rPr>
                <w:i/>
              </w:rPr>
            </w:pPr>
            <w:r w:rsidRPr="000F2B8F">
              <w:rPr>
                <w:i/>
              </w:rPr>
              <w:t>ГЕОРГИ ЙОРДАНОВ ПЕЕВ</w:t>
            </w:r>
          </w:p>
        </w:tc>
        <w:tc>
          <w:tcPr>
            <w:tcW w:w="3070" w:type="dxa"/>
          </w:tcPr>
          <w:p w:rsidR="00A85623" w:rsidRPr="000F2B8F" w:rsidRDefault="00A85623" w:rsidP="00A77C67">
            <w:pPr>
              <w:jc w:val="both"/>
              <w:rPr>
                <w:lang w:val="en-US"/>
              </w:rPr>
            </w:pPr>
            <w:r>
              <w:rPr>
                <w:b/>
                <w:i/>
              </w:rPr>
              <w:t>отсъства</w:t>
            </w:r>
          </w:p>
        </w:tc>
      </w:tr>
      <w:tr w:rsidR="00A85623" w:rsidRPr="000F2B8F">
        <w:tc>
          <w:tcPr>
            <w:tcW w:w="468" w:type="dxa"/>
          </w:tcPr>
          <w:p w:rsidR="00A85623" w:rsidRPr="008F2918" w:rsidRDefault="00A85623" w:rsidP="00A77C67">
            <w:pPr>
              <w:jc w:val="both"/>
            </w:pPr>
            <w:r>
              <w:t>6</w:t>
            </w:r>
          </w:p>
        </w:tc>
        <w:tc>
          <w:tcPr>
            <w:tcW w:w="5672" w:type="dxa"/>
          </w:tcPr>
          <w:p w:rsidR="00A85623" w:rsidRPr="000F2B8F" w:rsidRDefault="00A85623" w:rsidP="00A77C67">
            <w:pPr>
              <w:jc w:val="both"/>
              <w:rPr>
                <w:i/>
              </w:rPr>
            </w:pPr>
            <w:r w:rsidRPr="000F2B8F">
              <w:rPr>
                <w:i/>
              </w:rPr>
              <w:t>ХРИСТО КОСТАДИНОВ ИВАНОВ</w:t>
            </w:r>
          </w:p>
        </w:tc>
        <w:tc>
          <w:tcPr>
            <w:tcW w:w="3070" w:type="dxa"/>
          </w:tcPr>
          <w:p w:rsidR="00A85623" w:rsidRPr="000F2B8F" w:rsidRDefault="00A85623" w:rsidP="00A77C67">
            <w:pPr>
              <w:jc w:val="both"/>
              <w:rPr>
                <w:lang w:val="en-US"/>
              </w:rPr>
            </w:pPr>
            <w:r>
              <w:rPr>
                <w:b/>
                <w:i/>
              </w:rPr>
              <w:t>отсъства</w:t>
            </w:r>
          </w:p>
        </w:tc>
      </w:tr>
      <w:tr w:rsidR="00A85623" w:rsidRPr="000F2B8F">
        <w:tc>
          <w:tcPr>
            <w:tcW w:w="468" w:type="dxa"/>
          </w:tcPr>
          <w:p w:rsidR="00A85623" w:rsidRPr="008F2918" w:rsidRDefault="00A85623" w:rsidP="00A77C67">
            <w:pPr>
              <w:jc w:val="both"/>
            </w:pPr>
            <w:r>
              <w:t>7</w:t>
            </w:r>
          </w:p>
        </w:tc>
        <w:tc>
          <w:tcPr>
            <w:tcW w:w="5672" w:type="dxa"/>
          </w:tcPr>
          <w:p w:rsidR="00A85623" w:rsidRPr="000F2B8F" w:rsidRDefault="00A85623" w:rsidP="00A77C67">
            <w:pPr>
              <w:jc w:val="both"/>
              <w:rPr>
                <w:i/>
              </w:rPr>
            </w:pPr>
            <w:r w:rsidRPr="000F2B8F">
              <w:rPr>
                <w:i/>
              </w:rPr>
              <w:t>АНАСТАСИЯ ПЕТКОВА ТОНЕВА-ПЕЕВА</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t>8</w:t>
            </w:r>
          </w:p>
        </w:tc>
        <w:tc>
          <w:tcPr>
            <w:tcW w:w="5672" w:type="dxa"/>
          </w:tcPr>
          <w:p w:rsidR="00A85623" w:rsidRPr="000F2B8F" w:rsidRDefault="00A85623" w:rsidP="00A77C67">
            <w:pPr>
              <w:jc w:val="both"/>
              <w:rPr>
                <w:i/>
              </w:rPr>
            </w:pPr>
            <w:r w:rsidRPr="000F2B8F">
              <w:rPr>
                <w:i/>
              </w:rPr>
              <w:t>СТЕФКА ПЕТКОВА КОСТАДИНОВА</w:t>
            </w:r>
          </w:p>
        </w:tc>
        <w:tc>
          <w:tcPr>
            <w:tcW w:w="3070" w:type="dxa"/>
          </w:tcPr>
          <w:p w:rsidR="00A85623" w:rsidRPr="000F2B8F" w:rsidRDefault="00A85623" w:rsidP="00A77C67">
            <w:pPr>
              <w:jc w:val="both"/>
              <w:rPr>
                <w:lang w:val="en-US"/>
              </w:rPr>
            </w:pPr>
            <w:r w:rsidRPr="000F2B8F">
              <w:rPr>
                <w:b/>
                <w:i/>
              </w:rPr>
              <w:t>”ЗА”</w:t>
            </w:r>
          </w:p>
        </w:tc>
      </w:tr>
      <w:tr w:rsidR="00A85623" w:rsidRPr="000F2B8F">
        <w:tc>
          <w:tcPr>
            <w:tcW w:w="468" w:type="dxa"/>
          </w:tcPr>
          <w:p w:rsidR="00A85623" w:rsidRPr="008F2918" w:rsidRDefault="00A85623" w:rsidP="00A77C67">
            <w:pPr>
              <w:jc w:val="both"/>
            </w:pPr>
            <w:r>
              <w:t>9</w:t>
            </w:r>
          </w:p>
        </w:tc>
        <w:tc>
          <w:tcPr>
            <w:tcW w:w="5672" w:type="dxa"/>
          </w:tcPr>
          <w:p w:rsidR="00A85623" w:rsidRPr="000F2B8F" w:rsidRDefault="00A85623" w:rsidP="00A77C67">
            <w:pPr>
              <w:jc w:val="both"/>
              <w:rPr>
                <w:i/>
              </w:rPr>
            </w:pPr>
            <w:r w:rsidRPr="000F2B8F">
              <w:rPr>
                <w:i/>
              </w:rPr>
              <w:t>КАЛИН ГЕОРГИЕВ КЪРШЕВ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rsidRPr="000F2B8F">
              <w:rPr>
                <w:lang w:val="en-US"/>
              </w:rPr>
              <w:t>1</w:t>
            </w:r>
            <w:r>
              <w:t>0</w:t>
            </w:r>
          </w:p>
        </w:tc>
        <w:tc>
          <w:tcPr>
            <w:tcW w:w="5672" w:type="dxa"/>
          </w:tcPr>
          <w:p w:rsidR="00A85623" w:rsidRPr="000F2B8F" w:rsidRDefault="00A85623" w:rsidP="00A77C67">
            <w:pPr>
              <w:jc w:val="both"/>
              <w:rPr>
                <w:i/>
              </w:rPr>
            </w:pPr>
            <w:r w:rsidRPr="000F2B8F">
              <w:rPr>
                <w:i/>
              </w:rPr>
              <w:t>ЙОРДАН ИВАНОВ ВАСИЛЕВ</w:t>
            </w:r>
          </w:p>
        </w:tc>
        <w:tc>
          <w:tcPr>
            <w:tcW w:w="3070" w:type="dxa"/>
          </w:tcPr>
          <w:p w:rsidR="00A85623" w:rsidRPr="000F2B8F" w:rsidRDefault="00A85623" w:rsidP="00A77C67">
            <w:pPr>
              <w:jc w:val="both"/>
              <w:rPr>
                <w:lang w:val="en-US"/>
              </w:rPr>
            </w:pPr>
            <w:r w:rsidRPr="000F2B8F">
              <w:rPr>
                <w:b/>
                <w:i/>
              </w:rPr>
              <w:t>”ЗА”</w:t>
            </w:r>
          </w:p>
        </w:tc>
      </w:tr>
      <w:tr w:rsidR="00A85623" w:rsidRPr="000F2B8F">
        <w:tc>
          <w:tcPr>
            <w:tcW w:w="468" w:type="dxa"/>
          </w:tcPr>
          <w:p w:rsidR="00A85623" w:rsidRPr="009E2C22" w:rsidRDefault="00A85623" w:rsidP="00A77C67">
            <w:pPr>
              <w:jc w:val="both"/>
            </w:pPr>
            <w:r>
              <w:t>11</w:t>
            </w:r>
          </w:p>
        </w:tc>
        <w:tc>
          <w:tcPr>
            <w:tcW w:w="5672" w:type="dxa"/>
          </w:tcPr>
          <w:p w:rsidR="00A85623" w:rsidRPr="000F2B8F" w:rsidRDefault="00A85623" w:rsidP="00A77C67">
            <w:pPr>
              <w:jc w:val="both"/>
              <w:rPr>
                <w:i/>
              </w:rPr>
            </w:pPr>
            <w:r w:rsidRPr="000F2B8F">
              <w:rPr>
                <w:i/>
              </w:rPr>
              <w:t>ДИМКА ПЕТКОВА СТОЯНОВА</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rsidRPr="000F2B8F">
              <w:rPr>
                <w:lang w:val="en-US"/>
              </w:rPr>
              <w:t>1</w:t>
            </w:r>
            <w:r>
              <w:t>2</w:t>
            </w:r>
          </w:p>
        </w:tc>
        <w:tc>
          <w:tcPr>
            <w:tcW w:w="5672" w:type="dxa"/>
          </w:tcPr>
          <w:p w:rsidR="00A85623" w:rsidRPr="000F2B8F" w:rsidRDefault="00A85623" w:rsidP="00A77C67">
            <w:pPr>
              <w:jc w:val="both"/>
              <w:rPr>
                <w:i/>
                <w:lang w:val="ru-RU"/>
              </w:rPr>
            </w:pPr>
            <w:r w:rsidRPr="000F2B8F">
              <w:rPr>
                <w:i/>
                <w:lang w:val="ru-RU"/>
              </w:rPr>
              <w:t>ВАЛЕНТИН ВЛАДИМИРОВ ГУЦОВ</w:t>
            </w:r>
          </w:p>
        </w:tc>
        <w:tc>
          <w:tcPr>
            <w:tcW w:w="3070" w:type="dxa"/>
          </w:tcPr>
          <w:p w:rsidR="00A85623" w:rsidRPr="000F2B8F" w:rsidRDefault="00A85623" w:rsidP="00A77C67">
            <w:pPr>
              <w:jc w:val="both"/>
              <w:rPr>
                <w:lang w:val="en-US"/>
              </w:rPr>
            </w:pPr>
            <w:r>
              <w:rPr>
                <w:b/>
                <w:i/>
              </w:rPr>
              <w:t>отсъства</w:t>
            </w:r>
          </w:p>
        </w:tc>
      </w:tr>
      <w:tr w:rsidR="00A85623" w:rsidRPr="000F2B8F">
        <w:tc>
          <w:tcPr>
            <w:tcW w:w="468" w:type="dxa"/>
          </w:tcPr>
          <w:p w:rsidR="00A85623" w:rsidRPr="008F2918" w:rsidRDefault="00A85623" w:rsidP="00A77C67">
            <w:pPr>
              <w:jc w:val="both"/>
            </w:pPr>
            <w:r w:rsidRPr="000F2B8F">
              <w:rPr>
                <w:lang w:val="en-US"/>
              </w:rPr>
              <w:t>1</w:t>
            </w:r>
            <w:r>
              <w:t>3</w:t>
            </w:r>
          </w:p>
        </w:tc>
        <w:tc>
          <w:tcPr>
            <w:tcW w:w="5672" w:type="dxa"/>
          </w:tcPr>
          <w:p w:rsidR="00A85623" w:rsidRPr="000F2B8F" w:rsidRDefault="00A85623" w:rsidP="00A77C67">
            <w:pPr>
              <w:jc w:val="both"/>
              <w:rPr>
                <w:i/>
              </w:rPr>
            </w:pPr>
            <w:r w:rsidRPr="000F2B8F">
              <w:rPr>
                <w:i/>
              </w:rPr>
              <w:t>ЙОРДАН ИВАНОВ ЙОРДАНОВ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rsidRPr="000F2B8F">
              <w:rPr>
                <w:lang w:val="en-US"/>
              </w:rPr>
              <w:t>1</w:t>
            </w:r>
            <w:r>
              <w:t>4</w:t>
            </w:r>
          </w:p>
        </w:tc>
        <w:tc>
          <w:tcPr>
            <w:tcW w:w="5672" w:type="dxa"/>
          </w:tcPr>
          <w:p w:rsidR="00A85623" w:rsidRPr="000F2B8F" w:rsidRDefault="00A85623" w:rsidP="00A77C67">
            <w:pPr>
              <w:jc w:val="both"/>
              <w:rPr>
                <w:i/>
              </w:rPr>
            </w:pPr>
            <w:r w:rsidRPr="000F2B8F">
              <w:rPr>
                <w:i/>
              </w:rPr>
              <w:t>СТЕЛА ПЕТРОВА ГОРБАНОВА-ВАСИЛЕВА</w:t>
            </w:r>
          </w:p>
        </w:tc>
        <w:tc>
          <w:tcPr>
            <w:tcW w:w="3070" w:type="dxa"/>
          </w:tcPr>
          <w:p w:rsidR="00A85623" w:rsidRPr="00A0672B" w:rsidRDefault="00A85623" w:rsidP="00A77C67">
            <w:pPr>
              <w:jc w:val="both"/>
              <w:rPr>
                <w:b/>
                <w:i/>
              </w:rPr>
            </w:pPr>
            <w:r>
              <w:rPr>
                <w:b/>
                <w:i/>
              </w:rPr>
              <w:t>отсъства</w:t>
            </w:r>
          </w:p>
        </w:tc>
      </w:tr>
      <w:tr w:rsidR="00A85623" w:rsidRPr="000F2B8F">
        <w:tc>
          <w:tcPr>
            <w:tcW w:w="468" w:type="dxa"/>
          </w:tcPr>
          <w:p w:rsidR="00A85623" w:rsidRPr="008F2918" w:rsidRDefault="00A85623" w:rsidP="00A77C67">
            <w:pPr>
              <w:jc w:val="both"/>
            </w:pPr>
            <w:r w:rsidRPr="000F2B8F">
              <w:rPr>
                <w:lang w:val="en-US"/>
              </w:rPr>
              <w:t>1</w:t>
            </w:r>
            <w:r>
              <w:t>5</w:t>
            </w:r>
          </w:p>
        </w:tc>
        <w:tc>
          <w:tcPr>
            <w:tcW w:w="5672" w:type="dxa"/>
          </w:tcPr>
          <w:p w:rsidR="00A85623" w:rsidRPr="000F2B8F" w:rsidRDefault="00A85623" w:rsidP="00A77C67">
            <w:pPr>
              <w:jc w:val="both"/>
              <w:rPr>
                <w:i/>
              </w:rPr>
            </w:pPr>
            <w:r w:rsidRPr="000F2B8F">
              <w:rPr>
                <w:i/>
              </w:rPr>
              <w:t>РОСИНКА НЕДЯЛКОВА ГЕОРГИЕВА</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rsidRPr="000F2B8F">
              <w:rPr>
                <w:lang w:val="en-US"/>
              </w:rPr>
              <w:t>1</w:t>
            </w:r>
            <w:r>
              <w:t>6</w:t>
            </w:r>
          </w:p>
        </w:tc>
        <w:tc>
          <w:tcPr>
            <w:tcW w:w="5672" w:type="dxa"/>
          </w:tcPr>
          <w:p w:rsidR="00A85623" w:rsidRPr="000F2B8F" w:rsidRDefault="00A85623" w:rsidP="00A77C67">
            <w:pPr>
              <w:jc w:val="both"/>
              <w:rPr>
                <w:i/>
              </w:rPr>
            </w:pPr>
            <w:r>
              <w:rPr>
                <w:i/>
              </w:rPr>
              <w:t>ЙОРДАН ИВАНОВ ДИМИТРОВ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690DCD" w:rsidRDefault="00A85623" w:rsidP="00A77C67">
            <w:pPr>
              <w:jc w:val="both"/>
              <w:rPr>
                <w:lang w:val="en-US"/>
              </w:rPr>
            </w:pPr>
            <w:r w:rsidRPr="00690DCD">
              <w:rPr>
                <w:lang w:val="en-US"/>
              </w:rPr>
              <w:t>17</w:t>
            </w:r>
          </w:p>
        </w:tc>
        <w:tc>
          <w:tcPr>
            <w:tcW w:w="5672" w:type="dxa"/>
          </w:tcPr>
          <w:p w:rsidR="00A85623" w:rsidRPr="000F2B8F" w:rsidRDefault="00A85623" w:rsidP="00A77C67">
            <w:pPr>
              <w:jc w:val="both"/>
              <w:rPr>
                <w:i/>
              </w:rPr>
            </w:pPr>
            <w:r w:rsidRPr="000F2B8F">
              <w:rPr>
                <w:i/>
              </w:rPr>
              <w:t>МАГДАЛЕНА ЛЮБОМИРОВА БОРИСОВА</w:t>
            </w:r>
          </w:p>
        </w:tc>
        <w:tc>
          <w:tcPr>
            <w:tcW w:w="3070" w:type="dxa"/>
          </w:tcPr>
          <w:p w:rsidR="00A85623" w:rsidRPr="000F2B8F" w:rsidRDefault="00A85623" w:rsidP="00A77C67">
            <w:pPr>
              <w:jc w:val="both"/>
              <w:rPr>
                <w:lang w:val="en-US"/>
              </w:rPr>
            </w:pPr>
            <w:r>
              <w:rPr>
                <w:b/>
                <w:i/>
              </w:rPr>
              <w:t>”ЗА</w:t>
            </w:r>
            <w:r w:rsidRPr="000F2B8F">
              <w:rPr>
                <w:b/>
                <w:i/>
              </w:rPr>
              <w:t>”</w:t>
            </w:r>
          </w:p>
        </w:tc>
      </w:tr>
    </w:tbl>
    <w:p w:rsidR="00A85623" w:rsidRDefault="00A85623" w:rsidP="00A85623">
      <w:pPr>
        <w:rPr>
          <w:b/>
        </w:rPr>
      </w:pPr>
    </w:p>
    <w:p w:rsidR="00A85623" w:rsidRDefault="00A85623" w:rsidP="00A85623">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A85623" w:rsidRPr="00661703" w:rsidRDefault="00A85623" w:rsidP="00A85623">
      <w:pPr>
        <w:rPr>
          <w:b/>
        </w:rPr>
      </w:pPr>
    </w:p>
    <w:p w:rsidR="00A85623" w:rsidRDefault="00A85623" w:rsidP="00A85623">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A85623" w:rsidRPr="00EE7933" w:rsidRDefault="00A85623" w:rsidP="00A85623">
      <w:pPr>
        <w:jc w:val="both"/>
      </w:pPr>
    </w:p>
    <w:p w:rsidR="00A85623" w:rsidRDefault="00A85623" w:rsidP="00A85623">
      <w:pPr>
        <w:pStyle w:val="BodyText"/>
        <w:spacing w:after="0"/>
        <w:jc w:val="center"/>
        <w:rPr>
          <w:b/>
        </w:rPr>
      </w:pPr>
      <w:r w:rsidRPr="00195055">
        <w:rPr>
          <w:b/>
          <w:spacing w:val="60"/>
        </w:rPr>
        <w:t>РЕШЕНИЕ</w:t>
      </w:r>
      <w:r>
        <w:rPr>
          <w:b/>
        </w:rPr>
        <w:t xml:space="preserve"> № 18/11.03.2011 г.</w:t>
      </w:r>
    </w:p>
    <w:p w:rsidR="00A85623" w:rsidRDefault="00A85623" w:rsidP="00A85623">
      <w:pPr>
        <w:pStyle w:val="BodyText"/>
        <w:spacing w:after="0"/>
        <w:jc w:val="center"/>
        <w:rPr>
          <w:b/>
        </w:rPr>
      </w:pPr>
    </w:p>
    <w:p w:rsidR="00A85623" w:rsidRPr="00A85623" w:rsidRDefault="00A85623" w:rsidP="00A85623">
      <w:pPr>
        <w:jc w:val="both"/>
        <w:rPr>
          <w:b/>
          <w:lang w:val="ru-RU"/>
        </w:rPr>
      </w:pPr>
      <w:r w:rsidRPr="000658D3">
        <w:rPr>
          <w:b/>
          <w:u w:val="single"/>
          <w:lang w:val="ru-RU"/>
        </w:rPr>
        <w:t>ОТНОСНО</w:t>
      </w:r>
      <w:r>
        <w:rPr>
          <w:b/>
          <w:lang w:val="ru-RU"/>
        </w:rPr>
        <w:t xml:space="preserve">: </w:t>
      </w:r>
      <w:r w:rsidRPr="00455C67">
        <w:rPr>
          <w:b/>
          <w:lang w:val="ru-RU"/>
        </w:rPr>
        <w:t>Издаване Запис на заповед от кмета на община Елена в полза на Държавен фон (ДФ) “Земеделие” - Разплащателна агенция (РА), обезпечаваща авансово плащане по Договор № 04/322/00461 от 23.12.2010 г. по мярка 322 на Програмата за развитие на селските райони 2007-2013 г. (ПРСР), за Проект № 04/322/00461 “</w:t>
      </w:r>
      <w:r w:rsidRPr="00455C67">
        <w:rPr>
          <w:b/>
        </w:rPr>
        <w:t>Обновяване и развитие на населените места в община Елена”, сключен между община Елена и ДФ „Земеделие” – РА.</w:t>
      </w:r>
    </w:p>
    <w:p w:rsidR="00A85623" w:rsidRDefault="00A85623" w:rsidP="00A85623">
      <w:pPr>
        <w:ind w:firstLine="709"/>
        <w:jc w:val="both"/>
      </w:pPr>
      <w:r>
        <w:rPr>
          <w:lang w:val="ru-RU"/>
        </w:rPr>
        <w:t xml:space="preserve">Община Елена има сключен Договор № 04/322/00461 от 23.12.2010 г. с Държавен фонд </w:t>
      </w:r>
      <w:r>
        <w:t>“</w:t>
      </w:r>
      <w:r>
        <w:rPr>
          <w:lang w:val="ru-RU"/>
        </w:rPr>
        <w:t>Земеделие</w:t>
      </w:r>
      <w:r>
        <w:t xml:space="preserve">” за реализация на проект № 04/322/00461 „Обновяване и развитие на населените места в община Елена”. </w:t>
      </w:r>
    </w:p>
    <w:p w:rsidR="00F2026C" w:rsidRDefault="00A85623" w:rsidP="00F2026C">
      <w:pPr>
        <w:ind w:firstLine="720"/>
        <w:jc w:val="both"/>
        <w:rPr>
          <w:lang w:val="en-US"/>
        </w:rPr>
      </w:pPr>
      <w:r>
        <w:lastRenderedPageBreak/>
        <w:t xml:space="preserve">Съгласно клаузите на сключения договор – т. 2.3., чл. 12 от Наредба № 24 от </w:t>
      </w:r>
      <w:r w:rsidRPr="00BF490F">
        <w:rPr>
          <w:noProof/>
        </w:rPr>
        <w:t xml:space="preserve">29.07.2008 </w:t>
      </w:r>
      <w:r>
        <w:t xml:space="preserve">г. „За условията и реда за предоставяне на безвъзмездна финансова помощ по мярка „Обновяване и развитие на населените места” по ПРСР и § 20 от ПЗР на Наредбата за изменение и допълнение на Наредба № 24 от </w:t>
      </w:r>
      <w:r w:rsidRPr="00BF490F">
        <w:rPr>
          <w:noProof/>
        </w:rPr>
        <w:t xml:space="preserve">29.07.2008 </w:t>
      </w:r>
      <w:r>
        <w:t>г., община Елена има право на авансово плащане в размер до 50% от първоначално одобрената финансова помощ.</w:t>
      </w:r>
    </w:p>
    <w:p w:rsidR="00F2026C" w:rsidRDefault="00A85623" w:rsidP="00F2026C">
      <w:pPr>
        <w:ind w:firstLine="720"/>
        <w:jc w:val="both"/>
        <w:rPr>
          <w:lang w:val="en-US"/>
        </w:rPr>
      </w:pPr>
      <w:r>
        <w:t>Авансово плащане, съгласно чл. 12, ал. ал. 5 и 6 от Наредба № 24 се допуска след представяне на банкова гаранция в полза на РА в размер 110 % от стойността на авансовото плащане и решение на общинския съвет, одобряващо поемането на дълг или запис на заповед, издадена от кмета на общината в полза на РА в размер 110 % от стойността на авансовото плащане, и решение на общинския съвет за одобряване на запис на заповед, издадени по реда за поемане на дълг съгласно законодателство. Срокът на гаранцията или срокът за предявяване на плащанията при запис на заповед по ал. 5 трябва да покрива срока на договора за отпускане на финансова помощ, удължен с шест месеца.</w:t>
      </w:r>
    </w:p>
    <w:p w:rsidR="00A85623" w:rsidRPr="00BF490F" w:rsidRDefault="00A85623" w:rsidP="00F2026C">
      <w:pPr>
        <w:ind w:firstLine="720"/>
        <w:jc w:val="both"/>
      </w:pPr>
      <w:r w:rsidRPr="00BF490F">
        <w:t>Стойността на сключения договор е в размер на 1142632.00 (един милион сто четиридесет и две хиляди шест</w:t>
      </w:r>
      <w:r>
        <w:t>стотин тридесет и два лв.,</w:t>
      </w:r>
      <w:r w:rsidRPr="00BF490F">
        <w:t xml:space="preserve">00 ст.) лв., като срокът за неговото изпълнение е тридесет месеца от датата на неговото подписване. </w:t>
      </w:r>
    </w:p>
    <w:p w:rsidR="00A85623" w:rsidRPr="00F2026C" w:rsidRDefault="00A85623" w:rsidP="00F2026C">
      <w:pPr>
        <w:ind w:firstLine="709"/>
        <w:jc w:val="both"/>
        <w:rPr>
          <w:b/>
          <w:bCs/>
          <w:lang w:val="en-US"/>
        </w:rPr>
      </w:pPr>
      <w:r w:rsidRPr="00BF490F">
        <w:rPr>
          <w:noProof/>
        </w:rPr>
        <w:t>Въз основа на гореизложеното, на основание:</w:t>
      </w:r>
      <w:r>
        <w:rPr>
          <w:noProof/>
        </w:rPr>
        <w:t xml:space="preserve"> чл. 21, ал.1, т.10 и т. 24, и чл.27, ал.4 и ал.</w:t>
      </w:r>
      <w:r w:rsidRPr="00BF490F">
        <w:rPr>
          <w:noProof/>
        </w:rPr>
        <w:t>5 от Закона за местното самоуправление и местната администрация,</w:t>
      </w:r>
      <w:r>
        <w:rPr>
          <w:noProof/>
        </w:rPr>
        <w:t xml:space="preserve"> чл.12, ал.5 </w:t>
      </w:r>
      <w:r w:rsidRPr="00BF490F">
        <w:rPr>
          <w:noProof/>
        </w:rPr>
        <w:t>от Наредба № 24</w:t>
      </w:r>
      <w:r w:rsidRPr="00BF490F">
        <w:rPr>
          <w:b/>
          <w:noProof/>
        </w:rPr>
        <w:t xml:space="preserve"> </w:t>
      </w:r>
      <w:r w:rsidRPr="00BF490F">
        <w:rPr>
          <w:noProof/>
        </w:rPr>
        <w:t xml:space="preserve">от 29.07.2008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 </w:t>
      </w:r>
      <w:r>
        <w:rPr>
          <w:noProof/>
        </w:rPr>
        <w:t>чл.</w:t>
      </w:r>
      <w:r w:rsidRPr="00BF490F">
        <w:rPr>
          <w:noProof/>
        </w:rPr>
        <w:t xml:space="preserve">56, параграф 2 на Регламент (ЕО) №1974/2006 на Комисията и договор за отпускане на финансова помощ № 04/322/00461 от 23.12.2010 г. по мярка 322 за Проект „Обновяване и развитие на населените места в община Елена”, сключен между Община Елена и ДФ „Земеделие” – Разплащателна агенция, седалище и адрес на управление гр. София, бул. „Цар Борис III” №136, ЕИК по БУЛСТАТ 121100421, идентификационен номер по ДДС № BG121100421, представляван от изпълнителния директор Светослав Илиев Симеонов, </w:t>
      </w:r>
      <w:r w:rsidRPr="00FC69AC">
        <w:rPr>
          <w:b/>
          <w:bCs/>
        </w:rPr>
        <w:t xml:space="preserve">ОБЩИНСКИ СЪВЕТ </w:t>
      </w:r>
      <w:r w:rsidR="00F2026C">
        <w:rPr>
          <w:b/>
          <w:bCs/>
        </w:rPr>
        <w:t>–</w:t>
      </w:r>
      <w:r w:rsidRPr="00FC69AC">
        <w:rPr>
          <w:b/>
          <w:bCs/>
        </w:rPr>
        <w:t xml:space="preserve"> ЕЛЕНА</w:t>
      </w:r>
    </w:p>
    <w:p w:rsidR="00F2026C" w:rsidRDefault="00F2026C" w:rsidP="00F2026C">
      <w:pPr>
        <w:pStyle w:val="BodyText"/>
        <w:spacing w:after="0"/>
        <w:jc w:val="center"/>
        <w:rPr>
          <w:b/>
          <w:spacing w:val="60"/>
        </w:rPr>
      </w:pPr>
      <w:r>
        <w:rPr>
          <w:b/>
          <w:spacing w:val="60"/>
        </w:rPr>
        <w:t>РЕШИ:</w:t>
      </w:r>
    </w:p>
    <w:p w:rsidR="00A85623" w:rsidRPr="00BF490F" w:rsidRDefault="00A85623" w:rsidP="00A85623">
      <w:pPr>
        <w:ind w:firstLine="720"/>
        <w:jc w:val="both"/>
        <w:rPr>
          <w:noProof/>
        </w:rPr>
      </w:pPr>
    </w:p>
    <w:p w:rsidR="00A85623" w:rsidRDefault="00A85623" w:rsidP="00A85623">
      <w:pPr>
        <w:ind w:firstLine="720"/>
        <w:jc w:val="both"/>
        <w:rPr>
          <w:noProof/>
        </w:rPr>
      </w:pPr>
      <w:r w:rsidRPr="00BF490F">
        <w:rPr>
          <w:noProof/>
        </w:rPr>
        <w:t>1.</w:t>
      </w:r>
      <w:r w:rsidR="00656896">
        <w:rPr>
          <w:noProof/>
        </w:rPr>
        <w:t xml:space="preserve"> </w:t>
      </w:r>
      <w:r w:rsidRPr="00BF490F">
        <w:rPr>
          <w:noProof/>
        </w:rPr>
        <w:t>Упълномощава</w:t>
      </w:r>
      <w:r w:rsidR="00656896">
        <w:rPr>
          <w:noProof/>
        </w:rPr>
        <w:t xml:space="preserve"> </w:t>
      </w:r>
      <w:r w:rsidRPr="00BF490F">
        <w:rPr>
          <w:noProof/>
        </w:rPr>
        <w:t>кмета</w:t>
      </w:r>
      <w:r w:rsidR="00656896">
        <w:rPr>
          <w:noProof/>
        </w:rPr>
        <w:t xml:space="preserve"> </w:t>
      </w:r>
      <w:r w:rsidRPr="00BF490F">
        <w:rPr>
          <w:noProof/>
        </w:rPr>
        <w:t>на</w:t>
      </w:r>
      <w:r w:rsidR="00656896">
        <w:rPr>
          <w:noProof/>
        </w:rPr>
        <w:t xml:space="preserve"> </w:t>
      </w:r>
      <w:r w:rsidRPr="00BF490F">
        <w:rPr>
          <w:noProof/>
        </w:rPr>
        <w:t>община Елена да</w:t>
      </w:r>
      <w:r w:rsidR="00656896">
        <w:rPr>
          <w:noProof/>
        </w:rPr>
        <w:t xml:space="preserve"> </w:t>
      </w:r>
      <w:r w:rsidRPr="00BF490F">
        <w:rPr>
          <w:noProof/>
        </w:rPr>
        <w:t>подпише</w:t>
      </w:r>
      <w:r w:rsidR="00656896">
        <w:rPr>
          <w:noProof/>
        </w:rPr>
        <w:t xml:space="preserve"> </w:t>
      </w:r>
      <w:r w:rsidRPr="00BF490F">
        <w:rPr>
          <w:noProof/>
        </w:rPr>
        <w:t>Запис</w:t>
      </w:r>
      <w:r w:rsidR="00656896">
        <w:rPr>
          <w:noProof/>
        </w:rPr>
        <w:t xml:space="preserve"> </w:t>
      </w:r>
      <w:r w:rsidRPr="00BF490F">
        <w:rPr>
          <w:noProof/>
        </w:rPr>
        <w:t>на заповед, без протест и без разноски, платима на предявяване в полза на ДФ „Земеделие” –</w:t>
      </w:r>
      <w:r w:rsidR="00656896">
        <w:rPr>
          <w:noProof/>
        </w:rPr>
        <w:t xml:space="preserve"> </w:t>
      </w:r>
      <w:r w:rsidRPr="00BF490F">
        <w:rPr>
          <w:noProof/>
        </w:rPr>
        <w:t>Разплащателна</w:t>
      </w:r>
      <w:r w:rsidR="00656896">
        <w:rPr>
          <w:noProof/>
        </w:rPr>
        <w:t xml:space="preserve"> </w:t>
      </w:r>
      <w:r w:rsidRPr="00BF490F">
        <w:rPr>
          <w:noProof/>
        </w:rPr>
        <w:t>агенция</w:t>
      </w:r>
      <w:r w:rsidR="00656896">
        <w:rPr>
          <w:noProof/>
        </w:rPr>
        <w:t xml:space="preserve"> </w:t>
      </w:r>
      <w:r w:rsidRPr="00BF490F">
        <w:rPr>
          <w:noProof/>
        </w:rPr>
        <w:t>в</w:t>
      </w:r>
      <w:r w:rsidR="00656896">
        <w:rPr>
          <w:noProof/>
        </w:rPr>
        <w:t xml:space="preserve"> </w:t>
      </w:r>
      <w:r w:rsidRPr="00BF490F">
        <w:rPr>
          <w:noProof/>
        </w:rPr>
        <w:t>размер</w:t>
      </w:r>
      <w:r w:rsidR="00656896">
        <w:rPr>
          <w:noProof/>
        </w:rPr>
        <w:t xml:space="preserve"> </w:t>
      </w:r>
      <w:r w:rsidRPr="00BF490F">
        <w:rPr>
          <w:noProof/>
        </w:rPr>
        <w:t>на</w:t>
      </w:r>
      <w:r w:rsidR="00656896">
        <w:rPr>
          <w:noProof/>
        </w:rPr>
        <w:t xml:space="preserve"> </w:t>
      </w:r>
      <w:r w:rsidRPr="00BF490F">
        <w:rPr>
          <w:noProof/>
          <w:lang w:val="ru-RU"/>
        </w:rPr>
        <w:t>628</w:t>
      </w:r>
      <w:r w:rsidRPr="00BF490F">
        <w:rPr>
          <w:noProof/>
        </w:rPr>
        <w:t xml:space="preserve"> </w:t>
      </w:r>
      <w:r w:rsidRPr="00BF490F">
        <w:rPr>
          <w:noProof/>
          <w:lang w:val="ru-RU"/>
        </w:rPr>
        <w:t>447.60</w:t>
      </w:r>
      <w:r w:rsidRPr="00BF490F">
        <w:rPr>
          <w:noProof/>
        </w:rPr>
        <w:t xml:space="preserve"> лв. ( шестотин двадесет и осем хиляди четиристотин четиридесет и седем лв. и шейсет ст.) за обезпечаване на 110 % от авансово плащане по договор за отпускане на финансова помощ № 04/322/00461 от 23.12.2010 г. по мярка 322 за Проект „Обновяване и развитие на населените места в община Елена” сключен между Община Елена и ДФ „Земеделие” – Разплащателна </w:t>
      </w:r>
      <w:r>
        <w:rPr>
          <w:noProof/>
        </w:rPr>
        <w:t>агенция;</w:t>
      </w:r>
    </w:p>
    <w:p w:rsidR="00A85623" w:rsidRPr="00BF490F" w:rsidRDefault="00A85623" w:rsidP="00A85623">
      <w:pPr>
        <w:ind w:firstLine="720"/>
        <w:jc w:val="both"/>
        <w:rPr>
          <w:noProof/>
        </w:rPr>
      </w:pPr>
      <w:r>
        <w:rPr>
          <w:noProof/>
        </w:rPr>
        <w:t>2. Одобрява Запис на заповед;</w:t>
      </w:r>
    </w:p>
    <w:p w:rsidR="00A85623" w:rsidRPr="00BF490F" w:rsidRDefault="00A85623" w:rsidP="00A85623">
      <w:pPr>
        <w:ind w:firstLine="720"/>
        <w:jc w:val="both"/>
        <w:rPr>
          <w:noProof/>
        </w:rPr>
      </w:pPr>
      <w:r>
        <w:rPr>
          <w:noProof/>
        </w:rPr>
        <w:t>3</w:t>
      </w:r>
      <w:r w:rsidRPr="00BF490F">
        <w:rPr>
          <w:noProof/>
        </w:rPr>
        <w:t>. Възлага на кмета на Община Елена да подготви необходимите документи за получаване на авансовото плащане по договор № 04/322/00461 от 23.12.2010 г. и да ги представи пред ДФ „Земеделие” – Разплащателна агенция.</w:t>
      </w:r>
    </w:p>
    <w:p w:rsidR="00A85623" w:rsidRDefault="00A85623" w:rsidP="00A85623">
      <w:pPr>
        <w:jc w:val="both"/>
        <w:rPr>
          <w:b/>
          <w:u w:val="single"/>
        </w:rPr>
      </w:pPr>
    </w:p>
    <w:p w:rsidR="00A85623" w:rsidRPr="00090FFE" w:rsidRDefault="00A85623" w:rsidP="00A85623">
      <w:pPr>
        <w:jc w:val="both"/>
        <w:rPr>
          <w:b/>
          <w:u w:val="single"/>
        </w:rPr>
      </w:pPr>
      <w:r>
        <w:rPr>
          <w:b/>
          <w:u w:val="single"/>
        </w:rPr>
        <w:t>ПО СЕДМА</w:t>
      </w:r>
      <w:r w:rsidRPr="00090FFE">
        <w:rPr>
          <w:b/>
          <w:u w:val="single"/>
        </w:rPr>
        <w:t xml:space="preserve"> ТОЧКА ОТ ДНЕВНИЯ РЕД:</w:t>
      </w:r>
    </w:p>
    <w:p w:rsidR="00A85623" w:rsidRPr="00A85623" w:rsidRDefault="00A85623" w:rsidP="00A85623">
      <w:pPr>
        <w:ind w:firstLine="709"/>
        <w:jc w:val="both"/>
        <w:rPr>
          <w:b/>
          <w:u w:val="single"/>
        </w:rPr>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Pr="003F1768">
        <w:t>предоставяне за безвъзмездно управление на част от имот частна общинска собственост.</w:t>
      </w:r>
    </w:p>
    <w:p w:rsidR="00A85623" w:rsidRPr="00A85623" w:rsidRDefault="00A85623" w:rsidP="00A85623">
      <w:pPr>
        <w:ind w:firstLine="709"/>
        <w:jc w:val="both"/>
        <w:rPr>
          <w:b/>
          <w:u w:val="single"/>
        </w:rPr>
      </w:pPr>
      <w:r>
        <w:t xml:space="preserve">Кмета на общината г-н Сашо Топалов запозна присъстващите с предложението за </w:t>
      </w:r>
      <w:r w:rsidRPr="003F1768">
        <w:t>предоставяне за безвъзмездно управление на част от имот частна общинска собственост.</w:t>
      </w:r>
    </w:p>
    <w:p w:rsidR="00A85623" w:rsidRDefault="00A85623" w:rsidP="00A85623">
      <w:pPr>
        <w:ind w:firstLine="709"/>
        <w:jc w:val="both"/>
      </w:pPr>
      <w:r>
        <w:rPr>
          <w:lang w:val="ru-RU"/>
        </w:rPr>
        <w:t xml:space="preserve">Председателя на </w:t>
      </w:r>
      <w:r>
        <w:t>Общинският съвет даде думата за становище на:</w:t>
      </w:r>
    </w:p>
    <w:p w:rsidR="009D6C31" w:rsidRPr="00A85623" w:rsidRDefault="00A85623" w:rsidP="00A85623">
      <w:pPr>
        <w:tabs>
          <w:tab w:val="left" w:pos="9720"/>
        </w:tabs>
        <w:jc w:val="both"/>
      </w:pPr>
      <w:r>
        <w:rPr>
          <w:u w:val="single"/>
        </w:rPr>
        <w:t>г-н Йордан Йорданов</w:t>
      </w:r>
      <w:r>
        <w:t xml:space="preserve"> – секретар на ПК ”Общинска собственост”. Постоянната комисия разгледа на свое заседание прове</w:t>
      </w:r>
      <w:r w:rsidR="00AB4143">
        <w:t>дено на 10</w:t>
      </w:r>
      <w:r>
        <w:t>.0</w:t>
      </w:r>
      <w:r w:rsidR="00AB4143">
        <w:t>3</w:t>
      </w:r>
      <w:r>
        <w:t xml:space="preserve">.2011 г. от 16.30 часа предложението </w:t>
      </w:r>
      <w:r w:rsidRPr="00985547">
        <w:t>за</w:t>
      </w:r>
      <w:r w:rsidRPr="00A85623">
        <w:t xml:space="preserve"> </w:t>
      </w:r>
      <w:r w:rsidRPr="003F1768">
        <w:lastRenderedPageBreak/>
        <w:t>предоставяне за безвъзмездно управление на част от и</w:t>
      </w:r>
      <w:r>
        <w:t>мот частна общинска собственост, като го подкрепя с 4 гласа „за”, „против” – няма, „въздържали се” – няма.</w:t>
      </w:r>
    </w:p>
    <w:p w:rsidR="00A85623" w:rsidRDefault="00A85623" w:rsidP="00A85623">
      <w:pPr>
        <w:ind w:firstLine="709"/>
        <w:jc w:val="both"/>
      </w:pPr>
      <w:r>
        <w:t>Дадена бе думата за изказвания. Такива не постъпиха.</w:t>
      </w:r>
    </w:p>
    <w:p w:rsidR="00A85623" w:rsidRDefault="00A85623" w:rsidP="00A85623">
      <w:pPr>
        <w:ind w:firstLine="709"/>
        <w:jc w:val="both"/>
      </w:pPr>
      <w:r>
        <w:t xml:space="preserve">В залата присъстват 12 </w:t>
      </w:r>
      <w:r w:rsidRPr="00BB62BC">
        <w:t>общински съветника.</w:t>
      </w:r>
    </w:p>
    <w:p w:rsidR="00A85623" w:rsidRPr="00A85623" w:rsidRDefault="00A85623" w:rsidP="00A85623">
      <w:pPr>
        <w:ind w:firstLine="709"/>
        <w:jc w:val="both"/>
        <w:rPr>
          <w:b/>
          <w:u w:val="single"/>
        </w:rPr>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Pr="003F1768">
        <w:t>предоставяне за безвъзмездно управление на част от и</w:t>
      </w:r>
      <w:r>
        <w:t>мот частна общинска собственост:</w:t>
      </w:r>
    </w:p>
    <w:tbl>
      <w:tblPr>
        <w:tblW w:w="0" w:type="auto"/>
        <w:tblLook w:val="01E0" w:firstRow="1" w:lastRow="1" w:firstColumn="1" w:lastColumn="1" w:noHBand="0" w:noVBand="0"/>
      </w:tblPr>
      <w:tblGrid>
        <w:gridCol w:w="468"/>
        <w:gridCol w:w="5672"/>
        <w:gridCol w:w="3070"/>
      </w:tblGrid>
      <w:tr w:rsidR="00A85623" w:rsidRPr="000F2B8F">
        <w:tc>
          <w:tcPr>
            <w:tcW w:w="468" w:type="dxa"/>
          </w:tcPr>
          <w:p w:rsidR="00A85623" w:rsidRPr="000F2B8F" w:rsidRDefault="00A85623" w:rsidP="00A77C67">
            <w:pPr>
              <w:jc w:val="both"/>
              <w:rPr>
                <w:lang w:val="en-US"/>
              </w:rPr>
            </w:pPr>
            <w:r w:rsidRPr="000F2B8F">
              <w:rPr>
                <w:lang w:val="en-US"/>
              </w:rPr>
              <w:t>1</w:t>
            </w:r>
          </w:p>
        </w:tc>
        <w:tc>
          <w:tcPr>
            <w:tcW w:w="5672" w:type="dxa"/>
          </w:tcPr>
          <w:p w:rsidR="00A85623" w:rsidRPr="000F2B8F" w:rsidRDefault="00A85623" w:rsidP="00A77C67">
            <w:pPr>
              <w:jc w:val="both"/>
              <w:rPr>
                <w:lang w:val="en-US"/>
              </w:rPr>
            </w:pPr>
            <w:r w:rsidRPr="000F2B8F">
              <w:rPr>
                <w:i/>
              </w:rPr>
              <w:t>СИМЕОН СТОЯНОВ КЪНЧЕВ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t>2</w:t>
            </w:r>
          </w:p>
        </w:tc>
        <w:tc>
          <w:tcPr>
            <w:tcW w:w="5672" w:type="dxa"/>
          </w:tcPr>
          <w:p w:rsidR="00A85623" w:rsidRPr="000F2B8F" w:rsidRDefault="00A85623" w:rsidP="00A77C67">
            <w:pPr>
              <w:jc w:val="both"/>
              <w:rPr>
                <w:i/>
              </w:rPr>
            </w:pPr>
            <w:r w:rsidRPr="000F2B8F">
              <w:rPr>
                <w:i/>
              </w:rPr>
              <w:t>СНЕЖАНА СТЕФАНОВА КАПИНЧЕВА</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t>3</w:t>
            </w:r>
          </w:p>
        </w:tc>
        <w:tc>
          <w:tcPr>
            <w:tcW w:w="5672" w:type="dxa"/>
          </w:tcPr>
          <w:p w:rsidR="00A85623" w:rsidRPr="000F2B8F" w:rsidRDefault="00A85623" w:rsidP="00A77C67">
            <w:pPr>
              <w:jc w:val="both"/>
              <w:rPr>
                <w:i/>
              </w:rPr>
            </w:pPr>
            <w:r w:rsidRPr="000F2B8F">
              <w:rPr>
                <w:i/>
              </w:rPr>
              <w:t>ЛАЗАР НИКОЛОВ КОСТОВ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t>4</w:t>
            </w:r>
          </w:p>
        </w:tc>
        <w:tc>
          <w:tcPr>
            <w:tcW w:w="5672" w:type="dxa"/>
          </w:tcPr>
          <w:p w:rsidR="00A85623" w:rsidRPr="000F2B8F" w:rsidRDefault="00A85623" w:rsidP="00A77C67">
            <w:pPr>
              <w:jc w:val="both"/>
              <w:rPr>
                <w:i/>
              </w:rPr>
            </w:pPr>
            <w:r w:rsidRPr="000F2B8F">
              <w:rPr>
                <w:i/>
              </w:rPr>
              <w:t>МИЛКО ЗДРАВКОВ МОЛЛОВ</w:t>
            </w:r>
          </w:p>
        </w:tc>
        <w:tc>
          <w:tcPr>
            <w:tcW w:w="3070" w:type="dxa"/>
          </w:tcPr>
          <w:p w:rsidR="00A85623" w:rsidRPr="000F2B8F" w:rsidRDefault="00A85623" w:rsidP="00A77C67">
            <w:pPr>
              <w:jc w:val="both"/>
              <w:rPr>
                <w:lang w:val="en-US"/>
              </w:rPr>
            </w:pPr>
            <w:r>
              <w:rPr>
                <w:b/>
                <w:i/>
              </w:rPr>
              <w:t>отсъства</w:t>
            </w:r>
          </w:p>
        </w:tc>
      </w:tr>
      <w:tr w:rsidR="00A85623" w:rsidRPr="000F2B8F">
        <w:tc>
          <w:tcPr>
            <w:tcW w:w="468" w:type="dxa"/>
          </w:tcPr>
          <w:p w:rsidR="00A85623" w:rsidRPr="008F2918" w:rsidRDefault="00A85623" w:rsidP="00A77C67">
            <w:pPr>
              <w:jc w:val="both"/>
            </w:pPr>
            <w:r>
              <w:t>5</w:t>
            </w:r>
          </w:p>
        </w:tc>
        <w:tc>
          <w:tcPr>
            <w:tcW w:w="5672" w:type="dxa"/>
          </w:tcPr>
          <w:p w:rsidR="00A85623" w:rsidRPr="000F2B8F" w:rsidRDefault="00A85623" w:rsidP="00A77C67">
            <w:pPr>
              <w:jc w:val="both"/>
              <w:rPr>
                <w:i/>
              </w:rPr>
            </w:pPr>
            <w:r w:rsidRPr="000F2B8F">
              <w:rPr>
                <w:i/>
              </w:rPr>
              <w:t>ГЕОРГИ ЙОРДАНОВ ПЕЕВ</w:t>
            </w:r>
          </w:p>
        </w:tc>
        <w:tc>
          <w:tcPr>
            <w:tcW w:w="3070" w:type="dxa"/>
          </w:tcPr>
          <w:p w:rsidR="00A85623" w:rsidRPr="000F2B8F" w:rsidRDefault="00A85623" w:rsidP="00A77C67">
            <w:pPr>
              <w:jc w:val="both"/>
              <w:rPr>
                <w:lang w:val="en-US"/>
              </w:rPr>
            </w:pPr>
            <w:r>
              <w:rPr>
                <w:b/>
                <w:i/>
              </w:rPr>
              <w:t>отсъства</w:t>
            </w:r>
          </w:p>
        </w:tc>
      </w:tr>
      <w:tr w:rsidR="00A85623" w:rsidRPr="000F2B8F">
        <w:tc>
          <w:tcPr>
            <w:tcW w:w="468" w:type="dxa"/>
          </w:tcPr>
          <w:p w:rsidR="00A85623" w:rsidRPr="008F2918" w:rsidRDefault="00A85623" w:rsidP="00A77C67">
            <w:pPr>
              <w:jc w:val="both"/>
            </w:pPr>
            <w:r>
              <w:t>6</w:t>
            </w:r>
          </w:p>
        </w:tc>
        <w:tc>
          <w:tcPr>
            <w:tcW w:w="5672" w:type="dxa"/>
          </w:tcPr>
          <w:p w:rsidR="00A85623" w:rsidRPr="000F2B8F" w:rsidRDefault="00A85623" w:rsidP="00A77C67">
            <w:pPr>
              <w:jc w:val="both"/>
              <w:rPr>
                <w:i/>
              </w:rPr>
            </w:pPr>
            <w:r w:rsidRPr="000F2B8F">
              <w:rPr>
                <w:i/>
              </w:rPr>
              <w:t>ХРИСТО КОСТАДИНОВ ИВАНОВ</w:t>
            </w:r>
          </w:p>
        </w:tc>
        <w:tc>
          <w:tcPr>
            <w:tcW w:w="3070" w:type="dxa"/>
          </w:tcPr>
          <w:p w:rsidR="00A85623" w:rsidRPr="000F2B8F" w:rsidRDefault="00A85623" w:rsidP="00A77C67">
            <w:pPr>
              <w:jc w:val="both"/>
              <w:rPr>
                <w:lang w:val="en-US"/>
              </w:rPr>
            </w:pPr>
            <w:r>
              <w:rPr>
                <w:b/>
                <w:i/>
              </w:rPr>
              <w:t>отсъства</w:t>
            </w:r>
          </w:p>
        </w:tc>
      </w:tr>
      <w:tr w:rsidR="00A85623" w:rsidRPr="000F2B8F">
        <w:tc>
          <w:tcPr>
            <w:tcW w:w="468" w:type="dxa"/>
          </w:tcPr>
          <w:p w:rsidR="00A85623" w:rsidRPr="008F2918" w:rsidRDefault="00A85623" w:rsidP="00A77C67">
            <w:pPr>
              <w:jc w:val="both"/>
            </w:pPr>
            <w:r>
              <w:t>7</w:t>
            </w:r>
          </w:p>
        </w:tc>
        <w:tc>
          <w:tcPr>
            <w:tcW w:w="5672" w:type="dxa"/>
          </w:tcPr>
          <w:p w:rsidR="00A85623" w:rsidRPr="000F2B8F" w:rsidRDefault="00A85623" w:rsidP="00A77C67">
            <w:pPr>
              <w:jc w:val="both"/>
              <w:rPr>
                <w:i/>
              </w:rPr>
            </w:pPr>
            <w:r w:rsidRPr="000F2B8F">
              <w:rPr>
                <w:i/>
              </w:rPr>
              <w:t>АНАСТАСИЯ ПЕТКОВА ТОНЕВА-ПЕЕВА</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t>8</w:t>
            </w:r>
          </w:p>
        </w:tc>
        <w:tc>
          <w:tcPr>
            <w:tcW w:w="5672" w:type="dxa"/>
          </w:tcPr>
          <w:p w:rsidR="00A85623" w:rsidRPr="000F2B8F" w:rsidRDefault="00A85623" w:rsidP="00A77C67">
            <w:pPr>
              <w:jc w:val="both"/>
              <w:rPr>
                <w:i/>
              </w:rPr>
            </w:pPr>
            <w:r w:rsidRPr="000F2B8F">
              <w:rPr>
                <w:i/>
              </w:rPr>
              <w:t>СТЕФКА ПЕТКОВА КОСТАДИНОВА</w:t>
            </w:r>
          </w:p>
        </w:tc>
        <w:tc>
          <w:tcPr>
            <w:tcW w:w="3070" w:type="dxa"/>
          </w:tcPr>
          <w:p w:rsidR="00A85623" w:rsidRPr="000F2B8F" w:rsidRDefault="00A85623" w:rsidP="00A77C67">
            <w:pPr>
              <w:jc w:val="both"/>
              <w:rPr>
                <w:lang w:val="en-US"/>
              </w:rPr>
            </w:pPr>
            <w:r w:rsidRPr="000F2B8F">
              <w:rPr>
                <w:b/>
                <w:i/>
              </w:rPr>
              <w:t>”ЗА”</w:t>
            </w:r>
          </w:p>
        </w:tc>
      </w:tr>
      <w:tr w:rsidR="00A85623" w:rsidRPr="000F2B8F">
        <w:tc>
          <w:tcPr>
            <w:tcW w:w="468" w:type="dxa"/>
          </w:tcPr>
          <w:p w:rsidR="00A85623" w:rsidRPr="008F2918" w:rsidRDefault="00A85623" w:rsidP="00A77C67">
            <w:pPr>
              <w:jc w:val="both"/>
            </w:pPr>
            <w:r>
              <w:t>9</w:t>
            </w:r>
          </w:p>
        </w:tc>
        <w:tc>
          <w:tcPr>
            <w:tcW w:w="5672" w:type="dxa"/>
          </w:tcPr>
          <w:p w:rsidR="00A85623" w:rsidRPr="000F2B8F" w:rsidRDefault="00A85623" w:rsidP="00A77C67">
            <w:pPr>
              <w:jc w:val="both"/>
              <w:rPr>
                <w:i/>
              </w:rPr>
            </w:pPr>
            <w:r w:rsidRPr="000F2B8F">
              <w:rPr>
                <w:i/>
              </w:rPr>
              <w:t>КАЛИН ГЕОРГИЕВ КЪРШЕВ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rsidRPr="000F2B8F">
              <w:rPr>
                <w:lang w:val="en-US"/>
              </w:rPr>
              <w:t>1</w:t>
            </w:r>
            <w:r>
              <w:t>0</w:t>
            </w:r>
          </w:p>
        </w:tc>
        <w:tc>
          <w:tcPr>
            <w:tcW w:w="5672" w:type="dxa"/>
          </w:tcPr>
          <w:p w:rsidR="00A85623" w:rsidRPr="000F2B8F" w:rsidRDefault="00A85623" w:rsidP="00A77C67">
            <w:pPr>
              <w:jc w:val="both"/>
              <w:rPr>
                <w:i/>
              </w:rPr>
            </w:pPr>
            <w:r w:rsidRPr="000F2B8F">
              <w:rPr>
                <w:i/>
              </w:rPr>
              <w:t>ЙОРДАН ИВАНОВ ВАСИЛЕВ</w:t>
            </w:r>
          </w:p>
        </w:tc>
        <w:tc>
          <w:tcPr>
            <w:tcW w:w="3070" w:type="dxa"/>
          </w:tcPr>
          <w:p w:rsidR="00A85623" w:rsidRPr="000F2B8F" w:rsidRDefault="00A85623" w:rsidP="00A77C67">
            <w:pPr>
              <w:jc w:val="both"/>
              <w:rPr>
                <w:lang w:val="en-US"/>
              </w:rPr>
            </w:pPr>
            <w:r w:rsidRPr="000F2B8F">
              <w:rPr>
                <w:b/>
                <w:i/>
              </w:rPr>
              <w:t>”ЗА”</w:t>
            </w:r>
          </w:p>
        </w:tc>
      </w:tr>
      <w:tr w:rsidR="00A85623" w:rsidRPr="000F2B8F">
        <w:tc>
          <w:tcPr>
            <w:tcW w:w="468" w:type="dxa"/>
          </w:tcPr>
          <w:p w:rsidR="00A85623" w:rsidRPr="009E2C22" w:rsidRDefault="00A85623" w:rsidP="00A77C67">
            <w:pPr>
              <w:jc w:val="both"/>
            </w:pPr>
            <w:r>
              <w:t>11</w:t>
            </w:r>
          </w:p>
        </w:tc>
        <w:tc>
          <w:tcPr>
            <w:tcW w:w="5672" w:type="dxa"/>
          </w:tcPr>
          <w:p w:rsidR="00A85623" w:rsidRPr="000F2B8F" w:rsidRDefault="00A85623" w:rsidP="00A77C67">
            <w:pPr>
              <w:jc w:val="both"/>
              <w:rPr>
                <w:i/>
              </w:rPr>
            </w:pPr>
            <w:r w:rsidRPr="000F2B8F">
              <w:rPr>
                <w:i/>
              </w:rPr>
              <w:t>ДИМКА ПЕТКОВА СТОЯНОВА</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rsidRPr="000F2B8F">
              <w:rPr>
                <w:lang w:val="en-US"/>
              </w:rPr>
              <w:t>1</w:t>
            </w:r>
            <w:r>
              <w:t>2</w:t>
            </w:r>
          </w:p>
        </w:tc>
        <w:tc>
          <w:tcPr>
            <w:tcW w:w="5672" w:type="dxa"/>
          </w:tcPr>
          <w:p w:rsidR="00A85623" w:rsidRPr="000F2B8F" w:rsidRDefault="00A85623" w:rsidP="00A77C67">
            <w:pPr>
              <w:jc w:val="both"/>
              <w:rPr>
                <w:i/>
                <w:lang w:val="ru-RU"/>
              </w:rPr>
            </w:pPr>
            <w:r w:rsidRPr="000F2B8F">
              <w:rPr>
                <w:i/>
                <w:lang w:val="ru-RU"/>
              </w:rPr>
              <w:t>ВАЛЕНТИН ВЛАДИМИРОВ ГУЦОВ</w:t>
            </w:r>
          </w:p>
        </w:tc>
        <w:tc>
          <w:tcPr>
            <w:tcW w:w="3070" w:type="dxa"/>
          </w:tcPr>
          <w:p w:rsidR="00A85623" w:rsidRPr="000F2B8F" w:rsidRDefault="00A85623" w:rsidP="00A77C67">
            <w:pPr>
              <w:jc w:val="both"/>
              <w:rPr>
                <w:lang w:val="en-US"/>
              </w:rPr>
            </w:pPr>
            <w:r>
              <w:rPr>
                <w:b/>
                <w:i/>
              </w:rPr>
              <w:t>отсъства</w:t>
            </w:r>
          </w:p>
        </w:tc>
      </w:tr>
      <w:tr w:rsidR="00A85623" w:rsidRPr="000F2B8F">
        <w:tc>
          <w:tcPr>
            <w:tcW w:w="468" w:type="dxa"/>
          </w:tcPr>
          <w:p w:rsidR="00A85623" w:rsidRPr="008F2918" w:rsidRDefault="00A85623" w:rsidP="00A77C67">
            <w:pPr>
              <w:jc w:val="both"/>
            </w:pPr>
            <w:r w:rsidRPr="000F2B8F">
              <w:rPr>
                <w:lang w:val="en-US"/>
              </w:rPr>
              <w:t>1</w:t>
            </w:r>
            <w:r>
              <w:t>3</w:t>
            </w:r>
          </w:p>
        </w:tc>
        <w:tc>
          <w:tcPr>
            <w:tcW w:w="5672" w:type="dxa"/>
          </w:tcPr>
          <w:p w:rsidR="00A85623" w:rsidRPr="000F2B8F" w:rsidRDefault="00A85623" w:rsidP="00A77C67">
            <w:pPr>
              <w:jc w:val="both"/>
              <w:rPr>
                <w:i/>
              </w:rPr>
            </w:pPr>
            <w:r w:rsidRPr="000F2B8F">
              <w:rPr>
                <w:i/>
              </w:rPr>
              <w:t>ЙОРДАН ИВАНОВ ЙОРДАНОВ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rsidRPr="000F2B8F">
              <w:rPr>
                <w:lang w:val="en-US"/>
              </w:rPr>
              <w:t>1</w:t>
            </w:r>
            <w:r>
              <w:t>4</w:t>
            </w:r>
          </w:p>
        </w:tc>
        <w:tc>
          <w:tcPr>
            <w:tcW w:w="5672" w:type="dxa"/>
          </w:tcPr>
          <w:p w:rsidR="00A85623" w:rsidRPr="000F2B8F" w:rsidRDefault="00A85623" w:rsidP="00A77C67">
            <w:pPr>
              <w:jc w:val="both"/>
              <w:rPr>
                <w:i/>
              </w:rPr>
            </w:pPr>
            <w:r w:rsidRPr="000F2B8F">
              <w:rPr>
                <w:i/>
              </w:rPr>
              <w:t>СТЕЛА ПЕТРОВА ГОРБАНОВА-ВАСИЛЕВА</w:t>
            </w:r>
          </w:p>
        </w:tc>
        <w:tc>
          <w:tcPr>
            <w:tcW w:w="3070" w:type="dxa"/>
          </w:tcPr>
          <w:p w:rsidR="00A85623" w:rsidRPr="00A0672B" w:rsidRDefault="00A85623" w:rsidP="00A77C67">
            <w:pPr>
              <w:jc w:val="both"/>
              <w:rPr>
                <w:b/>
                <w:i/>
              </w:rPr>
            </w:pPr>
            <w:r>
              <w:rPr>
                <w:b/>
                <w:i/>
              </w:rPr>
              <w:t>отсъства</w:t>
            </w:r>
          </w:p>
        </w:tc>
      </w:tr>
      <w:tr w:rsidR="00A85623" w:rsidRPr="000F2B8F">
        <w:tc>
          <w:tcPr>
            <w:tcW w:w="468" w:type="dxa"/>
          </w:tcPr>
          <w:p w:rsidR="00A85623" w:rsidRPr="008F2918" w:rsidRDefault="00A85623" w:rsidP="00A77C67">
            <w:pPr>
              <w:jc w:val="both"/>
            </w:pPr>
            <w:r w:rsidRPr="000F2B8F">
              <w:rPr>
                <w:lang w:val="en-US"/>
              </w:rPr>
              <w:t>1</w:t>
            </w:r>
            <w:r>
              <w:t>5</w:t>
            </w:r>
          </w:p>
        </w:tc>
        <w:tc>
          <w:tcPr>
            <w:tcW w:w="5672" w:type="dxa"/>
          </w:tcPr>
          <w:p w:rsidR="00A85623" w:rsidRPr="000F2B8F" w:rsidRDefault="00A85623" w:rsidP="00A77C67">
            <w:pPr>
              <w:jc w:val="both"/>
              <w:rPr>
                <w:i/>
              </w:rPr>
            </w:pPr>
            <w:r w:rsidRPr="000F2B8F">
              <w:rPr>
                <w:i/>
              </w:rPr>
              <w:t>РОСИНКА НЕДЯЛКОВА ГЕОРГИЕВА</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8F2918" w:rsidRDefault="00A85623" w:rsidP="00A77C67">
            <w:pPr>
              <w:jc w:val="both"/>
            </w:pPr>
            <w:r w:rsidRPr="000F2B8F">
              <w:rPr>
                <w:lang w:val="en-US"/>
              </w:rPr>
              <w:t>1</w:t>
            </w:r>
            <w:r>
              <w:t>6</w:t>
            </w:r>
          </w:p>
        </w:tc>
        <w:tc>
          <w:tcPr>
            <w:tcW w:w="5672" w:type="dxa"/>
          </w:tcPr>
          <w:p w:rsidR="00A85623" w:rsidRPr="000F2B8F" w:rsidRDefault="00A85623" w:rsidP="00A77C67">
            <w:pPr>
              <w:jc w:val="both"/>
              <w:rPr>
                <w:i/>
              </w:rPr>
            </w:pPr>
            <w:r>
              <w:rPr>
                <w:i/>
              </w:rPr>
              <w:t>ЙОРДАН ИВАНОВ ДИМИТРОВ</w:t>
            </w:r>
          </w:p>
        </w:tc>
        <w:tc>
          <w:tcPr>
            <w:tcW w:w="3070" w:type="dxa"/>
          </w:tcPr>
          <w:p w:rsidR="00A85623" w:rsidRPr="000F2B8F" w:rsidRDefault="00A85623" w:rsidP="00A77C67">
            <w:pPr>
              <w:jc w:val="both"/>
              <w:rPr>
                <w:lang w:val="en-US"/>
              </w:rPr>
            </w:pPr>
            <w:r>
              <w:rPr>
                <w:b/>
                <w:i/>
              </w:rPr>
              <w:t>”ЗА</w:t>
            </w:r>
            <w:r w:rsidRPr="000F2B8F">
              <w:rPr>
                <w:b/>
                <w:i/>
              </w:rPr>
              <w:t>”</w:t>
            </w:r>
          </w:p>
        </w:tc>
      </w:tr>
      <w:tr w:rsidR="00A85623" w:rsidRPr="000F2B8F">
        <w:tc>
          <w:tcPr>
            <w:tcW w:w="468" w:type="dxa"/>
          </w:tcPr>
          <w:p w:rsidR="00A85623" w:rsidRPr="00690DCD" w:rsidRDefault="00A85623" w:rsidP="00A77C67">
            <w:pPr>
              <w:jc w:val="both"/>
              <w:rPr>
                <w:lang w:val="en-US"/>
              </w:rPr>
            </w:pPr>
            <w:r w:rsidRPr="00690DCD">
              <w:rPr>
                <w:lang w:val="en-US"/>
              </w:rPr>
              <w:t>17</w:t>
            </w:r>
          </w:p>
        </w:tc>
        <w:tc>
          <w:tcPr>
            <w:tcW w:w="5672" w:type="dxa"/>
          </w:tcPr>
          <w:p w:rsidR="00A85623" w:rsidRPr="000F2B8F" w:rsidRDefault="00A85623" w:rsidP="00A77C67">
            <w:pPr>
              <w:jc w:val="both"/>
              <w:rPr>
                <w:i/>
              </w:rPr>
            </w:pPr>
            <w:r w:rsidRPr="000F2B8F">
              <w:rPr>
                <w:i/>
              </w:rPr>
              <w:t>МАГДАЛЕНА ЛЮБОМИРОВА БОРИСОВА</w:t>
            </w:r>
          </w:p>
        </w:tc>
        <w:tc>
          <w:tcPr>
            <w:tcW w:w="3070" w:type="dxa"/>
          </w:tcPr>
          <w:p w:rsidR="00A85623" w:rsidRPr="000F2B8F" w:rsidRDefault="00A85623" w:rsidP="00A77C67">
            <w:pPr>
              <w:jc w:val="both"/>
              <w:rPr>
                <w:lang w:val="en-US"/>
              </w:rPr>
            </w:pPr>
            <w:r>
              <w:rPr>
                <w:b/>
                <w:i/>
              </w:rPr>
              <w:t>”ЗА</w:t>
            </w:r>
            <w:r w:rsidRPr="000F2B8F">
              <w:rPr>
                <w:b/>
                <w:i/>
              </w:rPr>
              <w:t>”</w:t>
            </w:r>
          </w:p>
        </w:tc>
      </w:tr>
    </w:tbl>
    <w:p w:rsidR="00A85623" w:rsidRDefault="00A85623" w:rsidP="00A85623">
      <w:pPr>
        <w:rPr>
          <w:b/>
        </w:rPr>
      </w:pPr>
    </w:p>
    <w:p w:rsidR="00A85623" w:rsidRDefault="00A85623" w:rsidP="00A85623">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A85623" w:rsidRPr="00661703" w:rsidRDefault="00A85623" w:rsidP="00A85623">
      <w:pPr>
        <w:rPr>
          <w:b/>
        </w:rPr>
      </w:pPr>
    </w:p>
    <w:p w:rsidR="00A85623" w:rsidRDefault="00A85623" w:rsidP="00A85623">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A85623" w:rsidRPr="00EE7933" w:rsidRDefault="00A85623" w:rsidP="00A85623">
      <w:pPr>
        <w:jc w:val="both"/>
      </w:pPr>
    </w:p>
    <w:p w:rsidR="00A85623" w:rsidRDefault="00A85623" w:rsidP="00A85623">
      <w:pPr>
        <w:pStyle w:val="BodyText"/>
        <w:spacing w:after="0"/>
        <w:jc w:val="center"/>
        <w:rPr>
          <w:b/>
        </w:rPr>
      </w:pPr>
      <w:r w:rsidRPr="00195055">
        <w:rPr>
          <w:b/>
          <w:spacing w:val="60"/>
        </w:rPr>
        <w:t>РЕШЕНИЕ</w:t>
      </w:r>
      <w:r>
        <w:rPr>
          <w:b/>
        </w:rPr>
        <w:t xml:space="preserve"> № 19/11.03.2011 г.</w:t>
      </w:r>
    </w:p>
    <w:p w:rsidR="00A85623" w:rsidRDefault="00A85623" w:rsidP="00A85623">
      <w:pPr>
        <w:pStyle w:val="BodyText"/>
        <w:spacing w:after="0"/>
        <w:jc w:val="center"/>
        <w:rPr>
          <w:b/>
        </w:rPr>
      </w:pPr>
    </w:p>
    <w:p w:rsidR="00A85623" w:rsidRDefault="00A85623" w:rsidP="00A85623">
      <w:pPr>
        <w:jc w:val="both"/>
        <w:rPr>
          <w:b/>
        </w:rPr>
      </w:pPr>
      <w:r w:rsidRPr="000658D3">
        <w:rPr>
          <w:b/>
          <w:u w:val="single"/>
          <w:lang w:val="ru-RU"/>
        </w:rPr>
        <w:t>ОТНОСНО</w:t>
      </w:r>
      <w:r>
        <w:rPr>
          <w:b/>
          <w:lang w:val="ru-RU"/>
        </w:rPr>
        <w:t xml:space="preserve">: </w:t>
      </w:r>
      <w:r w:rsidRPr="00CF6E82">
        <w:rPr>
          <w:b/>
        </w:rPr>
        <w:t xml:space="preserve">Предоставяне за безвъзмездно управление на част от имот частна </w:t>
      </w:r>
      <w:r>
        <w:rPr>
          <w:b/>
        </w:rPr>
        <w:t>общинска собственост</w:t>
      </w:r>
    </w:p>
    <w:p w:rsidR="00A85623" w:rsidRDefault="00A85623" w:rsidP="00A85623">
      <w:pPr>
        <w:jc w:val="both"/>
        <w:rPr>
          <w:b/>
        </w:rPr>
      </w:pPr>
    </w:p>
    <w:p w:rsidR="00A85623" w:rsidRPr="00F2026C" w:rsidRDefault="00A85623" w:rsidP="00F2026C">
      <w:pPr>
        <w:ind w:firstLine="709"/>
        <w:jc w:val="both"/>
        <w:rPr>
          <w:b/>
          <w:bCs/>
          <w:lang w:val="en-US"/>
        </w:rPr>
      </w:pPr>
      <w:r w:rsidRPr="00864332">
        <w:t xml:space="preserve">Постъпило е писмо с </w:t>
      </w:r>
      <w:r>
        <w:t>вх. №</w:t>
      </w:r>
      <w:r w:rsidRPr="00864332">
        <w:t>РД.02.1</w:t>
      </w:r>
      <w:r>
        <w:t>1</w:t>
      </w:r>
      <w:r w:rsidRPr="00864332">
        <w:t>-</w:t>
      </w:r>
      <w:r>
        <w:t>13</w:t>
      </w:r>
      <w:r w:rsidRPr="00864332">
        <w:t>/</w:t>
      </w:r>
      <w:r>
        <w:t>26.01.2011</w:t>
      </w:r>
      <w:r w:rsidRPr="00864332">
        <w:t xml:space="preserve"> г. от </w:t>
      </w:r>
      <w:r>
        <w:t xml:space="preserve">ИД </w:t>
      </w:r>
      <w:r w:rsidRPr="00864332">
        <w:t xml:space="preserve">Директор на </w:t>
      </w:r>
      <w:r>
        <w:t xml:space="preserve">Дирекция за социално подпомагане – гр. Елена към Агенция за социално подпомагане </w:t>
      </w:r>
      <w:r w:rsidRPr="00864332">
        <w:t>–</w:t>
      </w:r>
      <w:r>
        <w:t xml:space="preserve"> гр. София. В него</w:t>
      </w:r>
      <w:r w:rsidRPr="00864332">
        <w:t xml:space="preserve"> е изразена молба да се </w:t>
      </w:r>
      <w:r>
        <w:t xml:space="preserve">предостави </w:t>
      </w:r>
      <w:r w:rsidRPr="00864332">
        <w:t xml:space="preserve">за временно и безвъзмездно </w:t>
      </w:r>
      <w:r>
        <w:t>управление</w:t>
      </w:r>
      <w:r w:rsidRPr="00864332">
        <w:t xml:space="preserve"> част от имот – </w:t>
      </w:r>
      <w:r>
        <w:t xml:space="preserve">частна </w:t>
      </w:r>
      <w:r w:rsidRPr="00864332">
        <w:t xml:space="preserve">общинска собственост по АОС № </w:t>
      </w:r>
      <w:r>
        <w:t>166/02.04.1998г., находящ се на ул. „Иларион Макариоплски” №32, в гр. Елена. Към момента имота не се ползва от органите на общината, от юридически лица и звена на общинска бюджетна издръжка и няма подадени молби за управление от такива органи, поради това</w:t>
      </w:r>
      <w:r w:rsidR="00656896">
        <w:t xml:space="preserve"> </w:t>
      </w:r>
      <w:r w:rsidRPr="00864332">
        <w:t xml:space="preserve">и на основание чл. 21, ал. 1, т. 8 от ЗМСМА, </w:t>
      </w:r>
      <w:r>
        <w:t xml:space="preserve">чл. 12, ал. 3 от ЗОС, </w:t>
      </w:r>
      <w:r w:rsidRPr="00FC69AC">
        <w:rPr>
          <w:b/>
          <w:bCs/>
        </w:rPr>
        <w:t xml:space="preserve">ОБЩИНСКИ СЪВЕТ </w:t>
      </w:r>
      <w:r w:rsidR="00F2026C">
        <w:rPr>
          <w:b/>
          <w:bCs/>
        </w:rPr>
        <w:t>–</w:t>
      </w:r>
      <w:r w:rsidRPr="00FC69AC">
        <w:rPr>
          <w:b/>
          <w:bCs/>
        </w:rPr>
        <w:t xml:space="preserve"> ЕЛЕНА</w:t>
      </w:r>
    </w:p>
    <w:p w:rsidR="00A85623" w:rsidRDefault="00A85623" w:rsidP="00A85623">
      <w:pPr>
        <w:jc w:val="center"/>
        <w:rPr>
          <w:b/>
          <w:sz w:val="28"/>
          <w:szCs w:val="28"/>
          <w:lang w:val="ru-RU"/>
        </w:rPr>
      </w:pPr>
    </w:p>
    <w:p w:rsidR="00F2026C" w:rsidRDefault="00F2026C" w:rsidP="00F2026C">
      <w:pPr>
        <w:pStyle w:val="BodyText"/>
        <w:spacing w:after="0"/>
        <w:jc w:val="center"/>
        <w:rPr>
          <w:b/>
          <w:spacing w:val="60"/>
        </w:rPr>
      </w:pPr>
      <w:r>
        <w:rPr>
          <w:b/>
          <w:spacing w:val="60"/>
        </w:rPr>
        <w:t>РЕШИ:</w:t>
      </w:r>
    </w:p>
    <w:p w:rsidR="00A85623" w:rsidRPr="00CF6E82" w:rsidRDefault="00A85623" w:rsidP="00A85623">
      <w:pPr>
        <w:jc w:val="center"/>
        <w:rPr>
          <w:b/>
          <w:lang w:val="ru-RU"/>
        </w:rPr>
      </w:pPr>
    </w:p>
    <w:p w:rsidR="00A85623" w:rsidRPr="00864332" w:rsidRDefault="00A85623" w:rsidP="00A85623">
      <w:pPr>
        <w:ind w:firstLine="708"/>
        <w:jc w:val="both"/>
      </w:pPr>
      <w:r w:rsidRPr="00864332">
        <w:t>1.</w:t>
      </w:r>
      <w:r>
        <w:t xml:space="preserve"> </w:t>
      </w:r>
      <w:r w:rsidRPr="00864332">
        <w:t xml:space="preserve">Дава съгласие да бъде сключен договор за безвъзмездно </w:t>
      </w:r>
      <w:r>
        <w:t xml:space="preserve">управление </w:t>
      </w:r>
      <w:r w:rsidRPr="00864332">
        <w:t xml:space="preserve">за срок от една година </w:t>
      </w:r>
      <w:r>
        <w:t xml:space="preserve">на </w:t>
      </w:r>
      <w:r w:rsidRPr="00864332">
        <w:t xml:space="preserve">част от недвижим имот – </w:t>
      </w:r>
      <w:r>
        <w:t xml:space="preserve">частна общинска собственост по </w:t>
      </w:r>
      <w:r w:rsidRPr="00864332">
        <w:t xml:space="preserve">АОС № </w:t>
      </w:r>
      <w:r>
        <w:t>166/02.04.1998г.</w:t>
      </w:r>
      <w:r w:rsidRPr="00864332">
        <w:t xml:space="preserve">, </w:t>
      </w:r>
      <w:r>
        <w:t xml:space="preserve">находящ се на ул. „Иларион Макариоплски” №32, в гр. Елена, </w:t>
      </w:r>
      <w:r w:rsidRPr="00864332">
        <w:t xml:space="preserve">а именно: </w:t>
      </w:r>
      <w:r>
        <w:t xml:space="preserve">първи етаж от сградата и три стаи от втори етаж </w:t>
      </w:r>
      <w:r w:rsidRPr="00864332">
        <w:t xml:space="preserve">с </w:t>
      </w:r>
      <w:r>
        <w:t xml:space="preserve">обща </w:t>
      </w:r>
      <w:r w:rsidRPr="00864332">
        <w:t xml:space="preserve">площ от </w:t>
      </w:r>
      <w:r>
        <w:t>122</w:t>
      </w:r>
      <w:r w:rsidRPr="00864332">
        <w:t xml:space="preserve"> кв. м.</w:t>
      </w:r>
      <w:r w:rsidR="00656896">
        <w:t xml:space="preserve"> </w:t>
      </w:r>
      <w:r>
        <w:t>за административните нужди на Дирекция за социално подпомагане – гр. Елена.</w:t>
      </w:r>
    </w:p>
    <w:p w:rsidR="00A85623" w:rsidRDefault="00A85623" w:rsidP="00A85623">
      <w:pPr>
        <w:ind w:firstLine="708"/>
        <w:jc w:val="both"/>
      </w:pPr>
      <w:r>
        <w:lastRenderedPageBreak/>
        <w:t>2. Възла</w:t>
      </w:r>
      <w:r w:rsidRPr="00864332">
        <w:t xml:space="preserve">га на кмета на община Елена да сключи договора за безвъзмездно </w:t>
      </w:r>
      <w:r>
        <w:t>управление</w:t>
      </w:r>
      <w:r w:rsidRPr="00864332">
        <w:t>.</w:t>
      </w:r>
    </w:p>
    <w:p w:rsidR="00292A3A" w:rsidRPr="00864332" w:rsidRDefault="00292A3A" w:rsidP="00A85623">
      <w:pPr>
        <w:ind w:firstLine="708"/>
        <w:jc w:val="both"/>
        <w:rPr>
          <w:b/>
        </w:rPr>
      </w:pPr>
    </w:p>
    <w:p w:rsidR="00292A3A" w:rsidRPr="00090FFE" w:rsidRDefault="00292A3A" w:rsidP="00292A3A">
      <w:pPr>
        <w:jc w:val="both"/>
        <w:rPr>
          <w:b/>
          <w:u w:val="single"/>
        </w:rPr>
      </w:pPr>
      <w:r>
        <w:rPr>
          <w:b/>
          <w:u w:val="single"/>
        </w:rPr>
        <w:t>ПО ОСМА</w:t>
      </w:r>
      <w:r w:rsidRPr="00090FFE">
        <w:rPr>
          <w:b/>
          <w:u w:val="single"/>
        </w:rPr>
        <w:t xml:space="preserve"> ТОЧКА ОТ ДНЕВНИЯ РЕД:</w:t>
      </w:r>
    </w:p>
    <w:p w:rsidR="00292A3A" w:rsidRPr="00292A3A" w:rsidRDefault="00292A3A" w:rsidP="00292A3A">
      <w:pPr>
        <w:ind w:firstLine="709"/>
        <w:jc w:val="both"/>
        <w:rPr>
          <w:b/>
        </w:rPr>
      </w:pPr>
      <w:r w:rsidRPr="00BB62BC">
        <w:t>Председателят на О</w:t>
      </w:r>
      <w:r>
        <w:t>бщински съвет г-н Симеон Кънчев даде думата на кмета на общината г-н Сашо Топалов да запознае присъстващите с предложението за отпускане на еднократна парична помощ от бюджета на община Елена</w:t>
      </w:r>
      <w:r>
        <w:rPr>
          <w:b/>
        </w:rPr>
        <w:t>.</w:t>
      </w:r>
    </w:p>
    <w:p w:rsidR="00292A3A" w:rsidRPr="00292A3A" w:rsidRDefault="00292A3A" w:rsidP="00292A3A">
      <w:pPr>
        <w:ind w:firstLine="709"/>
        <w:jc w:val="both"/>
        <w:rPr>
          <w:b/>
          <w:u w:val="single"/>
        </w:rPr>
      </w:pPr>
      <w:r>
        <w:t>Кмета на общината г-н Сашо Топалов запозна присъстващите с предложението за отпускане на еднократна парична помощ от бюджета на община Елена</w:t>
      </w:r>
      <w:r w:rsidR="00AB4143">
        <w:t>.</w:t>
      </w:r>
    </w:p>
    <w:p w:rsidR="00292A3A" w:rsidRPr="00292A3A" w:rsidRDefault="00292A3A" w:rsidP="00292A3A">
      <w:pPr>
        <w:ind w:firstLine="709"/>
        <w:jc w:val="both"/>
        <w:rPr>
          <w:b/>
          <w:u w:val="single"/>
        </w:rPr>
      </w:pPr>
      <w:r>
        <w:t>Председателя на Общински съвет Елена г-н Симеон Кънчев предложи, предложението за отпускане на еднократна парична помощ от бюджета на община Елена</w:t>
      </w:r>
      <w:r>
        <w:rPr>
          <w:b/>
          <w:u w:val="single"/>
        </w:rPr>
        <w:t xml:space="preserve"> </w:t>
      </w:r>
      <w:r>
        <w:t>да бъде гласувано поименно, тъй като има разпореждане с финансови средства от бюджета на община Елена.</w:t>
      </w:r>
    </w:p>
    <w:p w:rsidR="00292A3A" w:rsidRDefault="00292A3A" w:rsidP="00292A3A">
      <w:pPr>
        <w:tabs>
          <w:tab w:val="left" w:pos="9720"/>
        </w:tabs>
        <w:ind w:firstLine="709"/>
        <w:jc w:val="both"/>
      </w:pPr>
      <w:r>
        <w:t>Дадена бе думата за изказвания. Такива не постъпиха.</w:t>
      </w:r>
    </w:p>
    <w:p w:rsidR="00292A3A" w:rsidRDefault="00292A3A" w:rsidP="00292A3A">
      <w:pPr>
        <w:tabs>
          <w:tab w:val="left" w:pos="9720"/>
        </w:tabs>
        <w:ind w:firstLine="709"/>
        <w:jc w:val="both"/>
      </w:pPr>
      <w:r>
        <w:t>В залата присъстват 12 общински съветника.</w:t>
      </w:r>
    </w:p>
    <w:p w:rsidR="00292A3A" w:rsidRPr="00292A3A" w:rsidRDefault="00292A3A" w:rsidP="00292A3A">
      <w:pPr>
        <w:ind w:firstLine="709"/>
        <w:jc w:val="both"/>
        <w:rPr>
          <w:b/>
          <w:u w:val="single"/>
        </w:rPr>
      </w:pPr>
      <w:r>
        <w:t>Председателя на Общински съвет Елена г-н Симеон Кънчев подложи на гласуване</w:t>
      </w:r>
      <w:r w:rsidR="00656896">
        <w:t xml:space="preserve"> </w:t>
      </w:r>
      <w:r>
        <w:t>предложението за отпускане на еднократна парична помощ от бюджета на община Елена</w:t>
      </w:r>
      <w:r>
        <w:rPr>
          <w:b/>
          <w:u w:val="single"/>
        </w:rPr>
        <w:t xml:space="preserve"> </w:t>
      </w:r>
      <w:r>
        <w:t>да бъде гласувано поименно:</w:t>
      </w:r>
    </w:p>
    <w:p w:rsidR="00292A3A" w:rsidRDefault="00292A3A" w:rsidP="00292A3A">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292A3A" w:rsidRPr="00292A3A" w:rsidRDefault="00292A3A" w:rsidP="00292A3A">
      <w:pPr>
        <w:ind w:firstLine="709"/>
        <w:jc w:val="both"/>
        <w:rPr>
          <w:b/>
          <w:u w:val="single"/>
        </w:rPr>
      </w:pPr>
      <w:r>
        <w:t>Председателят на Общински съвет г-н Симеон Кънчев подложи на поименно гласуване предложението за отпускане на еднократна парична помощ от бюджета на община Елена</w:t>
      </w:r>
      <w:r>
        <w:rPr>
          <w:b/>
          <w:u w:val="single"/>
        </w:rPr>
        <w:t>:</w:t>
      </w:r>
    </w:p>
    <w:tbl>
      <w:tblPr>
        <w:tblW w:w="0" w:type="auto"/>
        <w:tblLook w:val="01E0" w:firstRow="1" w:lastRow="1" w:firstColumn="1" w:lastColumn="1" w:noHBand="0" w:noVBand="0"/>
      </w:tblPr>
      <w:tblGrid>
        <w:gridCol w:w="468"/>
        <w:gridCol w:w="5672"/>
        <w:gridCol w:w="3070"/>
      </w:tblGrid>
      <w:tr w:rsidR="00292A3A" w:rsidRPr="000F2B8F">
        <w:tc>
          <w:tcPr>
            <w:tcW w:w="468" w:type="dxa"/>
          </w:tcPr>
          <w:p w:rsidR="00292A3A" w:rsidRPr="000F2B8F" w:rsidRDefault="00292A3A" w:rsidP="00A77C67">
            <w:pPr>
              <w:jc w:val="both"/>
              <w:rPr>
                <w:lang w:val="en-US"/>
              </w:rPr>
            </w:pPr>
            <w:r w:rsidRPr="000F2B8F">
              <w:rPr>
                <w:lang w:val="en-US"/>
              </w:rPr>
              <w:t>1</w:t>
            </w:r>
          </w:p>
        </w:tc>
        <w:tc>
          <w:tcPr>
            <w:tcW w:w="5672" w:type="dxa"/>
          </w:tcPr>
          <w:p w:rsidR="00292A3A" w:rsidRPr="000F2B8F" w:rsidRDefault="00292A3A" w:rsidP="00A77C67">
            <w:pPr>
              <w:jc w:val="both"/>
              <w:rPr>
                <w:lang w:val="en-US"/>
              </w:rPr>
            </w:pPr>
            <w:r w:rsidRPr="000F2B8F">
              <w:rPr>
                <w:i/>
              </w:rPr>
              <w:t>СИМЕОН СТОЯНОВ КЪНЧЕВ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t>2</w:t>
            </w:r>
          </w:p>
        </w:tc>
        <w:tc>
          <w:tcPr>
            <w:tcW w:w="5672" w:type="dxa"/>
          </w:tcPr>
          <w:p w:rsidR="00292A3A" w:rsidRPr="000F2B8F" w:rsidRDefault="00292A3A" w:rsidP="00A77C67">
            <w:pPr>
              <w:jc w:val="both"/>
              <w:rPr>
                <w:i/>
              </w:rPr>
            </w:pPr>
            <w:r w:rsidRPr="000F2B8F">
              <w:rPr>
                <w:i/>
              </w:rPr>
              <w:t>СНЕЖАНА СТЕФАНОВА КАПИНЧЕВА</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t>3</w:t>
            </w:r>
          </w:p>
        </w:tc>
        <w:tc>
          <w:tcPr>
            <w:tcW w:w="5672" w:type="dxa"/>
          </w:tcPr>
          <w:p w:rsidR="00292A3A" w:rsidRPr="000F2B8F" w:rsidRDefault="00292A3A" w:rsidP="00A77C67">
            <w:pPr>
              <w:jc w:val="both"/>
              <w:rPr>
                <w:i/>
              </w:rPr>
            </w:pPr>
            <w:r w:rsidRPr="000F2B8F">
              <w:rPr>
                <w:i/>
              </w:rPr>
              <w:t>ЛАЗАР НИКОЛОВ КОСТОВ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t>4</w:t>
            </w:r>
          </w:p>
        </w:tc>
        <w:tc>
          <w:tcPr>
            <w:tcW w:w="5672" w:type="dxa"/>
          </w:tcPr>
          <w:p w:rsidR="00292A3A" w:rsidRPr="000F2B8F" w:rsidRDefault="00292A3A" w:rsidP="00A77C67">
            <w:pPr>
              <w:jc w:val="both"/>
              <w:rPr>
                <w:i/>
              </w:rPr>
            </w:pPr>
            <w:r w:rsidRPr="000F2B8F">
              <w:rPr>
                <w:i/>
              </w:rPr>
              <w:t>МИЛКО ЗДРАВКОВ МОЛЛОВ</w:t>
            </w:r>
          </w:p>
        </w:tc>
        <w:tc>
          <w:tcPr>
            <w:tcW w:w="3070" w:type="dxa"/>
          </w:tcPr>
          <w:p w:rsidR="00292A3A" w:rsidRPr="000F2B8F" w:rsidRDefault="00292A3A" w:rsidP="00A77C67">
            <w:pPr>
              <w:jc w:val="both"/>
              <w:rPr>
                <w:lang w:val="en-US"/>
              </w:rPr>
            </w:pPr>
            <w:r>
              <w:rPr>
                <w:b/>
                <w:i/>
              </w:rPr>
              <w:t>отсъства</w:t>
            </w:r>
          </w:p>
        </w:tc>
      </w:tr>
      <w:tr w:rsidR="00292A3A" w:rsidRPr="000F2B8F">
        <w:tc>
          <w:tcPr>
            <w:tcW w:w="468" w:type="dxa"/>
          </w:tcPr>
          <w:p w:rsidR="00292A3A" w:rsidRPr="008F2918" w:rsidRDefault="00292A3A" w:rsidP="00A77C67">
            <w:pPr>
              <w:jc w:val="both"/>
            </w:pPr>
            <w:r>
              <w:t>5</w:t>
            </w:r>
          </w:p>
        </w:tc>
        <w:tc>
          <w:tcPr>
            <w:tcW w:w="5672" w:type="dxa"/>
          </w:tcPr>
          <w:p w:rsidR="00292A3A" w:rsidRPr="000F2B8F" w:rsidRDefault="00292A3A" w:rsidP="00A77C67">
            <w:pPr>
              <w:jc w:val="both"/>
              <w:rPr>
                <w:i/>
              </w:rPr>
            </w:pPr>
            <w:r w:rsidRPr="000F2B8F">
              <w:rPr>
                <w:i/>
              </w:rPr>
              <w:t>ГЕОРГИ ЙОРДАНОВ ПЕЕВ</w:t>
            </w:r>
          </w:p>
        </w:tc>
        <w:tc>
          <w:tcPr>
            <w:tcW w:w="3070" w:type="dxa"/>
          </w:tcPr>
          <w:p w:rsidR="00292A3A" w:rsidRPr="000F2B8F" w:rsidRDefault="00292A3A" w:rsidP="00A77C67">
            <w:pPr>
              <w:jc w:val="both"/>
              <w:rPr>
                <w:lang w:val="en-US"/>
              </w:rPr>
            </w:pPr>
            <w:r>
              <w:rPr>
                <w:b/>
                <w:i/>
              </w:rPr>
              <w:t>отсъства</w:t>
            </w:r>
          </w:p>
        </w:tc>
      </w:tr>
      <w:tr w:rsidR="00292A3A" w:rsidRPr="000F2B8F">
        <w:tc>
          <w:tcPr>
            <w:tcW w:w="468" w:type="dxa"/>
          </w:tcPr>
          <w:p w:rsidR="00292A3A" w:rsidRPr="008F2918" w:rsidRDefault="00292A3A" w:rsidP="00A77C67">
            <w:pPr>
              <w:jc w:val="both"/>
            </w:pPr>
            <w:r>
              <w:t>6</w:t>
            </w:r>
          </w:p>
        </w:tc>
        <w:tc>
          <w:tcPr>
            <w:tcW w:w="5672" w:type="dxa"/>
          </w:tcPr>
          <w:p w:rsidR="00292A3A" w:rsidRPr="000F2B8F" w:rsidRDefault="00292A3A" w:rsidP="00A77C67">
            <w:pPr>
              <w:jc w:val="both"/>
              <w:rPr>
                <w:i/>
              </w:rPr>
            </w:pPr>
            <w:r w:rsidRPr="000F2B8F">
              <w:rPr>
                <w:i/>
              </w:rPr>
              <w:t>ХРИСТО КОСТАДИНОВ ИВАНОВ</w:t>
            </w:r>
          </w:p>
        </w:tc>
        <w:tc>
          <w:tcPr>
            <w:tcW w:w="3070" w:type="dxa"/>
          </w:tcPr>
          <w:p w:rsidR="00292A3A" w:rsidRPr="000F2B8F" w:rsidRDefault="00292A3A" w:rsidP="00A77C67">
            <w:pPr>
              <w:jc w:val="both"/>
              <w:rPr>
                <w:lang w:val="en-US"/>
              </w:rPr>
            </w:pPr>
            <w:r>
              <w:rPr>
                <w:b/>
                <w:i/>
              </w:rPr>
              <w:t>отсъства</w:t>
            </w:r>
          </w:p>
        </w:tc>
      </w:tr>
      <w:tr w:rsidR="00292A3A" w:rsidRPr="000F2B8F">
        <w:tc>
          <w:tcPr>
            <w:tcW w:w="468" w:type="dxa"/>
          </w:tcPr>
          <w:p w:rsidR="00292A3A" w:rsidRPr="008F2918" w:rsidRDefault="00292A3A" w:rsidP="00A77C67">
            <w:pPr>
              <w:jc w:val="both"/>
            </w:pPr>
            <w:r>
              <w:t>7</w:t>
            </w:r>
          </w:p>
        </w:tc>
        <w:tc>
          <w:tcPr>
            <w:tcW w:w="5672" w:type="dxa"/>
          </w:tcPr>
          <w:p w:rsidR="00292A3A" w:rsidRPr="000F2B8F" w:rsidRDefault="00292A3A" w:rsidP="00A77C67">
            <w:pPr>
              <w:jc w:val="both"/>
              <w:rPr>
                <w:i/>
              </w:rPr>
            </w:pPr>
            <w:r w:rsidRPr="000F2B8F">
              <w:rPr>
                <w:i/>
              </w:rPr>
              <w:t>АНАСТАСИЯ ПЕТКОВА ТОНЕВА-ПЕЕВА</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t>8</w:t>
            </w:r>
          </w:p>
        </w:tc>
        <w:tc>
          <w:tcPr>
            <w:tcW w:w="5672" w:type="dxa"/>
          </w:tcPr>
          <w:p w:rsidR="00292A3A" w:rsidRPr="000F2B8F" w:rsidRDefault="00292A3A" w:rsidP="00A77C67">
            <w:pPr>
              <w:jc w:val="both"/>
              <w:rPr>
                <w:i/>
              </w:rPr>
            </w:pPr>
            <w:r w:rsidRPr="000F2B8F">
              <w:rPr>
                <w:i/>
              </w:rPr>
              <w:t>СТЕФКА ПЕТКОВА КОСТАДИНОВА</w:t>
            </w:r>
          </w:p>
        </w:tc>
        <w:tc>
          <w:tcPr>
            <w:tcW w:w="3070" w:type="dxa"/>
          </w:tcPr>
          <w:p w:rsidR="00292A3A" w:rsidRPr="000F2B8F" w:rsidRDefault="00292A3A" w:rsidP="00A77C67">
            <w:pPr>
              <w:jc w:val="both"/>
              <w:rPr>
                <w:lang w:val="en-US"/>
              </w:rPr>
            </w:pPr>
            <w:r w:rsidRPr="000F2B8F">
              <w:rPr>
                <w:b/>
                <w:i/>
              </w:rPr>
              <w:t>”ЗА”</w:t>
            </w:r>
          </w:p>
        </w:tc>
      </w:tr>
      <w:tr w:rsidR="00292A3A" w:rsidRPr="000F2B8F">
        <w:tc>
          <w:tcPr>
            <w:tcW w:w="468" w:type="dxa"/>
          </w:tcPr>
          <w:p w:rsidR="00292A3A" w:rsidRPr="008F2918" w:rsidRDefault="00292A3A" w:rsidP="00A77C67">
            <w:pPr>
              <w:jc w:val="both"/>
            </w:pPr>
            <w:r>
              <w:t>9</w:t>
            </w:r>
          </w:p>
        </w:tc>
        <w:tc>
          <w:tcPr>
            <w:tcW w:w="5672" w:type="dxa"/>
          </w:tcPr>
          <w:p w:rsidR="00292A3A" w:rsidRPr="000F2B8F" w:rsidRDefault="00292A3A" w:rsidP="00A77C67">
            <w:pPr>
              <w:jc w:val="both"/>
              <w:rPr>
                <w:i/>
              </w:rPr>
            </w:pPr>
            <w:r w:rsidRPr="000F2B8F">
              <w:rPr>
                <w:i/>
              </w:rPr>
              <w:t>КАЛИН ГЕОРГИЕВ КЪРШЕВ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rsidRPr="000F2B8F">
              <w:rPr>
                <w:lang w:val="en-US"/>
              </w:rPr>
              <w:t>1</w:t>
            </w:r>
            <w:r>
              <w:t>0</w:t>
            </w:r>
          </w:p>
        </w:tc>
        <w:tc>
          <w:tcPr>
            <w:tcW w:w="5672" w:type="dxa"/>
          </w:tcPr>
          <w:p w:rsidR="00292A3A" w:rsidRPr="000F2B8F" w:rsidRDefault="00292A3A" w:rsidP="00A77C67">
            <w:pPr>
              <w:jc w:val="both"/>
              <w:rPr>
                <w:i/>
              </w:rPr>
            </w:pPr>
            <w:r w:rsidRPr="000F2B8F">
              <w:rPr>
                <w:i/>
              </w:rPr>
              <w:t>ЙОРДАН ИВАНОВ ВАСИЛЕВ</w:t>
            </w:r>
          </w:p>
        </w:tc>
        <w:tc>
          <w:tcPr>
            <w:tcW w:w="3070" w:type="dxa"/>
          </w:tcPr>
          <w:p w:rsidR="00292A3A" w:rsidRPr="000F2B8F" w:rsidRDefault="00292A3A" w:rsidP="00A77C67">
            <w:pPr>
              <w:jc w:val="both"/>
              <w:rPr>
                <w:lang w:val="en-US"/>
              </w:rPr>
            </w:pPr>
            <w:r w:rsidRPr="000F2B8F">
              <w:rPr>
                <w:b/>
                <w:i/>
              </w:rPr>
              <w:t>”ЗА”</w:t>
            </w:r>
          </w:p>
        </w:tc>
      </w:tr>
      <w:tr w:rsidR="00292A3A" w:rsidRPr="000F2B8F">
        <w:tc>
          <w:tcPr>
            <w:tcW w:w="468" w:type="dxa"/>
          </w:tcPr>
          <w:p w:rsidR="00292A3A" w:rsidRPr="009E2C22" w:rsidRDefault="00292A3A" w:rsidP="00A77C67">
            <w:pPr>
              <w:jc w:val="both"/>
            </w:pPr>
            <w:r>
              <w:t>11</w:t>
            </w:r>
          </w:p>
        </w:tc>
        <w:tc>
          <w:tcPr>
            <w:tcW w:w="5672" w:type="dxa"/>
          </w:tcPr>
          <w:p w:rsidR="00292A3A" w:rsidRPr="000F2B8F" w:rsidRDefault="00292A3A" w:rsidP="00A77C67">
            <w:pPr>
              <w:jc w:val="both"/>
              <w:rPr>
                <w:i/>
              </w:rPr>
            </w:pPr>
            <w:r w:rsidRPr="000F2B8F">
              <w:rPr>
                <w:i/>
              </w:rPr>
              <w:t>ДИМКА ПЕТКОВА СТОЯНОВА</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rsidRPr="000F2B8F">
              <w:rPr>
                <w:lang w:val="en-US"/>
              </w:rPr>
              <w:t>1</w:t>
            </w:r>
            <w:r>
              <w:t>2</w:t>
            </w:r>
          </w:p>
        </w:tc>
        <w:tc>
          <w:tcPr>
            <w:tcW w:w="5672" w:type="dxa"/>
          </w:tcPr>
          <w:p w:rsidR="00292A3A" w:rsidRPr="000F2B8F" w:rsidRDefault="00292A3A" w:rsidP="00A77C67">
            <w:pPr>
              <w:jc w:val="both"/>
              <w:rPr>
                <w:i/>
                <w:lang w:val="ru-RU"/>
              </w:rPr>
            </w:pPr>
            <w:r w:rsidRPr="000F2B8F">
              <w:rPr>
                <w:i/>
                <w:lang w:val="ru-RU"/>
              </w:rPr>
              <w:t>ВАЛЕНТИН ВЛАДИМИРОВ ГУЦОВ</w:t>
            </w:r>
          </w:p>
        </w:tc>
        <w:tc>
          <w:tcPr>
            <w:tcW w:w="3070" w:type="dxa"/>
          </w:tcPr>
          <w:p w:rsidR="00292A3A" w:rsidRPr="000F2B8F" w:rsidRDefault="00292A3A" w:rsidP="00A77C67">
            <w:pPr>
              <w:jc w:val="both"/>
              <w:rPr>
                <w:lang w:val="en-US"/>
              </w:rPr>
            </w:pPr>
            <w:r>
              <w:rPr>
                <w:b/>
                <w:i/>
              </w:rPr>
              <w:t>отсъства</w:t>
            </w:r>
          </w:p>
        </w:tc>
      </w:tr>
      <w:tr w:rsidR="00292A3A" w:rsidRPr="000F2B8F">
        <w:tc>
          <w:tcPr>
            <w:tcW w:w="468" w:type="dxa"/>
          </w:tcPr>
          <w:p w:rsidR="00292A3A" w:rsidRPr="008F2918" w:rsidRDefault="00292A3A" w:rsidP="00A77C67">
            <w:pPr>
              <w:jc w:val="both"/>
            </w:pPr>
            <w:r w:rsidRPr="000F2B8F">
              <w:rPr>
                <w:lang w:val="en-US"/>
              </w:rPr>
              <w:t>1</w:t>
            </w:r>
            <w:r>
              <w:t>3</w:t>
            </w:r>
          </w:p>
        </w:tc>
        <w:tc>
          <w:tcPr>
            <w:tcW w:w="5672" w:type="dxa"/>
          </w:tcPr>
          <w:p w:rsidR="00292A3A" w:rsidRPr="000F2B8F" w:rsidRDefault="00292A3A" w:rsidP="00A77C67">
            <w:pPr>
              <w:jc w:val="both"/>
              <w:rPr>
                <w:i/>
              </w:rPr>
            </w:pPr>
            <w:r w:rsidRPr="000F2B8F">
              <w:rPr>
                <w:i/>
              </w:rPr>
              <w:t>ЙОРДАН ИВАНОВ ЙОРДАНОВ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rsidRPr="000F2B8F">
              <w:rPr>
                <w:lang w:val="en-US"/>
              </w:rPr>
              <w:t>1</w:t>
            </w:r>
            <w:r>
              <w:t>4</w:t>
            </w:r>
          </w:p>
        </w:tc>
        <w:tc>
          <w:tcPr>
            <w:tcW w:w="5672" w:type="dxa"/>
          </w:tcPr>
          <w:p w:rsidR="00292A3A" w:rsidRPr="000F2B8F" w:rsidRDefault="00292A3A" w:rsidP="00A77C67">
            <w:pPr>
              <w:jc w:val="both"/>
              <w:rPr>
                <w:i/>
              </w:rPr>
            </w:pPr>
            <w:r w:rsidRPr="000F2B8F">
              <w:rPr>
                <w:i/>
              </w:rPr>
              <w:t>СТЕЛА ПЕТРОВА ГОРБАНОВА-ВАСИЛЕВА</w:t>
            </w:r>
          </w:p>
        </w:tc>
        <w:tc>
          <w:tcPr>
            <w:tcW w:w="3070" w:type="dxa"/>
          </w:tcPr>
          <w:p w:rsidR="00292A3A" w:rsidRPr="00A0672B" w:rsidRDefault="00292A3A" w:rsidP="00A77C67">
            <w:pPr>
              <w:jc w:val="both"/>
              <w:rPr>
                <w:b/>
                <w:i/>
              </w:rPr>
            </w:pPr>
            <w:r>
              <w:rPr>
                <w:b/>
                <w:i/>
              </w:rPr>
              <w:t>отсъства</w:t>
            </w:r>
          </w:p>
        </w:tc>
      </w:tr>
      <w:tr w:rsidR="00292A3A" w:rsidRPr="000F2B8F">
        <w:tc>
          <w:tcPr>
            <w:tcW w:w="468" w:type="dxa"/>
          </w:tcPr>
          <w:p w:rsidR="00292A3A" w:rsidRPr="008F2918" w:rsidRDefault="00292A3A" w:rsidP="00A77C67">
            <w:pPr>
              <w:jc w:val="both"/>
            </w:pPr>
            <w:r w:rsidRPr="000F2B8F">
              <w:rPr>
                <w:lang w:val="en-US"/>
              </w:rPr>
              <w:t>1</w:t>
            </w:r>
            <w:r>
              <w:t>5</w:t>
            </w:r>
          </w:p>
        </w:tc>
        <w:tc>
          <w:tcPr>
            <w:tcW w:w="5672" w:type="dxa"/>
          </w:tcPr>
          <w:p w:rsidR="00292A3A" w:rsidRPr="000F2B8F" w:rsidRDefault="00292A3A" w:rsidP="00A77C67">
            <w:pPr>
              <w:jc w:val="both"/>
              <w:rPr>
                <w:i/>
              </w:rPr>
            </w:pPr>
            <w:r w:rsidRPr="000F2B8F">
              <w:rPr>
                <w:i/>
              </w:rPr>
              <w:t>РОСИНКА НЕДЯЛКОВА ГЕОРГИЕВА</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rsidRPr="000F2B8F">
              <w:rPr>
                <w:lang w:val="en-US"/>
              </w:rPr>
              <w:t>1</w:t>
            </w:r>
            <w:r>
              <w:t>6</w:t>
            </w:r>
          </w:p>
        </w:tc>
        <w:tc>
          <w:tcPr>
            <w:tcW w:w="5672" w:type="dxa"/>
          </w:tcPr>
          <w:p w:rsidR="00292A3A" w:rsidRPr="000F2B8F" w:rsidRDefault="00292A3A" w:rsidP="00A77C67">
            <w:pPr>
              <w:jc w:val="both"/>
              <w:rPr>
                <w:i/>
              </w:rPr>
            </w:pPr>
            <w:r>
              <w:rPr>
                <w:i/>
              </w:rPr>
              <w:t>ЙОРДАН ИВАНОВ ДИМИТРОВ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690DCD" w:rsidRDefault="00292A3A" w:rsidP="00A77C67">
            <w:pPr>
              <w:jc w:val="both"/>
              <w:rPr>
                <w:lang w:val="en-US"/>
              </w:rPr>
            </w:pPr>
            <w:r w:rsidRPr="00690DCD">
              <w:rPr>
                <w:lang w:val="en-US"/>
              </w:rPr>
              <w:t>17</w:t>
            </w:r>
          </w:p>
        </w:tc>
        <w:tc>
          <w:tcPr>
            <w:tcW w:w="5672" w:type="dxa"/>
          </w:tcPr>
          <w:p w:rsidR="00292A3A" w:rsidRPr="000F2B8F" w:rsidRDefault="00292A3A" w:rsidP="00A77C67">
            <w:pPr>
              <w:jc w:val="both"/>
              <w:rPr>
                <w:i/>
              </w:rPr>
            </w:pPr>
            <w:r w:rsidRPr="000F2B8F">
              <w:rPr>
                <w:i/>
              </w:rPr>
              <w:t>МАГДАЛЕНА ЛЮБОМИРОВА БОРИСОВА</w:t>
            </w:r>
          </w:p>
        </w:tc>
        <w:tc>
          <w:tcPr>
            <w:tcW w:w="3070" w:type="dxa"/>
          </w:tcPr>
          <w:p w:rsidR="00292A3A" w:rsidRPr="000F2B8F" w:rsidRDefault="00292A3A" w:rsidP="00A77C67">
            <w:pPr>
              <w:jc w:val="both"/>
              <w:rPr>
                <w:lang w:val="en-US"/>
              </w:rPr>
            </w:pPr>
            <w:r>
              <w:rPr>
                <w:b/>
                <w:i/>
              </w:rPr>
              <w:t>”ЗА</w:t>
            </w:r>
            <w:r w:rsidRPr="000F2B8F">
              <w:rPr>
                <w:b/>
                <w:i/>
              </w:rPr>
              <w:t>”</w:t>
            </w:r>
          </w:p>
        </w:tc>
      </w:tr>
    </w:tbl>
    <w:p w:rsidR="00292A3A" w:rsidRDefault="00292A3A" w:rsidP="00292A3A">
      <w:pPr>
        <w:rPr>
          <w:b/>
        </w:rPr>
      </w:pPr>
    </w:p>
    <w:p w:rsidR="00292A3A" w:rsidRDefault="00292A3A" w:rsidP="00292A3A">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292A3A" w:rsidRPr="00661703" w:rsidRDefault="00292A3A" w:rsidP="00292A3A">
      <w:pPr>
        <w:rPr>
          <w:b/>
        </w:rPr>
      </w:pPr>
    </w:p>
    <w:p w:rsidR="00292A3A" w:rsidRDefault="00292A3A" w:rsidP="00292A3A">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292A3A" w:rsidRPr="00EE7933" w:rsidRDefault="00292A3A" w:rsidP="00292A3A">
      <w:pPr>
        <w:jc w:val="both"/>
      </w:pPr>
    </w:p>
    <w:p w:rsidR="00292A3A" w:rsidRDefault="00292A3A" w:rsidP="00292A3A">
      <w:pPr>
        <w:pStyle w:val="BodyText"/>
        <w:spacing w:after="0"/>
        <w:jc w:val="center"/>
        <w:rPr>
          <w:b/>
        </w:rPr>
      </w:pPr>
      <w:r w:rsidRPr="00195055">
        <w:rPr>
          <w:b/>
          <w:spacing w:val="60"/>
        </w:rPr>
        <w:t>РЕШЕНИЕ</w:t>
      </w:r>
      <w:r>
        <w:rPr>
          <w:b/>
        </w:rPr>
        <w:t xml:space="preserve"> № 20/11.03.2011 г.</w:t>
      </w:r>
    </w:p>
    <w:p w:rsidR="00292A3A" w:rsidRDefault="00292A3A" w:rsidP="00292A3A">
      <w:pPr>
        <w:pStyle w:val="BodyText"/>
        <w:spacing w:after="0"/>
        <w:jc w:val="center"/>
        <w:rPr>
          <w:b/>
        </w:rPr>
      </w:pPr>
    </w:p>
    <w:p w:rsidR="00292A3A" w:rsidRDefault="00292A3A" w:rsidP="00292A3A">
      <w:pPr>
        <w:jc w:val="both"/>
        <w:rPr>
          <w:b/>
        </w:rPr>
      </w:pPr>
      <w:r w:rsidRPr="000658D3">
        <w:rPr>
          <w:b/>
          <w:u w:val="single"/>
          <w:lang w:val="ru-RU"/>
        </w:rPr>
        <w:t>ОТНОСНО</w:t>
      </w:r>
      <w:r>
        <w:rPr>
          <w:b/>
          <w:lang w:val="ru-RU"/>
        </w:rPr>
        <w:t xml:space="preserve">: </w:t>
      </w:r>
      <w:r>
        <w:rPr>
          <w:b/>
        </w:rPr>
        <w:t>Отпускане на еднократна парична помощ от бюджета на община Елена</w:t>
      </w:r>
    </w:p>
    <w:p w:rsidR="00292A3A" w:rsidRPr="00345F2D" w:rsidRDefault="00292A3A" w:rsidP="00292A3A">
      <w:pPr>
        <w:ind w:firstLine="709"/>
        <w:jc w:val="both"/>
      </w:pPr>
      <w:r w:rsidRPr="00345F2D">
        <w:t>Във връзка с кончината на детето Диман</w:t>
      </w:r>
      <w:r>
        <w:t xml:space="preserve">а Петрова Коева с ЕГН </w:t>
      </w:r>
      <w:r w:rsidR="00F2026C">
        <w:rPr>
          <w:lang w:val="en-US"/>
        </w:rPr>
        <w:t>******</w:t>
      </w:r>
      <w:r>
        <w:t>****</w:t>
      </w:r>
      <w:r w:rsidRPr="00345F2D">
        <w:t xml:space="preserve"> на 10.03.2011 г. и на основание чл.21, ал.1, т.23 от Закона за местното самоуправление и местната администрация, </w:t>
      </w:r>
      <w:r w:rsidRPr="00345F2D">
        <w:rPr>
          <w:b/>
        </w:rPr>
        <w:t>ОБЩИНСКИ СЪВЕТ – ЕЛЕНА</w:t>
      </w:r>
    </w:p>
    <w:p w:rsidR="00292A3A" w:rsidRDefault="00292A3A" w:rsidP="00292A3A">
      <w:pPr>
        <w:jc w:val="both"/>
        <w:rPr>
          <w:b/>
        </w:rPr>
      </w:pPr>
    </w:p>
    <w:p w:rsidR="00F2026C" w:rsidRDefault="00F2026C" w:rsidP="00F2026C">
      <w:pPr>
        <w:pStyle w:val="BodyText"/>
        <w:spacing w:after="0"/>
        <w:jc w:val="center"/>
        <w:rPr>
          <w:b/>
          <w:spacing w:val="60"/>
        </w:rPr>
      </w:pPr>
      <w:r>
        <w:rPr>
          <w:b/>
          <w:spacing w:val="60"/>
        </w:rPr>
        <w:lastRenderedPageBreak/>
        <w:t>РЕШИ:</w:t>
      </w:r>
    </w:p>
    <w:p w:rsidR="00292A3A" w:rsidRPr="00292A3A" w:rsidRDefault="00292A3A" w:rsidP="00292A3A">
      <w:pPr>
        <w:jc w:val="center"/>
        <w:rPr>
          <w:b/>
        </w:rPr>
      </w:pPr>
    </w:p>
    <w:p w:rsidR="00292A3A" w:rsidRDefault="00292A3A" w:rsidP="00292A3A">
      <w:pPr>
        <w:ind w:firstLine="708"/>
        <w:jc w:val="both"/>
      </w:pPr>
      <w:r w:rsidRPr="00345F2D">
        <w:t xml:space="preserve">1. </w:t>
      </w:r>
      <w:r>
        <w:t xml:space="preserve">Да отпусне еднократна парична помощ от общинския бюджет в размер на 1000,00 лв./хиляда лева/ на Петър Петров Коев с ЕГН </w:t>
      </w:r>
      <w:r w:rsidR="00F2026C">
        <w:rPr>
          <w:lang w:val="en-US"/>
        </w:rPr>
        <w:t>******</w:t>
      </w:r>
      <w:r>
        <w:t>**** с постоянен адрес гр.Елена, ул.”Здравец” №12, баща на починалото дете, за покриване разходите по погребението.</w:t>
      </w:r>
    </w:p>
    <w:p w:rsidR="00292A3A" w:rsidRDefault="00292A3A" w:rsidP="00292A3A">
      <w:pPr>
        <w:ind w:firstLine="708"/>
        <w:jc w:val="both"/>
      </w:pPr>
      <w:r>
        <w:t>2. Изпълнението на Решението възлага на Кмета на община Елена.</w:t>
      </w:r>
    </w:p>
    <w:p w:rsidR="00A85623" w:rsidRDefault="00A85623" w:rsidP="00A85623">
      <w:pPr>
        <w:tabs>
          <w:tab w:val="left" w:pos="9720"/>
        </w:tabs>
        <w:jc w:val="both"/>
      </w:pPr>
    </w:p>
    <w:p w:rsidR="00292A3A" w:rsidRPr="00090FFE" w:rsidRDefault="00292A3A" w:rsidP="00292A3A">
      <w:pPr>
        <w:jc w:val="both"/>
        <w:rPr>
          <w:b/>
          <w:u w:val="single"/>
        </w:rPr>
      </w:pPr>
      <w:r>
        <w:rPr>
          <w:b/>
          <w:u w:val="single"/>
        </w:rPr>
        <w:t>ПО ДЕВЕТА</w:t>
      </w:r>
      <w:r w:rsidRPr="00090FFE">
        <w:rPr>
          <w:b/>
          <w:u w:val="single"/>
        </w:rPr>
        <w:t xml:space="preserve"> ТОЧКА ОТ ДНЕВНИЯ РЕД:</w:t>
      </w:r>
    </w:p>
    <w:p w:rsidR="00292A3A" w:rsidRPr="00A85623" w:rsidRDefault="00292A3A" w:rsidP="00292A3A">
      <w:pPr>
        <w:ind w:firstLine="709"/>
        <w:jc w:val="both"/>
        <w:rPr>
          <w:b/>
          <w:u w:val="single"/>
        </w:rPr>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Pr="003F1768">
        <w:t>предоставяне за безвъзмездно управление на част от имот частна общинска собственост.</w:t>
      </w:r>
    </w:p>
    <w:p w:rsidR="00292A3A" w:rsidRPr="00A85623" w:rsidRDefault="00292A3A" w:rsidP="00292A3A">
      <w:pPr>
        <w:ind w:firstLine="709"/>
        <w:jc w:val="both"/>
        <w:rPr>
          <w:b/>
          <w:u w:val="single"/>
        </w:rPr>
      </w:pPr>
      <w:r>
        <w:t xml:space="preserve">Кмета на общината г-н Сашо Топалов запозна присъстващите с предложението за </w:t>
      </w:r>
      <w:r w:rsidRPr="003F1768">
        <w:t>предоставяне за безвъзмездно управление на част от имот частна общинска собственост.</w:t>
      </w:r>
    </w:p>
    <w:p w:rsidR="00292A3A" w:rsidRDefault="00292A3A" w:rsidP="00292A3A">
      <w:pPr>
        <w:ind w:firstLine="709"/>
        <w:jc w:val="both"/>
      </w:pPr>
      <w:r>
        <w:t>Дадена бе думата за изказвания. Такива не постъпиха.</w:t>
      </w:r>
    </w:p>
    <w:p w:rsidR="00292A3A" w:rsidRDefault="00292A3A" w:rsidP="00292A3A">
      <w:pPr>
        <w:ind w:firstLine="709"/>
        <w:jc w:val="both"/>
      </w:pPr>
      <w:r>
        <w:t xml:space="preserve">В залата присъстват 12 </w:t>
      </w:r>
      <w:r w:rsidRPr="00BB62BC">
        <w:t>общински съветника.</w:t>
      </w:r>
    </w:p>
    <w:p w:rsidR="00292A3A" w:rsidRPr="00A85623" w:rsidRDefault="00292A3A" w:rsidP="00292A3A">
      <w:pPr>
        <w:ind w:firstLine="709"/>
        <w:jc w:val="both"/>
        <w:rPr>
          <w:b/>
          <w:u w:val="single"/>
        </w:rPr>
      </w:pPr>
      <w:r>
        <w:t xml:space="preserve">Председателят на Общински съвет г-н Симеон Кънчев </w:t>
      </w:r>
      <w:r w:rsidR="00AB4143">
        <w:t xml:space="preserve">на основание чл.37 от Закона за местното самоуправление и местната администрация, помоли г-н Лазар Костов да не участва при вземане на решението, след което </w:t>
      </w:r>
      <w:r>
        <w:t xml:space="preserve">на основание чл.27, ал.5 от Закона за местното самоуправление и местната администрация подложи на поименно гласуване предложението за </w:t>
      </w:r>
      <w:r w:rsidRPr="003F1768">
        <w:t>предоставяне за безвъзмездно управление на част от и</w:t>
      </w:r>
      <w:r>
        <w:t>мот частна общинска собственост:</w:t>
      </w:r>
    </w:p>
    <w:tbl>
      <w:tblPr>
        <w:tblW w:w="0" w:type="auto"/>
        <w:tblLook w:val="01E0" w:firstRow="1" w:lastRow="1" w:firstColumn="1" w:lastColumn="1" w:noHBand="0" w:noVBand="0"/>
      </w:tblPr>
      <w:tblGrid>
        <w:gridCol w:w="468"/>
        <w:gridCol w:w="5672"/>
        <w:gridCol w:w="3070"/>
      </w:tblGrid>
      <w:tr w:rsidR="00292A3A" w:rsidRPr="000F2B8F">
        <w:tc>
          <w:tcPr>
            <w:tcW w:w="468" w:type="dxa"/>
          </w:tcPr>
          <w:p w:rsidR="00292A3A" w:rsidRPr="000F2B8F" w:rsidRDefault="00292A3A" w:rsidP="00A77C67">
            <w:pPr>
              <w:jc w:val="both"/>
              <w:rPr>
                <w:lang w:val="en-US"/>
              </w:rPr>
            </w:pPr>
            <w:r w:rsidRPr="000F2B8F">
              <w:rPr>
                <w:lang w:val="en-US"/>
              </w:rPr>
              <w:t>1</w:t>
            </w:r>
          </w:p>
        </w:tc>
        <w:tc>
          <w:tcPr>
            <w:tcW w:w="5672" w:type="dxa"/>
          </w:tcPr>
          <w:p w:rsidR="00292A3A" w:rsidRPr="000F2B8F" w:rsidRDefault="00292A3A" w:rsidP="00A77C67">
            <w:pPr>
              <w:jc w:val="both"/>
              <w:rPr>
                <w:lang w:val="en-US"/>
              </w:rPr>
            </w:pPr>
            <w:r w:rsidRPr="000F2B8F">
              <w:rPr>
                <w:i/>
              </w:rPr>
              <w:t>СИМЕОН СТОЯНОВ КЪНЧЕВ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t>2</w:t>
            </w:r>
          </w:p>
        </w:tc>
        <w:tc>
          <w:tcPr>
            <w:tcW w:w="5672" w:type="dxa"/>
          </w:tcPr>
          <w:p w:rsidR="00292A3A" w:rsidRPr="000F2B8F" w:rsidRDefault="00292A3A" w:rsidP="00A77C67">
            <w:pPr>
              <w:jc w:val="both"/>
              <w:rPr>
                <w:i/>
              </w:rPr>
            </w:pPr>
            <w:r w:rsidRPr="000F2B8F">
              <w:rPr>
                <w:i/>
              </w:rPr>
              <w:t>СНЕЖАНА СТЕФАНОВА КАПИНЧЕВА</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t>3</w:t>
            </w:r>
          </w:p>
        </w:tc>
        <w:tc>
          <w:tcPr>
            <w:tcW w:w="5672" w:type="dxa"/>
          </w:tcPr>
          <w:p w:rsidR="00292A3A" w:rsidRPr="000F2B8F" w:rsidRDefault="00292A3A" w:rsidP="00A77C67">
            <w:pPr>
              <w:jc w:val="both"/>
              <w:rPr>
                <w:i/>
              </w:rPr>
            </w:pPr>
            <w:r w:rsidRPr="000F2B8F">
              <w:rPr>
                <w:i/>
              </w:rPr>
              <w:t>ЛАЗАР НИКОЛОВ КОСТОВ</w:t>
            </w:r>
          </w:p>
        </w:tc>
        <w:tc>
          <w:tcPr>
            <w:tcW w:w="3070" w:type="dxa"/>
          </w:tcPr>
          <w:p w:rsidR="00292A3A" w:rsidRPr="000F2B8F" w:rsidRDefault="00AB4143" w:rsidP="00A77C67">
            <w:pPr>
              <w:jc w:val="both"/>
              <w:rPr>
                <w:lang w:val="en-US"/>
              </w:rPr>
            </w:pPr>
            <w:r>
              <w:rPr>
                <w:b/>
                <w:i/>
              </w:rPr>
              <w:t>не участва в гласуването</w:t>
            </w:r>
          </w:p>
        </w:tc>
      </w:tr>
      <w:tr w:rsidR="00292A3A" w:rsidRPr="000F2B8F">
        <w:tc>
          <w:tcPr>
            <w:tcW w:w="468" w:type="dxa"/>
          </w:tcPr>
          <w:p w:rsidR="00292A3A" w:rsidRPr="008F2918" w:rsidRDefault="00292A3A" w:rsidP="00A77C67">
            <w:pPr>
              <w:jc w:val="both"/>
            </w:pPr>
            <w:r>
              <w:t>4</w:t>
            </w:r>
          </w:p>
        </w:tc>
        <w:tc>
          <w:tcPr>
            <w:tcW w:w="5672" w:type="dxa"/>
          </w:tcPr>
          <w:p w:rsidR="00292A3A" w:rsidRPr="000F2B8F" w:rsidRDefault="00292A3A" w:rsidP="00A77C67">
            <w:pPr>
              <w:jc w:val="both"/>
              <w:rPr>
                <w:i/>
              </w:rPr>
            </w:pPr>
            <w:r w:rsidRPr="000F2B8F">
              <w:rPr>
                <w:i/>
              </w:rPr>
              <w:t>МИЛКО ЗДРАВКОВ МОЛЛОВ</w:t>
            </w:r>
          </w:p>
        </w:tc>
        <w:tc>
          <w:tcPr>
            <w:tcW w:w="3070" w:type="dxa"/>
          </w:tcPr>
          <w:p w:rsidR="00292A3A" w:rsidRPr="000F2B8F" w:rsidRDefault="00292A3A" w:rsidP="00A77C67">
            <w:pPr>
              <w:jc w:val="both"/>
              <w:rPr>
                <w:lang w:val="en-US"/>
              </w:rPr>
            </w:pPr>
            <w:r>
              <w:rPr>
                <w:b/>
                <w:i/>
              </w:rPr>
              <w:t>отсъства</w:t>
            </w:r>
          </w:p>
        </w:tc>
      </w:tr>
      <w:tr w:rsidR="00292A3A" w:rsidRPr="000F2B8F">
        <w:tc>
          <w:tcPr>
            <w:tcW w:w="468" w:type="dxa"/>
          </w:tcPr>
          <w:p w:rsidR="00292A3A" w:rsidRPr="008F2918" w:rsidRDefault="00292A3A" w:rsidP="00A77C67">
            <w:pPr>
              <w:jc w:val="both"/>
            </w:pPr>
            <w:r>
              <w:t>5</w:t>
            </w:r>
          </w:p>
        </w:tc>
        <w:tc>
          <w:tcPr>
            <w:tcW w:w="5672" w:type="dxa"/>
          </w:tcPr>
          <w:p w:rsidR="00292A3A" w:rsidRPr="000F2B8F" w:rsidRDefault="00292A3A" w:rsidP="00A77C67">
            <w:pPr>
              <w:jc w:val="both"/>
              <w:rPr>
                <w:i/>
              </w:rPr>
            </w:pPr>
            <w:r w:rsidRPr="000F2B8F">
              <w:rPr>
                <w:i/>
              </w:rPr>
              <w:t>ГЕОРГИ ЙОРДАНОВ ПЕЕВ</w:t>
            </w:r>
          </w:p>
        </w:tc>
        <w:tc>
          <w:tcPr>
            <w:tcW w:w="3070" w:type="dxa"/>
          </w:tcPr>
          <w:p w:rsidR="00292A3A" w:rsidRPr="000F2B8F" w:rsidRDefault="00292A3A" w:rsidP="00A77C67">
            <w:pPr>
              <w:jc w:val="both"/>
              <w:rPr>
                <w:lang w:val="en-US"/>
              </w:rPr>
            </w:pPr>
            <w:r>
              <w:rPr>
                <w:b/>
                <w:i/>
              </w:rPr>
              <w:t>отсъства</w:t>
            </w:r>
          </w:p>
        </w:tc>
      </w:tr>
      <w:tr w:rsidR="00292A3A" w:rsidRPr="000F2B8F">
        <w:tc>
          <w:tcPr>
            <w:tcW w:w="468" w:type="dxa"/>
          </w:tcPr>
          <w:p w:rsidR="00292A3A" w:rsidRPr="008F2918" w:rsidRDefault="00292A3A" w:rsidP="00A77C67">
            <w:pPr>
              <w:jc w:val="both"/>
            </w:pPr>
            <w:r>
              <w:t>6</w:t>
            </w:r>
          </w:p>
        </w:tc>
        <w:tc>
          <w:tcPr>
            <w:tcW w:w="5672" w:type="dxa"/>
          </w:tcPr>
          <w:p w:rsidR="00292A3A" w:rsidRPr="000F2B8F" w:rsidRDefault="00292A3A" w:rsidP="00A77C67">
            <w:pPr>
              <w:jc w:val="both"/>
              <w:rPr>
                <w:i/>
              </w:rPr>
            </w:pPr>
            <w:r w:rsidRPr="000F2B8F">
              <w:rPr>
                <w:i/>
              </w:rPr>
              <w:t>ХРИСТО КОСТАДИНОВ ИВАНОВ</w:t>
            </w:r>
          </w:p>
        </w:tc>
        <w:tc>
          <w:tcPr>
            <w:tcW w:w="3070" w:type="dxa"/>
          </w:tcPr>
          <w:p w:rsidR="00292A3A" w:rsidRPr="000F2B8F" w:rsidRDefault="00292A3A" w:rsidP="00A77C67">
            <w:pPr>
              <w:jc w:val="both"/>
              <w:rPr>
                <w:lang w:val="en-US"/>
              </w:rPr>
            </w:pPr>
            <w:r>
              <w:rPr>
                <w:b/>
                <w:i/>
              </w:rPr>
              <w:t>отсъства</w:t>
            </w:r>
          </w:p>
        </w:tc>
      </w:tr>
      <w:tr w:rsidR="00292A3A" w:rsidRPr="000F2B8F">
        <w:tc>
          <w:tcPr>
            <w:tcW w:w="468" w:type="dxa"/>
          </w:tcPr>
          <w:p w:rsidR="00292A3A" w:rsidRPr="008F2918" w:rsidRDefault="00292A3A" w:rsidP="00A77C67">
            <w:pPr>
              <w:jc w:val="both"/>
            </w:pPr>
            <w:r>
              <w:t>7</w:t>
            </w:r>
          </w:p>
        </w:tc>
        <w:tc>
          <w:tcPr>
            <w:tcW w:w="5672" w:type="dxa"/>
          </w:tcPr>
          <w:p w:rsidR="00292A3A" w:rsidRPr="000F2B8F" w:rsidRDefault="00292A3A" w:rsidP="00A77C67">
            <w:pPr>
              <w:jc w:val="both"/>
              <w:rPr>
                <w:i/>
              </w:rPr>
            </w:pPr>
            <w:r w:rsidRPr="000F2B8F">
              <w:rPr>
                <w:i/>
              </w:rPr>
              <w:t>АНАСТАСИЯ ПЕТКОВА ТОНЕВА-ПЕЕВА</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t>8</w:t>
            </w:r>
          </w:p>
        </w:tc>
        <w:tc>
          <w:tcPr>
            <w:tcW w:w="5672" w:type="dxa"/>
          </w:tcPr>
          <w:p w:rsidR="00292A3A" w:rsidRPr="000F2B8F" w:rsidRDefault="00292A3A" w:rsidP="00A77C67">
            <w:pPr>
              <w:jc w:val="both"/>
              <w:rPr>
                <w:i/>
              </w:rPr>
            </w:pPr>
            <w:r w:rsidRPr="000F2B8F">
              <w:rPr>
                <w:i/>
              </w:rPr>
              <w:t>СТЕФКА ПЕТКОВА КОСТАДИНОВА</w:t>
            </w:r>
          </w:p>
        </w:tc>
        <w:tc>
          <w:tcPr>
            <w:tcW w:w="3070" w:type="dxa"/>
          </w:tcPr>
          <w:p w:rsidR="00292A3A" w:rsidRPr="000F2B8F" w:rsidRDefault="00292A3A" w:rsidP="00A77C67">
            <w:pPr>
              <w:jc w:val="both"/>
              <w:rPr>
                <w:lang w:val="en-US"/>
              </w:rPr>
            </w:pPr>
            <w:r w:rsidRPr="000F2B8F">
              <w:rPr>
                <w:b/>
                <w:i/>
              </w:rPr>
              <w:t>”ЗА”</w:t>
            </w:r>
          </w:p>
        </w:tc>
      </w:tr>
      <w:tr w:rsidR="00292A3A" w:rsidRPr="000F2B8F">
        <w:tc>
          <w:tcPr>
            <w:tcW w:w="468" w:type="dxa"/>
          </w:tcPr>
          <w:p w:rsidR="00292A3A" w:rsidRPr="008F2918" w:rsidRDefault="00292A3A" w:rsidP="00A77C67">
            <w:pPr>
              <w:jc w:val="both"/>
            </w:pPr>
            <w:r>
              <w:t>9</w:t>
            </w:r>
          </w:p>
        </w:tc>
        <w:tc>
          <w:tcPr>
            <w:tcW w:w="5672" w:type="dxa"/>
          </w:tcPr>
          <w:p w:rsidR="00292A3A" w:rsidRPr="000F2B8F" w:rsidRDefault="00292A3A" w:rsidP="00A77C67">
            <w:pPr>
              <w:jc w:val="both"/>
              <w:rPr>
                <w:i/>
              </w:rPr>
            </w:pPr>
            <w:r w:rsidRPr="000F2B8F">
              <w:rPr>
                <w:i/>
              </w:rPr>
              <w:t>КАЛИН ГЕОРГИЕВ КЪРШЕВ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rsidRPr="000F2B8F">
              <w:rPr>
                <w:lang w:val="en-US"/>
              </w:rPr>
              <w:t>1</w:t>
            </w:r>
            <w:r>
              <w:t>0</w:t>
            </w:r>
          </w:p>
        </w:tc>
        <w:tc>
          <w:tcPr>
            <w:tcW w:w="5672" w:type="dxa"/>
          </w:tcPr>
          <w:p w:rsidR="00292A3A" w:rsidRPr="000F2B8F" w:rsidRDefault="00292A3A" w:rsidP="00A77C67">
            <w:pPr>
              <w:jc w:val="both"/>
              <w:rPr>
                <w:i/>
              </w:rPr>
            </w:pPr>
            <w:r w:rsidRPr="000F2B8F">
              <w:rPr>
                <w:i/>
              </w:rPr>
              <w:t>ЙОРДАН ИВАНОВ ВАСИЛЕВ</w:t>
            </w:r>
          </w:p>
        </w:tc>
        <w:tc>
          <w:tcPr>
            <w:tcW w:w="3070" w:type="dxa"/>
          </w:tcPr>
          <w:p w:rsidR="00292A3A" w:rsidRPr="000F2B8F" w:rsidRDefault="00292A3A" w:rsidP="00A77C67">
            <w:pPr>
              <w:jc w:val="both"/>
              <w:rPr>
                <w:lang w:val="en-US"/>
              </w:rPr>
            </w:pPr>
            <w:r w:rsidRPr="000F2B8F">
              <w:rPr>
                <w:b/>
                <w:i/>
              </w:rPr>
              <w:t>”ЗА”</w:t>
            </w:r>
          </w:p>
        </w:tc>
      </w:tr>
      <w:tr w:rsidR="00292A3A" w:rsidRPr="000F2B8F">
        <w:tc>
          <w:tcPr>
            <w:tcW w:w="468" w:type="dxa"/>
          </w:tcPr>
          <w:p w:rsidR="00292A3A" w:rsidRPr="009E2C22" w:rsidRDefault="00292A3A" w:rsidP="00A77C67">
            <w:pPr>
              <w:jc w:val="both"/>
            </w:pPr>
            <w:r>
              <w:t>11</w:t>
            </w:r>
          </w:p>
        </w:tc>
        <w:tc>
          <w:tcPr>
            <w:tcW w:w="5672" w:type="dxa"/>
          </w:tcPr>
          <w:p w:rsidR="00292A3A" w:rsidRPr="000F2B8F" w:rsidRDefault="00292A3A" w:rsidP="00A77C67">
            <w:pPr>
              <w:jc w:val="both"/>
              <w:rPr>
                <w:i/>
              </w:rPr>
            </w:pPr>
            <w:r w:rsidRPr="000F2B8F">
              <w:rPr>
                <w:i/>
              </w:rPr>
              <w:t>ДИМКА ПЕТКОВА СТОЯНОВА</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rsidRPr="000F2B8F">
              <w:rPr>
                <w:lang w:val="en-US"/>
              </w:rPr>
              <w:t>1</w:t>
            </w:r>
            <w:r>
              <w:t>2</w:t>
            </w:r>
          </w:p>
        </w:tc>
        <w:tc>
          <w:tcPr>
            <w:tcW w:w="5672" w:type="dxa"/>
          </w:tcPr>
          <w:p w:rsidR="00292A3A" w:rsidRPr="000F2B8F" w:rsidRDefault="00292A3A" w:rsidP="00A77C67">
            <w:pPr>
              <w:jc w:val="both"/>
              <w:rPr>
                <w:i/>
                <w:lang w:val="ru-RU"/>
              </w:rPr>
            </w:pPr>
            <w:r w:rsidRPr="000F2B8F">
              <w:rPr>
                <w:i/>
                <w:lang w:val="ru-RU"/>
              </w:rPr>
              <w:t>ВАЛЕНТИН ВЛАДИМИРОВ ГУЦОВ</w:t>
            </w:r>
          </w:p>
        </w:tc>
        <w:tc>
          <w:tcPr>
            <w:tcW w:w="3070" w:type="dxa"/>
          </w:tcPr>
          <w:p w:rsidR="00292A3A" w:rsidRPr="000F2B8F" w:rsidRDefault="00292A3A" w:rsidP="00A77C67">
            <w:pPr>
              <w:jc w:val="both"/>
              <w:rPr>
                <w:lang w:val="en-US"/>
              </w:rPr>
            </w:pPr>
            <w:r>
              <w:rPr>
                <w:b/>
                <w:i/>
              </w:rPr>
              <w:t>отсъства</w:t>
            </w:r>
          </w:p>
        </w:tc>
      </w:tr>
      <w:tr w:rsidR="00292A3A" w:rsidRPr="000F2B8F">
        <w:tc>
          <w:tcPr>
            <w:tcW w:w="468" w:type="dxa"/>
          </w:tcPr>
          <w:p w:rsidR="00292A3A" w:rsidRPr="008F2918" w:rsidRDefault="00292A3A" w:rsidP="00A77C67">
            <w:pPr>
              <w:jc w:val="both"/>
            </w:pPr>
            <w:r w:rsidRPr="000F2B8F">
              <w:rPr>
                <w:lang w:val="en-US"/>
              </w:rPr>
              <w:t>1</w:t>
            </w:r>
            <w:r>
              <w:t>3</w:t>
            </w:r>
          </w:p>
        </w:tc>
        <w:tc>
          <w:tcPr>
            <w:tcW w:w="5672" w:type="dxa"/>
          </w:tcPr>
          <w:p w:rsidR="00292A3A" w:rsidRPr="000F2B8F" w:rsidRDefault="00292A3A" w:rsidP="00A77C67">
            <w:pPr>
              <w:jc w:val="both"/>
              <w:rPr>
                <w:i/>
              </w:rPr>
            </w:pPr>
            <w:r w:rsidRPr="000F2B8F">
              <w:rPr>
                <w:i/>
              </w:rPr>
              <w:t>ЙОРДАН ИВАНОВ ЙОРДАНОВ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rsidRPr="000F2B8F">
              <w:rPr>
                <w:lang w:val="en-US"/>
              </w:rPr>
              <w:t>1</w:t>
            </w:r>
            <w:r>
              <w:t>4</w:t>
            </w:r>
          </w:p>
        </w:tc>
        <w:tc>
          <w:tcPr>
            <w:tcW w:w="5672" w:type="dxa"/>
          </w:tcPr>
          <w:p w:rsidR="00292A3A" w:rsidRPr="000F2B8F" w:rsidRDefault="00292A3A" w:rsidP="00A77C67">
            <w:pPr>
              <w:jc w:val="both"/>
              <w:rPr>
                <w:i/>
              </w:rPr>
            </w:pPr>
            <w:r w:rsidRPr="000F2B8F">
              <w:rPr>
                <w:i/>
              </w:rPr>
              <w:t>СТЕЛА ПЕТРОВА ГОРБАНОВА-ВАСИЛЕВА</w:t>
            </w:r>
          </w:p>
        </w:tc>
        <w:tc>
          <w:tcPr>
            <w:tcW w:w="3070" w:type="dxa"/>
          </w:tcPr>
          <w:p w:rsidR="00292A3A" w:rsidRPr="00A0672B" w:rsidRDefault="00292A3A" w:rsidP="00A77C67">
            <w:pPr>
              <w:jc w:val="both"/>
              <w:rPr>
                <w:b/>
                <w:i/>
              </w:rPr>
            </w:pPr>
            <w:r>
              <w:rPr>
                <w:b/>
                <w:i/>
              </w:rPr>
              <w:t>отсъства</w:t>
            </w:r>
          </w:p>
        </w:tc>
      </w:tr>
      <w:tr w:rsidR="00292A3A" w:rsidRPr="000F2B8F">
        <w:tc>
          <w:tcPr>
            <w:tcW w:w="468" w:type="dxa"/>
          </w:tcPr>
          <w:p w:rsidR="00292A3A" w:rsidRPr="008F2918" w:rsidRDefault="00292A3A" w:rsidP="00A77C67">
            <w:pPr>
              <w:jc w:val="both"/>
            </w:pPr>
            <w:r w:rsidRPr="000F2B8F">
              <w:rPr>
                <w:lang w:val="en-US"/>
              </w:rPr>
              <w:t>1</w:t>
            </w:r>
            <w:r>
              <w:t>5</w:t>
            </w:r>
          </w:p>
        </w:tc>
        <w:tc>
          <w:tcPr>
            <w:tcW w:w="5672" w:type="dxa"/>
          </w:tcPr>
          <w:p w:rsidR="00292A3A" w:rsidRPr="000F2B8F" w:rsidRDefault="00292A3A" w:rsidP="00A77C67">
            <w:pPr>
              <w:jc w:val="both"/>
              <w:rPr>
                <w:i/>
              </w:rPr>
            </w:pPr>
            <w:r w:rsidRPr="000F2B8F">
              <w:rPr>
                <w:i/>
              </w:rPr>
              <w:t>РОСИНКА НЕДЯЛКОВА ГЕОРГИЕВА</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8F2918" w:rsidRDefault="00292A3A" w:rsidP="00A77C67">
            <w:pPr>
              <w:jc w:val="both"/>
            </w:pPr>
            <w:r w:rsidRPr="000F2B8F">
              <w:rPr>
                <w:lang w:val="en-US"/>
              </w:rPr>
              <w:t>1</w:t>
            </w:r>
            <w:r>
              <w:t>6</w:t>
            </w:r>
          </w:p>
        </w:tc>
        <w:tc>
          <w:tcPr>
            <w:tcW w:w="5672" w:type="dxa"/>
          </w:tcPr>
          <w:p w:rsidR="00292A3A" w:rsidRPr="000F2B8F" w:rsidRDefault="00292A3A" w:rsidP="00A77C67">
            <w:pPr>
              <w:jc w:val="both"/>
              <w:rPr>
                <w:i/>
              </w:rPr>
            </w:pPr>
            <w:r>
              <w:rPr>
                <w:i/>
              </w:rPr>
              <w:t>ЙОРДАН ИВАНОВ ДИМИТРОВ</w:t>
            </w:r>
          </w:p>
        </w:tc>
        <w:tc>
          <w:tcPr>
            <w:tcW w:w="3070" w:type="dxa"/>
          </w:tcPr>
          <w:p w:rsidR="00292A3A" w:rsidRPr="000F2B8F" w:rsidRDefault="00292A3A" w:rsidP="00A77C67">
            <w:pPr>
              <w:jc w:val="both"/>
              <w:rPr>
                <w:lang w:val="en-US"/>
              </w:rPr>
            </w:pPr>
            <w:r>
              <w:rPr>
                <w:b/>
                <w:i/>
              </w:rPr>
              <w:t>”ЗА</w:t>
            </w:r>
            <w:r w:rsidRPr="000F2B8F">
              <w:rPr>
                <w:b/>
                <w:i/>
              </w:rPr>
              <w:t>”</w:t>
            </w:r>
          </w:p>
        </w:tc>
      </w:tr>
      <w:tr w:rsidR="00292A3A" w:rsidRPr="000F2B8F">
        <w:tc>
          <w:tcPr>
            <w:tcW w:w="468" w:type="dxa"/>
          </w:tcPr>
          <w:p w:rsidR="00292A3A" w:rsidRPr="00690DCD" w:rsidRDefault="00292A3A" w:rsidP="00A77C67">
            <w:pPr>
              <w:jc w:val="both"/>
              <w:rPr>
                <w:lang w:val="en-US"/>
              </w:rPr>
            </w:pPr>
            <w:r w:rsidRPr="00690DCD">
              <w:rPr>
                <w:lang w:val="en-US"/>
              </w:rPr>
              <w:t>17</w:t>
            </w:r>
          </w:p>
        </w:tc>
        <w:tc>
          <w:tcPr>
            <w:tcW w:w="5672" w:type="dxa"/>
          </w:tcPr>
          <w:p w:rsidR="00292A3A" w:rsidRPr="000F2B8F" w:rsidRDefault="00292A3A" w:rsidP="00A77C67">
            <w:pPr>
              <w:jc w:val="both"/>
              <w:rPr>
                <w:i/>
              </w:rPr>
            </w:pPr>
            <w:r w:rsidRPr="000F2B8F">
              <w:rPr>
                <w:i/>
              </w:rPr>
              <w:t>МАГДАЛЕНА ЛЮБОМИРОВА БОРИСОВА</w:t>
            </w:r>
          </w:p>
        </w:tc>
        <w:tc>
          <w:tcPr>
            <w:tcW w:w="3070" w:type="dxa"/>
          </w:tcPr>
          <w:p w:rsidR="00292A3A" w:rsidRPr="000F2B8F" w:rsidRDefault="00292A3A" w:rsidP="00A77C67">
            <w:pPr>
              <w:jc w:val="both"/>
              <w:rPr>
                <w:lang w:val="en-US"/>
              </w:rPr>
            </w:pPr>
            <w:r>
              <w:rPr>
                <w:b/>
                <w:i/>
              </w:rPr>
              <w:t>”ЗА</w:t>
            </w:r>
            <w:r w:rsidRPr="000F2B8F">
              <w:rPr>
                <w:b/>
                <w:i/>
              </w:rPr>
              <w:t>”</w:t>
            </w:r>
          </w:p>
        </w:tc>
      </w:tr>
    </w:tbl>
    <w:p w:rsidR="00292A3A" w:rsidRDefault="00292A3A" w:rsidP="00292A3A">
      <w:pPr>
        <w:rPr>
          <w:b/>
        </w:rPr>
      </w:pPr>
    </w:p>
    <w:p w:rsidR="00292A3A" w:rsidRDefault="00292A3A" w:rsidP="00292A3A">
      <w:pPr>
        <w:rPr>
          <w:b/>
        </w:rPr>
      </w:pPr>
      <w:r>
        <w:rPr>
          <w:b/>
        </w:rPr>
        <w:t>“ЗА” – 1</w:t>
      </w:r>
      <w:r w:rsidR="00AB4143">
        <w:rPr>
          <w:b/>
        </w:rPr>
        <w:t>1</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292A3A" w:rsidRPr="00661703" w:rsidRDefault="00292A3A" w:rsidP="00292A3A">
      <w:pPr>
        <w:rPr>
          <w:b/>
        </w:rPr>
      </w:pPr>
    </w:p>
    <w:p w:rsidR="00292A3A" w:rsidRDefault="00292A3A" w:rsidP="00292A3A">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292A3A" w:rsidRPr="00EE7933" w:rsidRDefault="00292A3A" w:rsidP="00292A3A">
      <w:pPr>
        <w:jc w:val="both"/>
      </w:pPr>
    </w:p>
    <w:p w:rsidR="00292A3A" w:rsidRDefault="00292A3A" w:rsidP="00292A3A">
      <w:pPr>
        <w:pStyle w:val="BodyText"/>
        <w:spacing w:after="0"/>
        <w:jc w:val="center"/>
        <w:rPr>
          <w:b/>
        </w:rPr>
      </w:pPr>
      <w:r w:rsidRPr="00195055">
        <w:rPr>
          <w:b/>
          <w:spacing w:val="60"/>
        </w:rPr>
        <w:t>РЕШЕНИЕ</w:t>
      </w:r>
      <w:r>
        <w:rPr>
          <w:b/>
        </w:rPr>
        <w:t xml:space="preserve"> № 21/11.03.2011 г.</w:t>
      </w:r>
    </w:p>
    <w:p w:rsidR="00292A3A" w:rsidRDefault="00292A3A" w:rsidP="00292A3A">
      <w:pPr>
        <w:pStyle w:val="BodyText"/>
        <w:spacing w:after="0"/>
        <w:jc w:val="center"/>
        <w:rPr>
          <w:b/>
        </w:rPr>
      </w:pPr>
    </w:p>
    <w:p w:rsidR="00292A3A" w:rsidRDefault="00292A3A" w:rsidP="00292A3A">
      <w:pPr>
        <w:jc w:val="both"/>
        <w:rPr>
          <w:b/>
        </w:rPr>
      </w:pPr>
      <w:r w:rsidRPr="000658D3">
        <w:rPr>
          <w:b/>
          <w:u w:val="single"/>
          <w:lang w:val="ru-RU"/>
        </w:rPr>
        <w:t>ОТНОСНО</w:t>
      </w:r>
      <w:r>
        <w:rPr>
          <w:b/>
          <w:lang w:val="ru-RU"/>
        </w:rPr>
        <w:t xml:space="preserve">: </w:t>
      </w:r>
      <w:r w:rsidRPr="00CF6E82">
        <w:rPr>
          <w:b/>
        </w:rPr>
        <w:t xml:space="preserve">Предоставяне за безвъзмездно управление на част от имот частна </w:t>
      </w:r>
      <w:r>
        <w:rPr>
          <w:b/>
        </w:rPr>
        <w:t>общинска собственост</w:t>
      </w:r>
    </w:p>
    <w:p w:rsidR="00292A3A" w:rsidRDefault="00292A3A" w:rsidP="00292A3A">
      <w:pPr>
        <w:jc w:val="both"/>
        <w:rPr>
          <w:b/>
        </w:rPr>
      </w:pPr>
    </w:p>
    <w:p w:rsidR="00292A3A" w:rsidRPr="00F2026C" w:rsidRDefault="00292A3A" w:rsidP="00F2026C">
      <w:pPr>
        <w:ind w:firstLine="709"/>
        <w:jc w:val="both"/>
        <w:rPr>
          <w:b/>
          <w:bCs/>
          <w:lang w:val="en-US"/>
        </w:rPr>
      </w:pPr>
      <w:r w:rsidRPr="00864332">
        <w:t xml:space="preserve">Постъпило е писмо с </w:t>
      </w:r>
      <w:r>
        <w:t>вх. № ФС</w:t>
      </w:r>
      <w:r w:rsidRPr="00864332">
        <w:t>.0</w:t>
      </w:r>
      <w:r>
        <w:t>3</w:t>
      </w:r>
      <w:r w:rsidRPr="00864332">
        <w:t>.</w:t>
      </w:r>
      <w:r>
        <w:t>09</w:t>
      </w:r>
      <w:r w:rsidRPr="00864332">
        <w:t>-</w:t>
      </w:r>
      <w:r>
        <w:t>11</w:t>
      </w:r>
      <w:r w:rsidRPr="00864332">
        <w:t>/</w:t>
      </w:r>
      <w:r>
        <w:t xml:space="preserve">09.03.2011 г. от </w:t>
      </w:r>
      <w:r w:rsidRPr="00864332">
        <w:t xml:space="preserve">Директор на </w:t>
      </w:r>
      <w:r>
        <w:t>Дирекция „Бюро по труда” гр.Велико Търново. В него</w:t>
      </w:r>
      <w:r w:rsidRPr="00864332">
        <w:t xml:space="preserve"> е изразена молба да се </w:t>
      </w:r>
      <w:r>
        <w:t xml:space="preserve">предостави </w:t>
      </w:r>
      <w:r w:rsidRPr="00864332">
        <w:t xml:space="preserve">за </w:t>
      </w:r>
      <w:r w:rsidRPr="00864332">
        <w:lastRenderedPageBreak/>
        <w:t xml:space="preserve">временно и безвъзмездно </w:t>
      </w:r>
      <w:r>
        <w:t>управление</w:t>
      </w:r>
      <w:r w:rsidRPr="00864332">
        <w:t xml:space="preserve"> част от имот – </w:t>
      </w:r>
      <w:r>
        <w:t xml:space="preserve">частна </w:t>
      </w:r>
      <w:r w:rsidRPr="00864332">
        <w:t xml:space="preserve">общинска собственост по АОС № </w:t>
      </w:r>
      <w:r>
        <w:t>166/02.04.1998г., находящ се на ул. „Иларион Макариоплски” №32, в гр. Елена. Към момента имота не се ползва от органите на общината, от юридически лица и звена на общинска бюджетна издръжка и няма подадени молби за управление от такива органи, поради това</w:t>
      </w:r>
      <w:r w:rsidR="00656896">
        <w:t xml:space="preserve"> </w:t>
      </w:r>
      <w:r w:rsidRPr="00864332">
        <w:t xml:space="preserve">и на основание чл. 21, ал. 1, т. 8 от ЗМСМА, </w:t>
      </w:r>
      <w:r>
        <w:t xml:space="preserve">чл.12, ал.3 от ЗОС, </w:t>
      </w:r>
      <w:r w:rsidRPr="00FC69AC">
        <w:rPr>
          <w:b/>
          <w:bCs/>
        </w:rPr>
        <w:t xml:space="preserve">ОБЩИНСКИ СЪВЕТ </w:t>
      </w:r>
      <w:r w:rsidR="00F2026C">
        <w:rPr>
          <w:b/>
          <w:bCs/>
        </w:rPr>
        <w:t>–</w:t>
      </w:r>
      <w:r w:rsidRPr="00FC69AC">
        <w:rPr>
          <w:b/>
          <w:bCs/>
        </w:rPr>
        <w:t xml:space="preserve"> ЕЛЕНА</w:t>
      </w:r>
    </w:p>
    <w:p w:rsidR="00F2026C" w:rsidRDefault="00F2026C" w:rsidP="00F2026C">
      <w:pPr>
        <w:pStyle w:val="BodyText"/>
        <w:spacing w:after="0"/>
        <w:jc w:val="center"/>
        <w:rPr>
          <w:b/>
          <w:spacing w:val="60"/>
        </w:rPr>
      </w:pPr>
      <w:r>
        <w:rPr>
          <w:b/>
          <w:spacing w:val="60"/>
        </w:rPr>
        <w:t>РЕШИ:</w:t>
      </w:r>
    </w:p>
    <w:p w:rsidR="00292A3A" w:rsidRPr="00CF6E82" w:rsidRDefault="00292A3A" w:rsidP="00292A3A">
      <w:pPr>
        <w:jc w:val="center"/>
        <w:rPr>
          <w:b/>
          <w:lang w:val="ru-RU"/>
        </w:rPr>
      </w:pPr>
    </w:p>
    <w:p w:rsidR="00292A3A" w:rsidRPr="00864332" w:rsidRDefault="00292A3A" w:rsidP="00292A3A">
      <w:pPr>
        <w:ind w:firstLine="708"/>
        <w:jc w:val="both"/>
      </w:pPr>
      <w:r w:rsidRPr="00864332">
        <w:t>1.</w:t>
      </w:r>
      <w:r>
        <w:t xml:space="preserve"> </w:t>
      </w:r>
      <w:r w:rsidRPr="00864332">
        <w:t xml:space="preserve">Дава съгласие да бъде сключен договор за безвъзмездно </w:t>
      </w:r>
      <w:r>
        <w:t xml:space="preserve">управление </w:t>
      </w:r>
      <w:r w:rsidRPr="00864332">
        <w:t xml:space="preserve">за срок от една година </w:t>
      </w:r>
      <w:r>
        <w:t xml:space="preserve">на </w:t>
      </w:r>
      <w:r w:rsidRPr="00864332">
        <w:t xml:space="preserve">част от недвижим имот – </w:t>
      </w:r>
      <w:r>
        <w:t xml:space="preserve">частна общинска собственост по </w:t>
      </w:r>
      <w:r w:rsidRPr="00864332">
        <w:t xml:space="preserve">АОС № </w:t>
      </w:r>
      <w:r>
        <w:t>166/02.04.1998г.</w:t>
      </w:r>
      <w:r w:rsidRPr="00864332">
        <w:t xml:space="preserve">, </w:t>
      </w:r>
      <w:r>
        <w:t xml:space="preserve">находящ се на ул. „Иларион Макариоплски” № 32, в гр. Елена, </w:t>
      </w:r>
      <w:r w:rsidRPr="00864332">
        <w:t xml:space="preserve">а именно: </w:t>
      </w:r>
      <w:r>
        <w:t>пет стаи на втори етаж с общо площ от 90 кв.м., при граници: от две страни общи части на сградата и коридор, за административните нужди на Дирекция „Бюро по труда” гр.В.Търново, филиал гр.Елена.</w:t>
      </w:r>
    </w:p>
    <w:p w:rsidR="00292A3A" w:rsidRPr="00864332" w:rsidRDefault="00292A3A" w:rsidP="00292A3A">
      <w:pPr>
        <w:ind w:firstLine="708"/>
        <w:jc w:val="both"/>
        <w:rPr>
          <w:b/>
        </w:rPr>
      </w:pPr>
      <w:r>
        <w:t>2. Възла</w:t>
      </w:r>
      <w:r w:rsidRPr="00864332">
        <w:t xml:space="preserve">га на кмета на община Елена да сключи договора за безвъзмездно </w:t>
      </w:r>
      <w:r>
        <w:t>управление</w:t>
      </w:r>
      <w:r w:rsidRPr="00864332">
        <w:t>.</w:t>
      </w:r>
    </w:p>
    <w:p w:rsidR="00292A3A" w:rsidRDefault="00292A3A" w:rsidP="00A85623">
      <w:pPr>
        <w:tabs>
          <w:tab w:val="left" w:pos="9720"/>
        </w:tabs>
        <w:jc w:val="both"/>
      </w:pPr>
    </w:p>
    <w:p w:rsidR="00292A3A" w:rsidRPr="006B6555" w:rsidRDefault="00292A3A" w:rsidP="00A85623">
      <w:pPr>
        <w:tabs>
          <w:tab w:val="left" w:pos="9720"/>
        </w:tabs>
        <w:jc w:val="both"/>
      </w:pPr>
    </w:p>
    <w:p w:rsidR="00172AA9" w:rsidRDefault="00172AA9" w:rsidP="00172AA9">
      <w:pPr>
        <w:ind w:firstLine="709"/>
        <w:jc w:val="both"/>
      </w:pPr>
      <w:r>
        <w:t>Поради изчерпване на дневния ред Председателя на Общински</w:t>
      </w:r>
      <w:r w:rsidR="009214E7">
        <w:t xml:space="preserve"> съвет г-н Симеон Кънчев закри </w:t>
      </w:r>
      <w:r w:rsidR="00292A3A">
        <w:t>3</w:t>
      </w:r>
      <w:r>
        <w:t>-то заседани</w:t>
      </w:r>
      <w:r w:rsidR="00FF3918">
        <w:t>е на Общински съвет – Елена в 1</w:t>
      </w:r>
      <w:r w:rsidR="00146229">
        <w:t>7</w:t>
      </w:r>
      <w:r>
        <w:t>.</w:t>
      </w:r>
      <w:r w:rsidR="00292A3A">
        <w:t>0</w:t>
      </w:r>
      <w:r w:rsidR="00D57E0A">
        <w:t>0</w:t>
      </w:r>
      <w:r>
        <w:t xml:space="preserve"> часа.</w:t>
      </w:r>
    </w:p>
    <w:p w:rsidR="00172AA9" w:rsidRDefault="00172AA9"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393193" w:rsidRDefault="00393193" w:rsidP="00393193">
      <w:pPr>
        <w:pStyle w:val="BodyText"/>
        <w:spacing w:after="0"/>
      </w:pPr>
    </w:p>
    <w:p w:rsidR="002A2FFA" w:rsidRDefault="002A2FFA" w:rsidP="00393193">
      <w:pPr>
        <w:pStyle w:val="BodyText"/>
        <w:spacing w:after="0"/>
      </w:pPr>
    </w:p>
    <w:p w:rsidR="002A2FFA" w:rsidRDefault="002A2FFA" w:rsidP="00393193">
      <w:pPr>
        <w:pStyle w:val="BodyText"/>
        <w:spacing w:after="0"/>
        <w:rPr>
          <w:b/>
        </w:rPr>
      </w:pPr>
    </w:p>
    <w:p w:rsidR="00B268D6" w:rsidRPr="005E4B0D" w:rsidRDefault="00B268D6" w:rsidP="00B268D6">
      <w:pPr>
        <w:rPr>
          <w:b/>
        </w:rPr>
      </w:pPr>
      <w:r w:rsidRPr="005E4B0D">
        <w:rPr>
          <w:b/>
        </w:rPr>
        <w:t>СИМЕОН КЪНЧЕВ</w:t>
      </w:r>
    </w:p>
    <w:p w:rsidR="00B268D6" w:rsidRPr="00CC4E6A" w:rsidRDefault="00B268D6" w:rsidP="00B268D6">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p w:rsidR="00B268D6" w:rsidRDefault="00B268D6" w:rsidP="00B268D6">
      <w:pPr>
        <w:rPr>
          <w:sz w:val="18"/>
          <w:szCs w:val="18"/>
          <w:lang w:val="ru-RU"/>
        </w:rPr>
      </w:pPr>
    </w:p>
    <w:p w:rsidR="001D2715" w:rsidRPr="00E21DBD" w:rsidRDefault="001D2715" w:rsidP="00B268D6">
      <w:pPr>
        <w:rPr>
          <w:sz w:val="18"/>
          <w:szCs w:val="18"/>
          <w:lang w:val="ru-RU"/>
        </w:rPr>
      </w:pPr>
    </w:p>
    <w:p w:rsidR="00B268D6" w:rsidRPr="00D70CC0" w:rsidRDefault="00B268D6" w:rsidP="00B268D6">
      <w:pPr>
        <w:rPr>
          <w:sz w:val="22"/>
          <w:szCs w:val="22"/>
          <w:lang w:val="ru-RU"/>
        </w:rPr>
      </w:pPr>
      <w:r w:rsidRPr="00D70CC0">
        <w:rPr>
          <w:sz w:val="22"/>
          <w:szCs w:val="22"/>
        </w:rPr>
        <w:t>Изготвил:</w:t>
      </w:r>
    </w:p>
    <w:p w:rsidR="00B268D6" w:rsidRPr="00D70CC0" w:rsidRDefault="00B268D6" w:rsidP="00B268D6">
      <w:pPr>
        <w:rPr>
          <w:sz w:val="22"/>
          <w:szCs w:val="22"/>
        </w:rPr>
      </w:pPr>
      <w:r w:rsidRPr="00D70CC0">
        <w:rPr>
          <w:sz w:val="22"/>
          <w:szCs w:val="22"/>
        </w:rPr>
        <w:t>Станислава Кабакова</w:t>
      </w:r>
    </w:p>
    <w:p w:rsidR="00D07E18" w:rsidRPr="00F2026C" w:rsidRDefault="00B268D6" w:rsidP="00F2026C">
      <w:pPr>
        <w:rPr>
          <w:sz w:val="22"/>
          <w:szCs w:val="22"/>
          <w:lang w:val="en-US"/>
        </w:rPr>
      </w:pPr>
      <w:r w:rsidRPr="00D70CC0">
        <w:rPr>
          <w:sz w:val="22"/>
          <w:szCs w:val="22"/>
        </w:rPr>
        <w:t>Гл. специалист ОбС</w:t>
      </w:r>
    </w:p>
    <w:sectPr w:rsidR="00D07E18" w:rsidRPr="00F2026C" w:rsidSect="0017778D">
      <w:headerReference w:type="default" r:id="rId9"/>
      <w:footerReference w:type="even" r:id="rId10"/>
      <w:footerReference w:type="default" r:id="rId11"/>
      <w:headerReference w:type="first" r:id="rId12"/>
      <w:pgSz w:w="11906" w:h="16838" w:code="9"/>
      <w:pgMar w:top="1438" w:right="1106" w:bottom="89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486" w:rsidRDefault="00DA5486">
      <w:r>
        <w:separator/>
      </w:r>
    </w:p>
  </w:endnote>
  <w:endnote w:type="continuationSeparator" w:id="0">
    <w:p w:rsidR="00DA5486" w:rsidRDefault="00DA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A3A" w:rsidRDefault="00292A3A"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92A3A" w:rsidRDefault="00292A3A"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A3A" w:rsidRDefault="00292A3A"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11AF">
      <w:rPr>
        <w:rStyle w:val="PageNumber"/>
        <w:noProof/>
      </w:rPr>
      <w:t>20</w:t>
    </w:r>
    <w:r>
      <w:rPr>
        <w:rStyle w:val="PageNumber"/>
      </w:rPr>
      <w:fldChar w:fldCharType="end"/>
    </w:r>
  </w:p>
  <w:p w:rsidR="00292A3A" w:rsidRDefault="00292A3A"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486" w:rsidRDefault="00DA5486">
      <w:r>
        <w:separator/>
      </w:r>
    </w:p>
  </w:footnote>
  <w:footnote w:type="continuationSeparator" w:id="0">
    <w:p w:rsidR="00DA5486" w:rsidRDefault="00DA54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A3A" w:rsidRDefault="00292A3A"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292A3A" w:rsidRPr="00305F5F" w:rsidRDefault="00292A3A" w:rsidP="003F07CC">
    <w:pPr>
      <w:pStyle w:val="Header"/>
      <w:rPr>
        <w:u w:val="single"/>
      </w:rPr>
    </w:pPr>
    <w:r>
      <w:rPr>
        <w:u w:val="single"/>
      </w:rPr>
      <w:t xml:space="preserve">Протокол № 3 </w:t>
    </w:r>
    <w:r w:rsidRPr="00BB62BC">
      <w:rPr>
        <w:u w:val="single"/>
      </w:rPr>
      <w:t>от заседание на Общинск</w:t>
    </w:r>
    <w:r>
      <w:rPr>
        <w:u w:val="single"/>
      </w:rPr>
      <w:t>и съвет – Елена, проведено на 11</w:t>
    </w:r>
    <w:r w:rsidRPr="00BB62BC">
      <w:rPr>
        <w:u w:val="single"/>
      </w:rPr>
      <w:t>.</w:t>
    </w:r>
    <w:r>
      <w:rPr>
        <w:u w:val="single"/>
      </w:rPr>
      <w:t>03.2011</w:t>
    </w:r>
    <w:r w:rsidRPr="00BB62BC">
      <w:rPr>
        <w:u w:val="single"/>
      </w:rPr>
      <w:t xml:space="preserve"> г.</w:t>
    </w:r>
  </w:p>
  <w:p w:rsidR="00292A3A" w:rsidRPr="00BB62BC" w:rsidRDefault="00292A3A"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8" w:type="dxa"/>
      <w:tblLook w:val="01E0" w:firstRow="1" w:lastRow="1" w:firstColumn="1" w:lastColumn="1" w:noHBand="0" w:noVBand="0"/>
    </w:tblPr>
    <w:tblGrid>
      <w:gridCol w:w="1296"/>
      <w:gridCol w:w="4696"/>
      <w:gridCol w:w="3296"/>
    </w:tblGrid>
    <w:tr w:rsidR="00292A3A" w:rsidRPr="007E64EE">
      <w:tc>
        <w:tcPr>
          <w:tcW w:w="1244" w:type="dxa"/>
          <w:vAlign w:val="center"/>
        </w:tcPr>
        <w:p w:rsidR="00292A3A" w:rsidRPr="007E64EE" w:rsidRDefault="00A311AF" w:rsidP="000F2B8F">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292A3A" w:rsidRPr="000F2B8F" w:rsidRDefault="00292A3A" w:rsidP="000F2B8F">
          <w:pPr>
            <w:pStyle w:val="Header"/>
            <w:jc w:val="center"/>
            <w:rPr>
              <w:b/>
              <w:spacing w:val="40"/>
              <w:sz w:val="48"/>
              <w:szCs w:val="48"/>
            </w:rPr>
          </w:pPr>
          <w:r w:rsidRPr="000F2B8F">
            <w:rPr>
              <w:b/>
              <w:spacing w:val="40"/>
              <w:sz w:val="44"/>
              <w:szCs w:val="44"/>
            </w:rPr>
            <w:t>ОБЩИНСКИ СЪВЕТ – ЕЛЕНА</w:t>
          </w:r>
        </w:p>
      </w:tc>
    </w:tr>
    <w:tr w:rsidR="00292A3A" w:rsidRPr="007E64EE">
      <w:tc>
        <w:tcPr>
          <w:tcW w:w="5980" w:type="dxa"/>
          <w:gridSpan w:val="2"/>
        </w:tcPr>
        <w:p w:rsidR="00292A3A" w:rsidRPr="000F2B8F" w:rsidRDefault="00292A3A"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292A3A" w:rsidRPr="000F2B8F" w:rsidRDefault="00292A3A"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292A3A" w:rsidRPr="007E64EE">
      <w:tc>
        <w:tcPr>
          <w:tcW w:w="5980" w:type="dxa"/>
          <w:gridSpan w:val="2"/>
          <w:tcBorders>
            <w:bottom w:val="single" w:sz="4" w:space="0" w:color="auto"/>
          </w:tcBorders>
        </w:tcPr>
        <w:p w:rsidR="00292A3A" w:rsidRPr="000F2B8F" w:rsidRDefault="00292A3A"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292A3A" w:rsidRPr="000F2B8F" w:rsidRDefault="00292A3A"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292A3A" w:rsidRPr="000643CB" w:rsidRDefault="00292A3A"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72BFE"/>
    <w:multiLevelType w:val="hybridMultilevel"/>
    <w:tmpl w:val="BDCA9B24"/>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
    <w:nsid w:val="08F72A53"/>
    <w:multiLevelType w:val="hybridMultilevel"/>
    <w:tmpl w:val="08DAEF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0A9114BE"/>
    <w:multiLevelType w:val="hybridMultilevel"/>
    <w:tmpl w:val="D944881C"/>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
    <w:nsid w:val="0B7822E8"/>
    <w:multiLevelType w:val="hybridMultilevel"/>
    <w:tmpl w:val="CBC608EA"/>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50F0E5E"/>
    <w:multiLevelType w:val="hybridMultilevel"/>
    <w:tmpl w:val="10F4CD9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16277A2B"/>
    <w:multiLevelType w:val="hybridMultilevel"/>
    <w:tmpl w:val="251E3DD4"/>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17DB67A5"/>
    <w:multiLevelType w:val="hybridMultilevel"/>
    <w:tmpl w:val="5DB0C7D0"/>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8">
    <w:nsid w:val="1934055C"/>
    <w:multiLevelType w:val="hybridMultilevel"/>
    <w:tmpl w:val="7A28B024"/>
    <w:lvl w:ilvl="0" w:tplc="04020001">
      <w:start w:val="1"/>
      <w:numFmt w:val="bullet"/>
      <w:lvlText w:val=""/>
      <w:lvlJc w:val="left"/>
      <w:pPr>
        <w:tabs>
          <w:tab w:val="num" w:pos="1287"/>
        </w:tabs>
        <w:ind w:left="1287"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9">
    <w:nsid w:val="1A561475"/>
    <w:multiLevelType w:val="hybridMultilevel"/>
    <w:tmpl w:val="A1329C70"/>
    <w:lvl w:ilvl="0" w:tplc="0402000B">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1B170825"/>
    <w:multiLevelType w:val="hybridMultilevel"/>
    <w:tmpl w:val="8F0C515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1BAA7B21"/>
    <w:multiLevelType w:val="multilevel"/>
    <w:tmpl w:val="99EA42A6"/>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2">
    <w:nsid w:val="1C67611C"/>
    <w:multiLevelType w:val="hybridMultilevel"/>
    <w:tmpl w:val="F51254A0"/>
    <w:lvl w:ilvl="0" w:tplc="04020001">
      <w:start w:val="1"/>
      <w:numFmt w:val="bullet"/>
      <w:lvlText w:val=""/>
      <w:lvlJc w:val="left"/>
      <w:pPr>
        <w:tabs>
          <w:tab w:val="num" w:pos="720"/>
        </w:tabs>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14">
    <w:nsid w:val="23523D8A"/>
    <w:multiLevelType w:val="hybridMultilevel"/>
    <w:tmpl w:val="2A26472C"/>
    <w:lvl w:ilvl="0" w:tplc="04020001">
      <w:start w:val="1"/>
      <w:numFmt w:val="bullet"/>
      <w:lvlText w:val=""/>
      <w:lvlJc w:val="left"/>
      <w:pPr>
        <w:tabs>
          <w:tab w:val="num" w:pos="1571"/>
        </w:tabs>
        <w:ind w:left="1571" w:hanging="360"/>
      </w:pPr>
      <w:rPr>
        <w:rFonts w:ascii="Symbol" w:hAnsi="Symbol" w:hint="default"/>
      </w:rPr>
    </w:lvl>
    <w:lvl w:ilvl="1" w:tplc="04020003" w:tentative="1">
      <w:start w:val="1"/>
      <w:numFmt w:val="bullet"/>
      <w:lvlText w:val="o"/>
      <w:lvlJc w:val="left"/>
      <w:pPr>
        <w:tabs>
          <w:tab w:val="num" w:pos="2291"/>
        </w:tabs>
        <w:ind w:left="2291" w:hanging="360"/>
      </w:pPr>
      <w:rPr>
        <w:rFonts w:ascii="Courier New" w:hAnsi="Courier New" w:cs="Courier New" w:hint="default"/>
      </w:rPr>
    </w:lvl>
    <w:lvl w:ilvl="2" w:tplc="04020005" w:tentative="1">
      <w:start w:val="1"/>
      <w:numFmt w:val="bullet"/>
      <w:lvlText w:val=""/>
      <w:lvlJc w:val="left"/>
      <w:pPr>
        <w:tabs>
          <w:tab w:val="num" w:pos="3011"/>
        </w:tabs>
        <w:ind w:left="3011" w:hanging="360"/>
      </w:pPr>
      <w:rPr>
        <w:rFonts w:ascii="Wingdings" w:hAnsi="Wingdings" w:hint="default"/>
      </w:rPr>
    </w:lvl>
    <w:lvl w:ilvl="3" w:tplc="04020001" w:tentative="1">
      <w:start w:val="1"/>
      <w:numFmt w:val="bullet"/>
      <w:lvlText w:val=""/>
      <w:lvlJc w:val="left"/>
      <w:pPr>
        <w:tabs>
          <w:tab w:val="num" w:pos="3731"/>
        </w:tabs>
        <w:ind w:left="3731" w:hanging="360"/>
      </w:pPr>
      <w:rPr>
        <w:rFonts w:ascii="Symbol" w:hAnsi="Symbol" w:hint="default"/>
      </w:rPr>
    </w:lvl>
    <w:lvl w:ilvl="4" w:tplc="04020003" w:tentative="1">
      <w:start w:val="1"/>
      <w:numFmt w:val="bullet"/>
      <w:lvlText w:val="o"/>
      <w:lvlJc w:val="left"/>
      <w:pPr>
        <w:tabs>
          <w:tab w:val="num" w:pos="4451"/>
        </w:tabs>
        <w:ind w:left="4451" w:hanging="360"/>
      </w:pPr>
      <w:rPr>
        <w:rFonts w:ascii="Courier New" w:hAnsi="Courier New" w:cs="Courier New" w:hint="default"/>
      </w:rPr>
    </w:lvl>
    <w:lvl w:ilvl="5" w:tplc="04020005" w:tentative="1">
      <w:start w:val="1"/>
      <w:numFmt w:val="bullet"/>
      <w:lvlText w:val=""/>
      <w:lvlJc w:val="left"/>
      <w:pPr>
        <w:tabs>
          <w:tab w:val="num" w:pos="5171"/>
        </w:tabs>
        <w:ind w:left="5171" w:hanging="360"/>
      </w:pPr>
      <w:rPr>
        <w:rFonts w:ascii="Wingdings" w:hAnsi="Wingdings" w:hint="default"/>
      </w:rPr>
    </w:lvl>
    <w:lvl w:ilvl="6" w:tplc="04020001" w:tentative="1">
      <w:start w:val="1"/>
      <w:numFmt w:val="bullet"/>
      <w:lvlText w:val=""/>
      <w:lvlJc w:val="left"/>
      <w:pPr>
        <w:tabs>
          <w:tab w:val="num" w:pos="5891"/>
        </w:tabs>
        <w:ind w:left="5891" w:hanging="360"/>
      </w:pPr>
      <w:rPr>
        <w:rFonts w:ascii="Symbol" w:hAnsi="Symbol" w:hint="default"/>
      </w:rPr>
    </w:lvl>
    <w:lvl w:ilvl="7" w:tplc="04020003" w:tentative="1">
      <w:start w:val="1"/>
      <w:numFmt w:val="bullet"/>
      <w:lvlText w:val="o"/>
      <w:lvlJc w:val="left"/>
      <w:pPr>
        <w:tabs>
          <w:tab w:val="num" w:pos="6611"/>
        </w:tabs>
        <w:ind w:left="6611" w:hanging="360"/>
      </w:pPr>
      <w:rPr>
        <w:rFonts w:ascii="Courier New" w:hAnsi="Courier New" w:cs="Courier New" w:hint="default"/>
      </w:rPr>
    </w:lvl>
    <w:lvl w:ilvl="8" w:tplc="04020005" w:tentative="1">
      <w:start w:val="1"/>
      <w:numFmt w:val="bullet"/>
      <w:lvlText w:val=""/>
      <w:lvlJc w:val="left"/>
      <w:pPr>
        <w:tabs>
          <w:tab w:val="num" w:pos="7331"/>
        </w:tabs>
        <w:ind w:left="7331" w:hanging="360"/>
      </w:pPr>
      <w:rPr>
        <w:rFonts w:ascii="Wingdings" w:hAnsi="Wingdings" w:hint="default"/>
      </w:rPr>
    </w:lvl>
  </w:abstractNum>
  <w:abstractNum w:abstractNumId="15">
    <w:nsid w:val="263202A5"/>
    <w:multiLevelType w:val="hybridMultilevel"/>
    <w:tmpl w:val="4EA4727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6">
    <w:nsid w:val="2956125A"/>
    <w:multiLevelType w:val="hybridMultilevel"/>
    <w:tmpl w:val="5798BC60"/>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17">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8">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32E11440"/>
    <w:multiLevelType w:val="hybridMultilevel"/>
    <w:tmpl w:val="3BCA3FAC"/>
    <w:lvl w:ilvl="0" w:tplc="04020005">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0">
    <w:nsid w:val="34294604"/>
    <w:multiLevelType w:val="multilevel"/>
    <w:tmpl w:val="5CBC1F86"/>
    <w:lvl w:ilvl="0">
      <w:start w:val="1"/>
      <w:numFmt w:val="decimal"/>
      <w:lvlText w:val="%1."/>
      <w:lvlJc w:val="left"/>
      <w:pPr>
        <w:tabs>
          <w:tab w:val="num" w:pos="1260"/>
        </w:tabs>
        <w:ind w:left="1260" w:hanging="360"/>
      </w:pPr>
      <w:rPr>
        <w:rFonts w:hint="default"/>
      </w:rPr>
    </w:lvl>
    <w:lvl w:ilvl="1">
      <w:start w:val="1"/>
      <w:numFmt w:val="decimal"/>
      <w:isLgl/>
      <w:lvlText w:val="%1.%2."/>
      <w:lvlJc w:val="left"/>
      <w:pPr>
        <w:tabs>
          <w:tab w:val="num" w:pos="2355"/>
        </w:tabs>
        <w:ind w:left="2355" w:hanging="1455"/>
      </w:pPr>
      <w:rPr>
        <w:rFonts w:hint="default"/>
      </w:rPr>
    </w:lvl>
    <w:lvl w:ilvl="2">
      <w:start w:val="1"/>
      <w:numFmt w:val="decimal"/>
      <w:isLgl/>
      <w:lvlText w:val="%1.%2.%3."/>
      <w:lvlJc w:val="left"/>
      <w:pPr>
        <w:tabs>
          <w:tab w:val="num" w:pos="2355"/>
        </w:tabs>
        <w:ind w:left="2355" w:hanging="1455"/>
      </w:pPr>
      <w:rPr>
        <w:rFonts w:hint="default"/>
      </w:rPr>
    </w:lvl>
    <w:lvl w:ilvl="3">
      <w:start w:val="1"/>
      <w:numFmt w:val="decimal"/>
      <w:isLgl/>
      <w:lvlText w:val="%1.%2.%3.%4."/>
      <w:lvlJc w:val="left"/>
      <w:pPr>
        <w:tabs>
          <w:tab w:val="num" w:pos="2355"/>
        </w:tabs>
        <w:ind w:left="2355" w:hanging="1455"/>
      </w:pPr>
      <w:rPr>
        <w:rFonts w:hint="default"/>
      </w:rPr>
    </w:lvl>
    <w:lvl w:ilvl="4">
      <w:start w:val="1"/>
      <w:numFmt w:val="decimal"/>
      <w:isLgl/>
      <w:lvlText w:val="%1.%2.%3.%4.%5."/>
      <w:lvlJc w:val="left"/>
      <w:pPr>
        <w:tabs>
          <w:tab w:val="num" w:pos="2355"/>
        </w:tabs>
        <w:ind w:left="2355" w:hanging="1455"/>
      </w:pPr>
      <w:rPr>
        <w:rFonts w:hint="default"/>
      </w:rPr>
    </w:lvl>
    <w:lvl w:ilvl="5">
      <w:start w:val="1"/>
      <w:numFmt w:val="decimal"/>
      <w:isLgl/>
      <w:lvlText w:val="%1.%2.%3.%4.%5.%6."/>
      <w:lvlJc w:val="left"/>
      <w:pPr>
        <w:tabs>
          <w:tab w:val="num" w:pos="2355"/>
        </w:tabs>
        <w:ind w:left="2355" w:hanging="1455"/>
      </w:pPr>
      <w:rPr>
        <w:rFonts w:hint="default"/>
      </w:rPr>
    </w:lvl>
    <w:lvl w:ilvl="6">
      <w:start w:val="1"/>
      <w:numFmt w:val="decimal"/>
      <w:isLgl/>
      <w:lvlText w:val="%1.%2.%3.%4.%5.%6.%7."/>
      <w:lvlJc w:val="left"/>
      <w:pPr>
        <w:tabs>
          <w:tab w:val="num" w:pos="2700"/>
        </w:tabs>
        <w:ind w:left="2700" w:hanging="180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21">
    <w:nsid w:val="39CE547B"/>
    <w:multiLevelType w:val="hybridMultilevel"/>
    <w:tmpl w:val="50C63028"/>
    <w:lvl w:ilvl="0" w:tplc="0402000B">
      <w:start w:val="1"/>
      <w:numFmt w:val="bullet"/>
      <w:lvlText w:val=""/>
      <w:lvlJc w:val="left"/>
      <w:pPr>
        <w:tabs>
          <w:tab w:val="num" w:pos="720"/>
        </w:tabs>
        <w:ind w:left="720" w:hanging="360"/>
      </w:pPr>
      <w:rPr>
        <w:rFonts w:ascii="Wingdings" w:hAnsi="Wingdings"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nsid w:val="3E66161B"/>
    <w:multiLevelType w:val="hybridMultilevel"/>
    <w:tmpl w:val="176288C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nsid w:val="44D023B3"/>
    <w:multiLevelType w:val="hybridMultilevel"/>
    <w:tmpl w:val="249846E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nsid w:val="47E7374C"/>
    <w:multiLevelType w:val="hybridMultilevel"/>
    <w:tmpl w:val="73F60A10"/>
    <w:lvl w:ilvl="0" w:tplc="0402000B">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5">
    <w:nsid w:val="488D7CED"/>
    <w:multiLevelType w:val="hybridMultilevel"/>
    <w:tmpl w:val="78C82A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nsid w:val="4D6E45E5"/>
    <w:multiLevelType w:val="hybridMultilevel"/>
    <w:tmpl w:val="B7781902"/>
    <w:lvl w:ilvl="0" w:tplc="04020005">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7">
    <w:nsid w:val="4FDD2981"/>
    <w:multiLevelType w:val="hybridMultilevel"/>
    <w:tmpl w:val="D6F88730"/>
    <w:lvl w:ilvl="0" w:tplc="0402000B">
      <w:start w:val="1"/>
      <w:numFmt w:val="bullet"/>
      <w:lvlText w:val=""/>
      <w:lvlJc w:val="left"/>
      <w:pPr>
        <w:tabs>
          <w:tab w:val="num" w:pos="1068"/>
        </w:tabs>
        <w:ind w:left="1068" w:hanging="360"/>
      </w:pPr>
      <w:rPr>
        <w:rFonts w:ascii="Wingdings" w:hAnsi="Wingdings" w:hint="default"/>
      </w:rPr>
    </w:lvl>
    <w:lvl w:ilvl="1" w:tplc="E20A4C4A">
      <w:numFmt w:val="bullet"/>
      <w:lvlText w:val="-"/>
      <w:lvlJc w:val="left"/>
      <w:pPr>
        <w:tabs>
          <w:tab w:val="num" w:pos="1583"/>
        </w:tabs>
        <w:ind w:left="1583" w:hanging="945"/>
      </w:pPr>
      <w:rPr>
        <w:rFonts w:ascii="Times New Roman" w:eastAsia="Times New Roman" w:hAnsi="Times New Roman" w:cs="Times New Roman" w:hint="default"/>
      </w:rPr>
    </w:lvl>
    <w:lvl w:ilvl="2" w:tplc="04090005" w:tentative="1">
      <w:start w:val="1"/>
      <w:numFmt w:val="bullet"/>
      <w:lvlText w:val=""/>
      <w:lvlJc w:val="left"/>
      <w:pPr>
        <w:tabs>
          <w:tab w:val="num" w:pos="1718"/>
        </w:tabs>
        <w:ind w:left="1718" w:hanging="360"/>
      </w:pPr>
      <w:rPr>
        <w:rFonts w:ascii="Wingdings" w:hAnsi="Wingdings" w:hint="default"/>
      </w:rPr>
    </w:lvl>
    <w:lvl w:ilvl="3" w:tplc="04090001" w:tentative="1">
      <w:start w:val="1"/>
      <w:numFmt w:val="bullet"/>
      <w:lvlText w:val=""/>
      <w:lvlJc w:val="left"/>
      <w:pPr>
        <w:tabs>
          <w:tab w:val="num" w:pos="2438"/>
        </w:tabs>
        <w:ind w:left="2438" w:hanging="360"/>
      </w:pPr>
      <w:rPr>
        <w:rFonts w:ascii="Symbol" w:hAnsi="Symbol" w:hint="default"/>
      </w:rPr>
    </w:lvl>
    <w:lvl w:ilvl="4" w:tplc="04090003" w:tentative="1">
      <w:start w:val="1"/>
      <w:numFmt w:val="bullet"/>
      <w:lvlText w:val="o"/>
      <w:lvlJc w:val="left"/>
      <w:pPr>
        <w:tabs>
          <w:tab w:val="num" w:pos="3158"/>
        </w:tabs>
        <w:ind w:left="3158" w:hanging="360"/>
      </w:pPr>
      <w:rPr>
        <w:rFonts w:ascii="Courier New" w:hAnsi="Courier New" w:cs="Courier New" w:hint="default"/>
      </w:rPr>
    </w:lvl>
    <w:lvl w:ilvl="5" w:tplc="04090005" w:tentative="1">
      <w:start w:val="1"/>
      <w:numFmt w:val="bullet"/>
      <w:lvlText w:val=""/>
      <w:lvlJc w:val="left"/>
      <w:pPr>
        <w:tabs>
          <w:tab w:val="num" w:pos="3878"/>
        </w:tabs>
        <w:ind w:left="3878" w:hanging="360"/>
      </w:pPr>
      <w:rPr>
        <w:rFonts w:ascii="Wingdings" w:hAnsi="Wingdings" w:hint="default"/>
      </w:rPr>
    </w:lvl>
    <w:lvl w:ilvl="6" w:tplc="04090001" w:tentative="1">
      <w:start w:val="1"/>
      <w:numFmt w:val="bullet"/>
      <w:lvlText w:val=""/>
      <w:lvlJc w:val="left"/>
      <w:pPr>
        <w:tabs>
          <w:tab w:val="num" w:pos="4598"/>
        </w:tabs>
        <w:ind w:left="4598" w:hanging="360"/>
      </w:pPr>
      <w:rPr>
        <w:rFonts w:ascii="Symbol" w:hAnsi="Symbol" w:hint="default"/>
      </w:rPr>
    </w:lvl>
    <w:lvl w:ilvl="7" w:tplc="04090003" w:tentative="1">
      <w:start w:val="1"/>
      <w:numFmt w:val="bullet"/>
      <w:lvlText w:val="o"/>
      <w:lvlJc w:val="left"/>
      <w:pPr>
        <w:tabs>
          <w:tab w:val="num" w:pos="5318"/>
        </w:tabs>
        <w:ind w:left="5318" w:hanging="360"/>
      </w:pPr>
      <w:rPr>
        <w:rFonts w:ascii="Courier New" w:hAnsi="Courier New" w:cs="Courier New" w:hint="default"/>
      </w:rPr>
    </w:lvl>
    <w:lvl w:ilvl="8" w:tplc="04090005" w:tentative="1">
      <w:start w:val="1"/>
      <w:numFmt w:val="bullet"/>
      <w:lvlText w:val=""/>
      <w:lvlJc w:val="left"/>
      <w:pPr>
        <w:tabs>
          <w:tab w:val="num" w:pos="6038"/>
        </w:tabs>
        <w:ind w:left="6038" w:hanging="360"/>
      </w:pPr>
      <w:rPr>
        <w:rFonts w:ascii="Wingdings" w:hAnsi="Wingdings" w:hint="default"/>
      </w:rPr>
    </w:lvl>
  </w:abstractNum>
  <w:abstractNum w:abstractNumId="28">
    <w:nsid w:val="51DB0DC4"/>
    <w:multiLevelType w:val="hybridMultilevel"/>
    <w:tmpl w:val="9E2A5090"/>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52F139FA"/>
    <w:multiLevelType w:val="hybridMultilevel"/>
    <w:tmpl w:val="6AA83BE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3163864"/>
    <w:multiLevelType w:val="hybridMultilevel"/>
    <w:tmpl w:val="32F410D8"/>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nsid w:val="537330D8"/>
    <w:multiLevelType w:val="multilevel"/>
    <w:tmpl w:val="0B1CB246"/>
    <w:lvl w:ilvl="0">
      <w:start w:val="1"/>
      <w:numFmt w:val="bullet"/>
      <w:lvlText w:val=""/>
      <w:lvlJc w:val="left"/>
      <w:pPr>
        <w:tabs>
          <w:tab w:val="num" w:pos="1620"/>
        </w:tabs>
        <w:ind w:left="1620" w:hanging="360"/>
      </w:pPr>
      <w:rPr>
        <w:rFonts w:ascii="Symbol" w:hAnsi="Symbol" w:hint="default"/>
      </w:rPr>
    </w:lvl>
    <w:lvl w:ilvl="1" w:tentative="1">
      <w:start w:val="1"/>
      <w:numFmt w:val="bullet"/>
      <w:lvlText w:val="o"/>
      <w:lvlJc w:val="left"/>
      <w:pPr>
        <w:tabs>
          <w:tab w:val="num" w:pos="2340"/>
        </w:tabs>
        <w:ind w:left="2340" w:hanging="360"/>
      </w:pPr>
      <w:rPr>
        <w:rFonts w:ascii="Courier New" w:hAnsi="Courier New" w:cs="Courier New" w:hint="default"/>
      </w:rPr>
    </w:lvl>
    <w:lvl w:ilvl="2" w:tentative="1">
      <w:start w:val="1"/>
      <w:numFmt w:val="bullet"/>
      <w:lvlText w:val=""/>
      <w:lvlJc w:val="left"/>
      <w:pPr>
        <w:tabs>
          <w:tab w:val="num" w:pos="3060"/>
        </w:tabs>
        <w:ind w:left="3060" w:hanging="360"/>
      </w:pPr>
      <w:rPr>
        <w:rFonts w:ascii="Wingdings" w:hAnsi="Wingdings" w:hint="default"/>
      </w:rPr>
    </w:lvl>
    <w:lvl w:ilvl="3" w:tentative="1">
      <w:start w:val="1"/>
      <w:numFmt w:val="bullet"/>
      <w:lvlText w:val=""/>
      <w:lvlJc w:val="left"/>
      <w:pPr>
        <w:tabs>
          <w:tab w:val="num" w:pos="3780"/>
        </w:tabs>
        <w:ind w:left="3780" w:hanging="360"/>
      </w:pPr>
      <w:rPr>
        <w:rFonts w:ascii="Symbol" w:hAnsi="Symbol" w:hint="default"/>
      </w:rPr>
    </w:lvl>
    <w:lvl w:ilvl="4" w:tentative="1">
      <w:start w:val="1"/>
      <w:numFmt w:val="bullet"/>
      <w:lvlText w:val="o"/>
      <w:lvlJc w:val="left"/>
      <w:pPr>
        <w:tabs>
          <w:tab w:val="num" w:pos="4500"/>
        </w:tabs>
        <w:ind w:left="4500" w:hanging="360"/>
      </w:pPr>
      <w:rPr>
        <w:rFonts w:ascii="Courier New" w:hAnsi="Courier New" w:cs="Courier New" w:hint="default"/>
      </w:rPr>
    </w:lvl>
    <w:lvl w:ilvl="5" w:tentative="1">
      <w:start w:val="1"/>
      <w:numFmt w:val="bullet"/>
      <w:lvlText w:val=""/>
      <w:lvlJc w:val="left"/>
      <w:pPr>
        <w:tabs>
          <w:tab w:val="num" w:pos="5220"/>
        </w:tabs>
        <w:ind w:left="5220" w:hanging="360"/>
      </w:pPr>
      <w:rPr>
        <w:rFonts w:ascii="Wingdings" w:hAnsi="Wingdings" w:hint="default"/>
      </w:rPr>
    </w:lvl>
    <w:lvl w:ilvl="6" w:tentative="1">
      <w:start w:val="1"/>
      <w:numFmt w:val="bullet"/>
      <w:lvlText w:val=""/>
      <w:lvlJc w:val="left"/>
      <w:pPr>
        <w:tabs>
          <w:tab w:val="num" w:pos="5940"/>
        </w:tabs>
        <w:ind w:left="5940" w:hanging="360"/>
      </w:pPr>
      <w:rPr>
        <w:rFonts w:ascii="Symbol" w:hAnsi="Symbol" w:hint="default"/>
      </w:rPr>
    </w:lvl>
    <w:lvl w:ilvl="7" w:tentative="1">
      <w:start w:val="1"/>
      <w:numFmt w:val="bullet"/>
      <w:lvlText w:val="o"/>
      <w:lvlJc w:val="left"/>
      <w:pPr>
        <w:tabs>
          <w:tab w:val="num" w:pos="6660"/>
        </w:tabs>
        <w:ind w:left="6660" w:hanging="360"/>
      </w:pPr>
      <w:rPr>
        <w:rFonts w:ascii="Courier New" w:hAnsi="Courier New" w:cs="Courier New" w:hint="default"/>
      </w:rPr>
    </w:lvl>
    <w:lvl w:ilvl="8" w:tentative="1">
      <w:start w:val="1"/>
      <w:numFmt w:val="bullet"/>
      <w:lvlText w:val=""/>
      <w:lvlJc w:val="left"/>
      <w:pPr>
        <w:tabs>
          <w:tab w:val="num" w:pos="7380"/>
        </w:tabs>
        <w:ind w:left="7380" w:hanging="360"/>
      </w:pPr>
      <w:rPr>
        <w:rFonts w:ascii="Wingdings" w:hAnsi="Wingdings" w:hint="default"/>
      </w:rPr>
    </w:lvl>
  </w:abstractNum>
  <w:abstractNum w:abstractNumId="32">
    <w:nsid w:val="569843A3"/>
    <w:multiLevelType w:val="hybridMultilevel"/>
    <w:tmpl w:val="7CA8C312"/>
    <w:lvl w:ilvl="0" w:tplc="4E5A40B2">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3">
    <w:nsid w:val="5B5F0766"/>
    <w:multiLevelType w:val="hybridMultilevel"/>
    <w:tmpl w:val="99EA42A6"/>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4">
    <w:nsid w:val="5D3877AC"/>
    <w:multiLevelType w:val="hybridMultilevel"/>
    <w:tmpl w:val="FF924682"/>
    <w:lvl w:ilvl="0" w:tplc="0402000B">
      <w:start w:val="1"/>
      <w:numFmt w:val="bullet"/>
      <w:lvlText w:val=""/>
      <w:lvlJc w:val="left"/>
      <w:pPr>
        <w:tabs>
          <w:tab w:val="num" w:pos="1510"/>
        </w:tabs>
        <w:ind w:left="151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03D47BC"/>
    <w:multiLevelType w:val="hybridMultilevel"/>
    <w:tmpl w:val="8C7AC5B2"/>
    <w:lvl w:ilvl="0" w:tplc="CF34BD3E">
      <w:start w:val="1"/>
      <w:numFmt w:val="bullet"/>
      <w:lvlText w:val=""/>
      <w:lvlJc w:val="left"/>
      <w:pPr>
        <w:tabs>
          <w:tab w:val="num" w:pos="360"/>
        </w:tabs>
        <w:ind w:left="360" w:hanging="360"/>
      </w:pPr>
      <w:rPr>
        <w:rFonts w:ascii="Wingdings" w:hAnsi="Wingdings" w:hint="default"/>
        <w:lang w:val="ru-RU"/>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6">
    <w:nsid w:val="64875128"/>
    <w:multiLevelType w:val="multilevel"/>
    <w:tmpl w:val="F51254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nsid w:val="6CDE4F5D"/>
    <w:multiLevelType w:val="hybridMultilevel"/>
    <w:tmpl w:val="BD12D4FC"/>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38">
    <w:nsid w:val="74792930"/>
    <w:multiLevelType w:val="hybridMultilevel"/>
    <w:tmpl w:val="8C24D6BC"/>
    <w:lvl w:ilvl="0" w:tplc="0402000D">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9">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num w:numId="1">
    <w:abstractNumId w:val="39"/>
  </w:num>
  <w:num w:numId="2">
    <w:abstractNumId w:val="13"/>
  </w:num>
  <w:num w:numId="3">
    <w:abstractNumId w:val="17"/>
  </w:num>
  <w:num w:numId="4">
    <w:abstractNumId w:val="4"/>
  </w:num>
  <w:num w:numId="5">
    <w:abstractNumId w:val="15"/>
  </w:num>
  <w:num w:numId="6">
    <w:abstractNumId w:val="3"/>
  </w:num>
  <w:num w:numId="7">
    <w:abstractNumId w:val="25"/>
  </w:num>
  <w:num w:numId="8">
    <w:abstractNumId w:val="7"/>
  </w:num>
  <w:num w:numId="9">
    <w:abstractNumId w:val="0"/>
  </w:num>
  <w:num w:numId="10">
    <w:abstractNumId w:val="33"/>
  </w:num>
  <w:num w:numId="11">
    <w:abstractNumId w:val="2"/>
  </w:num>
  <w:num w:numId="12">
    <w:abstractNumId w:val="24"/>
  </w:num>
  <w:num w:numId="13">
    <w:abstractNumId w:val="37"/>
  </w:num>
  <w:num w:numId="14">
    <w:abstractNumId w:val="28"/>
  </w:num>
  <w:num w:numId="15">
    <w:abstractNumId w:val="27"/>
  </w:num>
  <w:num w:numId="16">
    <w:abstractNumId w:val="26"/>
  </w:num>
  <w:num w:numId="17">
    <w:abstractNumId w:val="22"/>
  </w:num>
  <w:num w:numId="18">
    <w:abstractNumId w:val="30"/>
  </w:num>
  <w:num w:numId="19">
    <w:abstractNumId w:val="18"/>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16"/>
  </w:num>
  <w:num w:numId="23">
    <w:abstractNumId w:val="14"/>
  </w:num>
  <w:num w:numId="24">
    <w:abstractNumId w:val="11"/>
  </w:num>
  <w:num w:numId="25">
    <w:abstractNumId w:val="38"/>
  </w:num>
  <w:num w:numId="26">
    <w:abstractNumId w:val="9"/>
  </w:num>
  <w:num w:numId="27">
    <w:abstractNumId w:val="5"/>
  </w:num>
  <w:num w:numId="28">
    <w:abstractNumId w:val="6"/>
  </w:num>
  <w:num w:numId="29">
    <w:abstractNumId w:val="12"/>
  </w:num>
  <w:num w:numId="30">
    <w:abstractNumId w:val="1"/>
  </w:num>
  <w:num w:numId="31">
    <w:abstractNumId w:val="36"/>
  </w:num>
  <w:num w:numId="32">
    <w:abstractNumId w:val="21"/>
  </w:num>
  <w:num w:numId="33">
    <w:abstractNumId w:val="23"/>
  </w:num>
  <w:num w:numId="34">
    <w:abstractNumId w:val="10"/>
  </w:num>
  <w:num w:numId="35">
    <w:abstractNumId w:val="29"/>
  </w:num>
  <w:num w:numId="36">
    <w:abstractNumId w:val="20"/>
  </w:num>
  <w:num w:numId="37">
    <w:abstractNumId w:val="19"/>
  </w:num>
  <w:num w:numId="38">
    <w:abstractNumId w:val="35"/>
  </w:num>
  <w:num w:numId="39">
    <w:abstractNumId w:val="34"/>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06DC"/>
    <w:rsid w:val="00001BC6"/>
    <w:rsid w:val="0000425C"/>
    <w:rsid w:val="00005F7A"/>
    <w:rsid w:val="00006123"/>
    <w:rsid w:val="000126DD"/>
    <w:rsid w:val="00017A90"/>
    <w:rsid w:val="00017CB5"/>
    <w:rsid w:val="00022DF6"/>
    <w:rsid w:val="000246F0"/>
    <w:rsid w:val="00024728"/>
    <w:rsid w:val="00026B25"/>
    <w:rsid w:val="000270D2"/>
    <w:rsid w:val="000279E8"/>
    <w:rsid w:val="00027AFE"/>
    <w:rsid w:val="00030BAF"/>
    <w:rsid w:val="000435B9"/>
    <w:rsid w:val="000453FA"/>
    <w:rsid w:val="000635B2"/>
    <w:rsid w:val="00063A23"/>
    <w:rsid w:val="00064194"/>
    <w:rsid w:val="000643CB"/>
    <w:rsid w:val="00065232"/>
    <w:rsid w:val="000722FF"/>
    <w:rsid w:val="00080333"/>
    <w:rsid w:val="000845FD"/>
    <w:rsid w:val="00084BA6"/>
    <w:rsid w:val="00086E05"/>
    <w:rsid w:val="00090A87"/>
    <w:rsid w:val="00090FFE"/>
    <w:rsid w:val="00091B8F"/>
    <w:rsid w:val="0009350E"/>
    <w:rsid w:val="00093866"/>
    <w:rsid w:val="0009578B"/>
    <w:rsid w:val="000A0B91"/>
    <w:rsid w:val="000A2B0E"/>
    <w:rsid w:val="000A2EB7"/>
    <w:rsid w:val="000B0DDE"/>
    <w:rsid w:val="000B1457"/>
    <w:rsid w:val="000B5E1F"/>
    <w:rsid w:val="000B7106"/>
    <w:rsid w:val="000C0765"/>
    <w:rsid w:val="000C1E7F"/>
    <w:rsid w:val="000C2152"/>
    <w:rsid w:val="000C3611"/>
    <w:rsid w:val="000D2412"/>
    <w:rsid w:val="000E720F"/>
    <w:rsid w:val="000E77FC"/>
    <w:rsid w:val="000F2B8F"/>
    <w:rsid w:val="000F41E4"/>
    <w:rsid w:val="000F710D"/>
    <w:rsid w:val="0010040B"/>
    <w:rsid w:val="00101178"/>
    <w:rsid w:val="00101B62"/>
    <w:rsid w:val="001038C3"/>
    <w:rsid w:val="00107E79"/>
    <w:rsid w:val="00114800"/>
    <w:rsid w:val="0011633B"/>
    <w:rsid w:val="00116818"/>
    <w:rsid w:val="0012033C"/>
    <w:rsid w:val="0012063A"/>
    <w:rsid w:val="00120BE9"/>
    <w:rsid w:val="00124F03"/>
    <w:rsid w:val="00126751"/>
    <w:rsid w:val="0012676E"/>
    <w:rsid w:val="00130655"/>
    <w:rsid w:val="00132369"/>
    <w:rsid w:val="001329D2"/>
    <w:rsid w:val="00133CBC"/>
    <w:rsid w:val="00134151"/>
    <w:rsid w:val="00134E7A"/>
    <w:rsid w:val="00135453"/>
    <w:rsid w:val="001368E4"/>
    <w:rsid w:val="0013698C"/>
    <w:rsid w:val="001403DF"/>
    <w:rsid w:val="001436A3"/>
    <w:rsid w:val="00146229"/>
    <w:rsid w:val="00153954"/>
    <w:rsid w:val="001552D1"/>
    <w:rsid w:val="001561EF"/>
    <w:rsid w:val="0015671C"/>
    <w:rsid w:val="00165052"/>
    <w:rsid w:val="001703C4"/>
    <w:rsid w:val="00171026"/>
    <w:rsid w:val="0017174C"/>
    <w:rsid w:val="00172AA9"/>
    <w:rsid w:val="00173488"/>
    <w:rsid w:val="00176B3B"/>
    <w:rsid w:val="00176CA8"/>
    <w:rsid w:val="0017778D"/>
    <w:rsid w:val="00180487"/>
    <w:rsid w:val="00183C20"/>
    <w:rsid w:val="001846E3"/>
    <w:rsid w:val="001935D0"/>
    <w:rsid w:val="00195789"/>
    <w:rsid w:val="0019696E"/>
    <w:rsid w:val="00197275"/>
    <w:rsid w:val="001974D9"/>
    <w:rsid w:val="001975DB"/>
    <w:rsid w:val="001A6712"/>
    <w:rsid w:val="001A71AC"/>
    <w:rsid w:val="001B254D"/>
    <w:rsid w:val="001B4399"/>
    <w:rsid w:val="001B4B23"/>
    <w:rsid w:val="001B55C0"/>
    <w:rsid w:val="001B6D16"/>
    <w:rsid w:val="001C1EE8"/>
    <w:rsid w:val="001C5777"/>
    <w:rsid w:val="001C6875"/>
    <w:rsid w:val="001D2715"/>
    <w:rsid w:val="001D7DEA"/>
    <w:rsid w:val="001E1743"/>
    <w:rsid w:val="001E47D6"/>
    <w:rsid w:val="001F054D"/>
    <w:rsid w:val="001F0AD3"/>
    <w:rsid w:val="001F2EEC"/>
    <w:rsid w:val="001F41E8"/>
    <w:rsid w:val="001F466F"/>
    <w:rsid w:val="001F51D3"/>
    <w:rsid w:val="00200BB3"/>
    <w:rsid w:val="002021F6"/>
    <w:rsid w:val="002024D2"/>
    <w:rsid w:val="002026B0"/>
    <w:rsid w:val="00204138"/>
    <w:rsid w:val="00205C82"/>
    <w:rsid w:val="00207CE3"/>
    <w:rsid w:val="00212EDE"/>
    <w:rsid w:val="00220185"/>
    <w:rsid w:val="002203AC"/>
    <w:rsid w:val="00223086"/>
    <w:rsid w:val="00223421"/>
    <w:rsid w:val="002250AE"/>
    <w:rsid w:val="0022722D"/>
    <w:rsid w:val="00227CC1"/>
    <w:rsid w:val="00230591"/>
    <w:rsid w:val="00230C51"/>
    <w:rsid w:val="00231C18"/>
    <w:rsid w:val="0023303A"/>
    <w:rsid w:val="00234494"/>
    <w:rsid w:val="002357DE"/>
    <w:rsid w:val="0024115C"/>
    <w:rsid w:val="002412BF"/>
    <w:rsid w:val="0024225B"/>
    <w:rsid w:val="0024476A"/>
    <w:rsid w:val="0024622A"/>
    <w:rsid w:val="002463E4"/>
    <w:rsid w:val="002476DD"/>
    <w:rsid w:val="00254116"/>
    <w:rsid w:val="00255D99"/>
    <w:rsid w:val="0026210F"/>
    <w:rsid w:val="00266706"/>
    <w:rsid w:val="00270605"/>
    <w:rsid w:val="00272781"/>
    <w:rsid w:val="00281C7A"/>
    <w:rsid w:val="0028232E"/>
    <w:rsid w:val="00285C06"/>
    <w:rsid w:val="00292796"/>
    <w:rsid w:val="00292A3A"/>
    <w:rsid w:val="002A2FFA"/>
    <w:rsid w:val="002A45AA"/>
    <w:rsid w:val="002A5235"/>
    <w:rsid w:val="002A65C4"/>
    <w:rsid w:val="002B320F"/>
    <w:rsid w:val="002B4669"/>
    <w:rsid w:val="002B4B34"/>
    <w:rsid w:val="002B60D8"/>
    <w:rsid w:val="002C0BDC"/>
    <w:rsid w:val="002C2E82"/>
    <w:rsid w:val="002D3503"/>
    <w:rsid w:val="002D4571"/>
    <w:rsid w:val="002D4EE6"/>
    <w:rsid w:val="002D6F2A"/>
    <w:rsid w:val="002E0C4E"/>
    <w:rsid w:val="002E2F9C"/>
    <w:rsid w:val="002E4DA2"/>
    <w:rsid w:val="002E650E"/>
    <w:rsid w:val="0030101A"/>
    <w:rsid w:val="003015D6"/>
    <w:rsid w:val="00302BE5"/>
    <w:rsid w:val="00305F5F"/>
    <w:rsid w:val="0030640E"/>
    <w:rsid w:val="00312A16"/>
    <w:rsid w:val="00317DDA"/>
    <w:rsid w:val="003224F9"/>
    <w:rsid w:val="003238B9"/>
    <w:rsid w:val="003306A4"/>
    <w:rsid w:val="00330EC5"/>
    <w:rsid w:val="00333292"/>
    <w:rsid w:val="003350E9"/>
    <w:rsid w:val="0034012B"/>
    <w:rsid w:val="003408F8"/>
    <w:rsid w:val="00341564"/>
    <w:rsid w:val="00342CA8"/>
    <w:rsid w:val="00343733"/>
    <w:rsid w:val="0035198B"/>
    <w:rsid w:val="0035203C"/>
    <w:rsid w:val="00352A4A"/>
    <w:rsid w:val="00353047"/>
    <w:rsid w:val="003561EB"/>
    <w:rsid w:val="00360EB2"/>
    <w:rsid w:val="00365876"/>
    <w:rsid w:val="00366086"/>
    <w:rsid w:val="00370058"/>
    <w:rsid w:val="00372493"/>
    <w:rsid w:val="003767E7"/>
    <w:rsid w:val="00381AAD"/>
    <w:rsid w:val="00382B9E"/>
    <w:rsid w:val="003868D8"/>
    <w:rsid w:val="00386B33"/>
    <w:rsid w:val="00386C3C"/>
    <w:rsid w:val="00390414"/>
    <w:rsid w:val="00393193"/>
    <w:rsid w:val="00394EAC"/>
    <w:rsid w:val="00396F55"/>
    <w:rsid w:val="003979CF"/>
    <w:rsid w:val="003A0277"/>
    <w:rsid w:val="003A1770"/>
    <w:rsid w:val="003A2A83"/>
    <w:rsid w:val="003A7029"/>
    <w:rsid w:val="003B1558"/>
    <w:rsid w:val="003B2A38"/>
    <w:rsid w:val="003B471D"/>
    <w:rsid w:val="003B5677"/>
    <w:rsid w:val="003C28D8"/>
    <w:rsid w:val="003C33F4"/>
    <w:rsid w:val="003C503E"/>
    <w:rsid w:val="003C665A"/>
    <w:rsid w:val="003C6662"/>
    <w:rsid w:val="003D1E5C"/>
    <w:rsid w:val="003D2C51"/>
    <w:rsid w:val="003D3DB8"/>
    <w:rsid w:val="003D5AF1"/>
    <w:rsid w:val="003D7795"/>
    <w:rsid w:val="003E0E31"/>
    <w:rsid w:val="003E2876"/>
    <w:rsid w:val="003E6A65"/>
    <w:rsid w:val="003F07CC"/>
    <w:rsid w:val="003F1768"/>
    <w:rsid w:val="003F4B66"/>
    <w:rsid w:val="003F4F80"/>
    <w:rsid w:val="003F5A5B"/>
    <w:rsid w:val="003F716B"/>
    <w:rsid w:val="003F7A82"/>
    <w:rsid w:val="004003C3"/>
    <w:rsid w:val="00400FB6"/>
    <w:rsid w:val="004041DC"/>
    <w:rsid w:val="00405A31"/>
    <w:rsid w:val="00405B76"/>
    <w:rsid w:val="004107C1"/>
    <w:rsid w:val="004119A7"/>
    <w:rsid w:val="00413ABD"/>
    <w:rsid w:val="00417E98"/>
    <w:rsid w:val="00423E84"/>
    <w:rsid w:val="00424EA5"/>
    <w:rsid w:val="004338AD"/>
    <w:rsid w:val="00440BE8"/>
    <w:rsid w:val="00440CEB"/>
    <w:rsid w:val="00443170"/>
    <w:rsid w:val="0044440C"/>
    <w:rsid w:val="004450E9"/>
    <w:rsid w:val="0044577F"/>
    <w:rsid w:val="00447A8E"/>
    <w:rsid w:val="0045218B"/>
    <w:rsid w:val="0045218C"/>
    <w:rsid w:val="00452EC9"/>
    <w:rsid w:val="00462D3A"/>
    <w:rsid w:val="004632B1"/>
    <w:rsid w:val="00463C86"/>
    <w:rsid w:val="00463D72"/>
    <w:rsid w:val="00473850"/>
    <w:rsid w:val="004741EB"/>
    <w:rsid w:val="0047426B"/>
    <w:rsid w:val="004754CC"/>
    <w:rsid w:val="004760DC"/>
    <w:rsid w:val="00483723"/>
    <w:rsid w:val="004851A5"/>
    <w:rsid w:val="004859FC"/>
    <w:rsid w:val="00485BAB"/>
    <w:rsid w:val="00487430"/>
    <w:rsid w:val="004875CE"/>
    <w:rsid w:val="00490027"/>
    <w:rsid w:val="004909FD"/>
    <w:rsid w:val="004916EE"/>
    <w:rsid w:val="004920AA"/>
    <w:rsid w:val="004A0C6B"/>
    <w:rsid w:val="004A1AB5"/>
    <w:rsid w:val="004A4EFB"/>
    <w:rsid w:val="004B125F"/>
    <w:rsid w:val="004B2AE6"/>
    <w:rsid w:val="004B5415"/>
    <w:rsid w:val="004B6C0C"/>
    <w:rsid w:val="004C37BB"/>
    <w:rsid w:val="004C7388"/>
    <w:rsid w:val="004D7D24"/>
    <w:rsid w:val="004D7F56"/>
    <w:rsid w:val="004E2B67"/>
    <w:rsid w:val="004E44A8"/>
    <w:rsid w:val="004E51E7"/>
    <w:rsid w:val="004E6AC7"/>
    <w:rsid w:val="004E767A"/>
    <w:rsid w:val="004F090A"/>
    <w:rsid w:val="004F126E"/>
    <w:rsid w:val="004F50D0"/>
    <w:rsid w:val="004F5283"/>
    <w:rsid w:val="0050044B"/>
    <w:rsid w:val="005005F1"/>
    <w:rsid w:val="0051097F"/>
    <w:rsid w:val="00511557"/>
    <w:rsid w:val="00511F30"/>
    <w:rsid w:val="00520732"/>
    <w:rsid w:val="00522081"/>
    <w:rsid w:val="005220C4"/>
    <w:rsid w:val="00522EA4"/>
    <w:rsid w:val="0052361D"/>
    <w:rsid w:val="00527E41"/>
    <w:rsid w:val="005307B8"/>
    <w:rsid w:val="0053105C"/>
    <w:rsid w:val="00531775"/>
    <w:rsid w:val="00532F75"/>
    <w:rsid w:val="005515F5"/>
    <w:rsid w:val="005526F5"/>
    <w:rsid w:val="00555C1F"/>
    <w:rsid w:val="00556228"/>
    <w:rsid w:val="005603A1"/>
    <w:rsid w:val="005617E9"/>
    <w:rsid w:val="00566570"/>
    <w:rsid w:val="005712BC"/>
    <w:rsid w:val="00573F2D"/>
    <w:rsid w:val="005750EA"/>
    <w:rsid w:val="00575D03"/>
    <w:rsid w:val="0058085C"/>
    <w:rsid w:val="00581445"/>
    <w:rsid w:val="00583840"/>
    <w:rsid w:val="00585F91"/>
    <w:rsid w:val="00586063"/>
    <w:rsid w:val="00593296"/>
    <w:rsid w:val="00595805"/>
    <w:rsid w:val="00596972"/>
    <w:rsid w:val="00597A31"/>
    <w:rsid w:val="005A02B9"/>
    <w:rsid w:val="005A52FC"/>
    <w:rsid w:val="005A5B58"/>
    <w:rsid w:val="005B1558"/>
    <w:rsid w:val="005B1F7C"/>
    <w:rsid w:val="005B61E5"/>
    <w:rsid w:val="005B6BA9"/>
    <w:rsid w:val="005C0EAE"/>
    <w:rsid w:val="005C75B0"/>
    <w:rsid w:val="005D04AB"/>
    <w:rsid w:val="005D36CD"/>
    <w:rsid w:val="005E0DE5"/>
    <w:rsid w:val="005E5FA9"/>
    <w:rsid w:val="005E6529"/>
    <w:rsid w:val="005E7FA6"/>
    <w:rsid w:val="005F4593"/>
    <w:rsid w:val="0060068E"/>
    <w:rsid w:val="00603486"/>
    <w:rsid w:val="00604411"/>
    <w:rsid w:val="00607C51"/>
    <w:rsid w:val="00610B3B"/>
    <w:rsid w:val="0062129E"/>
    <w:rsid w:val="00621F1A"/>
    <w:rsid w:val="006260EE"/>
    <w:rsid w:val="00635F41"/>
    <w:rsid w:val="0064667B"/>
    <w:rsid w:val="00652990"/>
    <w:rsid w:val="00652A6F"/>
    <w:rsid w:val="0065346D"/>
    <w:rsid w:val="00653897"/>
    <w:rsid w:val="00654B9A"/>
    <w:rsid w:val="00656896"/>
    <w:rsid w:val="00657D23"/>
    <w:rsid w:val="00661185"/>
    <w:rsid w:val="00661703"/>
    <w:rsid w:val="006620F9"/>
    <w:rsid w:val="006666BC"/>
    <w:rsid w:val="00667174"/>
    <w:rsid w:val="00674962"/>
    <w:rsid w:val="00675A6D"/>
    <w:rsid w:val="00677955"/>
    <w:rsid w:val="00680529"/>
    <w:rsid w:val="0068199C"/>
    <w:rsid w:val="00682424"/>
    <w:rsid w:val="00683F71"/>
    <w:rsid w:val="00684728"/>
    <w:rsid w:val="0068514A"/>
    <w:rsid w:val="00690DCD"/>
    <w:rsid w:val="006915F0"/>
    <w:rsid w:val="006926B8"/>
    <w:rsid w:val="006975C4"/>
    <w:rsid w:val="006A3771"/>
    <w:rsid w:val="006A779C"/>
    <w:rsid w:val="006B0EC8"/>
    <w:rsid w:val="006B3FFD"/>
    <w:rsid w:val="006B6555"/>
    <w:rsid w:val="006B74E0"/>
    <w:rsid w:val="006B7816"/>
    <w:rsid w:val="006C1B9B"/>
    <w:rsid w:val="006C38E4"/>
    <w:rsid w:val="006D10C2"/>
    <w:rsid w:val="006D21FE"/>
    <w:rsid w:val="006D453A"/>
    <w:rsid w:val="006E1394"/>
    <w:rsid w:val="006E71C0"/>
    <w:rsid w:val="006E79FC"/>
    <w:rsid w:val="006F452D"/>
    <w:rsid w:val="006F7892"/>
    <w:rsid w:val="0070068B"/>
    <w:rsid w:val="00707179"/>
    <w:rsid w:val="007112A4"/>
    <w:rsid w:val="007112CA"/>
    <w:rsid w:val="007116F0"/>
    <w:rsid w:val="0071315B"/>
    <w:rsid w:val="00714D87"/>
    <w:rsid w:val="00717021"/>
    <w:rsid w:val="00717AEA"/>
    <w:rsid w:val="00720F60"/>
    <w:rsid w:val="00724B58"/>
    <w:rsid w:val="007279AD"/>
    <w:rsid w:val="00732383"/>
    <w:rsid w:val="00734F4A"/>
    <w:rsid w:val="0074055E"/>
    <w:rsid w:val="00741527"/>
    <w:rsid w:val="007432CF"/>
    <w:rsid w:val="007439E7"/>
    <w:rsid w:val="00744D1D"/>
    <w:rsid w:val="00745DC2"/>
    <w:rsid w:val="00746EC9"/>
    <w:rsid w:val="00752AA8"/>
    <w:rsid w:val="007531A4"/>
    <w:rsid w:val="00753743"/>
    <w:rsid w:val="0075472F"/>
    <w:rsid w:val="00754796"/>
    <w:rsid w:val="00754DCC"/>
    <w:rsid w:val="00762204"/>
    <w:rsid w:val="0076280C"/>
    <w:rsid w:val="00763C00"/>
    <w:rsid w:val="00765048"/>
    <w:rsid w:val="007665C8"/>
    <w:rsid w:val="00767667"/>
    <w:rsid w:val="00776380"/>
    <w:rsid w:val="007815E7"/>
    <w:rsid w:val="00781807"/>
    <w:rsid w:val="00782F96"/>
    <w:rsid w:val="00783685"/>
    <w:rsid w:val="00790370"/>
    <w:rsid w:val="007A09F5"/>
    <w:rsid w:val="007A7A11"/>
    <w:rsid w:val="007B0417"/>
    <w:rsid w:val="007B2DE7"/>
    <w:rsid w:val="007B39CA"/>
    <w:rsid w:val="007B5572"/>
    <w:rsid w:val="007B6765"/>
    <w:rsid w:val="007C0C8D"/>
    <w:rsid w:val="007C4AA8"/>
    <w:rsid w:val="007C631C"/>
    <w:rsid w:val="007D1030"/>
    <w:rsid w:val="007D1A2F"/>
    <w:rsid w:val="007D39BE"/>
    <w:rsid w:val="007D3EDB"/>
    <w:rsid w:val="007E100F"/>
    <w:rsid w:val="007E1CC7"/>
    <w:rsid w:val="007E2A1A"/>
    <w:rsid w:val="007E35CA"/>
    <w:rsid w:val="007E5336"/>
    <w:rsid w:val="007E64D8"/>
    <w:rsid w:val="007E64EE"/>
    <w:rsid w:val="007E68FA"/>
    <w:rsid w:val="007F0256"/>
    <w:rsid w:val="007F0712"/>
    <w:rsid w:val="007F1B25"/>
    <w:rsid w:val="007F1C52"/>
    <w:rsid w:val="007F47AF"/>
    <w:rsid w:val="007F54D6"/>
    <w:rsid w:val="0080102C"/>
    <w:rsid w:val="00801C12"/>
    <w:rsid w:val="00803224"/>
    <w:rsid w:val="008043D8"/>
    <w:rsid w:val="00807E38"/>
    <w:rsid w:val="00810CC5"/>
    <w:rsid w:val="0081677A"/>
    <w:rsid w:val="008241D1"/>
    <w:rsid w:val="00824377"/>
    <w:rsid w:val="0083610A"/>
    <w:rsid w:val="00840484"/>
    <w:rsid w:val="008406C4"/>
    <w:rsid w:val="008415EF"/>
    <w:rsid w:val="008417AF"/>
    <w:rsid w:val="008461E9"/>
    <w:rsid w:val="00847B31"/>
    <w:rsid w:val="00850728"/>
    <w:rsid w:val="00851C2F"/>
    <w:rsid w:val="0085245F"/>
    <w:rsid w:val="00852F59"/>
    <w:rsid w:val="00855639"/>
    <w:rsid w:val="0085749D"/>
    <w:rsid w:val="008608F6"/>
    <w:rsid w:val="0086140C"/>
    <w:rsid w:val="00862064"/>
    <w:rsid w:val="00865210"/>
    <w:rsid w:val="00865911"/>
    <w:rsid w:val="008659D6"/>
    <w:rsid w:val="00871D9C"/>
    <w:rsid w:val="00877A2C"/>
    <w:rsid w:val="00880459"/>
    <w:rsid w:val="0088595F"/>
    <w:rsid w:val="00885A38"/>
    <w:rsid w:val="008901AB"/>
    <w:rsid w:val="00892DC8"/>
    <w:rsid w:val="008A412E"/>
    <w:rsid w:val="008A43F7"/>
    <w:rsid w:val="008A5FAD"/>
    <w:rsid w:val="008A7A84"/>
    <w:rsid w:val="008A7DC7"/>
    <w:rsid w:val="008B06D2"/>
    <w:rsid w:val="008B6030"/>
    <w:rsid w:val="008B6A03"/>
    <w:rsid w:val="008C01D5"/>
    <w:rsid w:val="008C32EE"/>
    <w:rsid w:val="008C5E38"/>
    <w:rsid w:val="008C7708"/>
    <w:rsid w:val="008D2BAF"/>
    <w:rsid w:val="008E0A46"/>
    <w:rsid w:val="008E3ACE"/>
    <w:rsid w:val="008E6A5C"/>
    <w:rsid w:val="008E77E8"/>
    <w:rsid w:val="008F08CB"/>
    <w:rsid w:val="008F555F"/>
    <w:rsid w:val="008F6B8A"/>
    <w:rsid w:val="008F7C4A"/>
    <w:rsid w:val="00900C97"/>
    <w:rsid w:val="00900CFC"/>
    <w:rsid w:val="00900EA6"/>
    <w:rsid w:val="00900F00"/>
    <w:rsid w:val="009024FF"/>
    <w:rsid w:val="0090570E"/>
    <w:rsid w:val="00906267"/>
    <w:rsid w:val="0091400A"/>
    <w:rsid w:val="00916BEE"/>
    <w:rsid w:val="009174E7"/>
    <w:rsid w:val="00917647"/>
    <w:rsid w:val="00917ED4"/>
    <w:rsid w:val="009214E7"/>
    <w:rsid w:val="00921584"/>
    <w:rsid w:val="0092401F"/>
    <w:rsid w:val="0092650E"/>
    <w:rsid w:val="009274A7"/>
    <w:rsid w:val="0093324C"/>
    <w:rsid w:val="00933751"/>
    <w:rsid w:val="00933A7C"/>
    <w:rsid w:val="0094683F"/>
    <w:rsid w:val="00947C66"/>
    <w:rsid w:val="009526C8"/>
    <w:rsid w:val="009553B5"/>
    <w:rsid w:val="0095570A"/>
    <w:rsid w:val="009600AE"/>
    <w:rsid w:val="00962998"/>
    <w:rsid w:val="00963473"/>
    <w:rsid w:val="00963FEA"/>
    <w:rsid w:val="0096696F"/>
    <w:rsid w:val="009728DC"/>
    <w:rsid w:val="009777A9"/>
    <w:rsid w:val="00982D35"/>
    <w:rsid w:val="00984351"/>
    <w:rsid w:val="00986765"/>
    <w:rsid w:val="00986E55"/>
    <w:rsid w:val="00993C24"/>
    <w:rsid w:val="009A2F3A"/>
    <w:rsid w:val="009B1B96"/>
    <w:rsid w:val="009B35E7"/>
    <w:rsid w:val="009B375F"/>
    <w:rsid w:val="009B3957"/>
    <w:rsid w:val="009B4A95"/>
    <w:rsid w:val="009C0365"/>
    <w:rsid w:val="009C1DD0"/>
    <w:rsid w:val="009C31C0"/>
    <w:rsid w:val="009C5E7A"/>
    <w:rsid w:val="009D09D1"/>
    <w:rsid w:val="009D132D"/>
    <w:rsid w:val="009D2EB7"/>
    <w:rsid w:val="009D4C0B"/>
    <w:rsid w:val="009D6C31"/>
    <w:rsid w:val="009E1CDD"/>
    <w:rsid w:val="009E59EF"/>
    <w:rsid w:val="009F0866"/>
    <w:rsid w:val="009F18FA"/>
    <w:rsid w:val="009F3504"/>
    <w:rsid w:val="00A00EEE"/>
    <w:rsid w:val="00A0161D"/>
    <w:rsid w:val="00A0672B"/>
    <w:rsid w:val="00A12262"/>
    <w:rsid w:val="00A14E8C"/>
    <w:rsid w:val="00A15DA6"/>
    <w:rsid w:val="00A2455F"/>
    <w:rsid w:val="00A25AEF"/>
    <w:rsid w:val="00A2759D"/>
    <w:rsid w:val="00A311AF"/>
    <w:rsid w:val="00A36687"/>
    <w:rsid w:val="00A376D8"/>
    <w:rsid w:val="00A44027"/>
    <w:rsid w:val="00A5249B"/>
    <w:rsid w:val="00A53C8B"/>
    <w:rsid w:val="00A53E61"/>
    <w:rsid w:val="00A55234"/>
    <w:rsid w:val="00A56DFC"/>
    <w:rsid w:val="00A609E0"/>
    <w:rsid w:val="00A6465B"/>
    <w:rsid w:val="00A71B9E"/>
    <w:rsid w:val="00A727D6"/>
    <w:rsid w:val="00A743B2"/>
    <w:rsid w:val="00A76E85"/>
    <w:rsid w:val="00A77C67"/>
    <w:rsid w:val="00A8141E"/>
    <w:rsid w:val="00A82D28"/>
    <w:rsid w:val="00A83069"/>
    <w:rsid w:val="00A848AB"/>
    <w:rsid w:val="00A848F8"/>
    <w:rsid w:val="00A85623"/>
    <w:rsid w:val="00AA4F83"/>
    <w:rsid w:val="00AA6D43"/>
    <w:rsid w:val="00AA77D9"/>
    <w:rsid w:val="00AB329C"/>
    <w:rsid w:val="00AB4143"/>
    <w:rsid w:val="00AB631E"/>
    <w:rsid w:val="00AC2644"/>
    <w:rsid w:val="00AC5457"/>
    <w:rsid w:val="00AC6D0E"/>
    <w:rsid w:val="00AC765E"/>
    <w:rsid w:val="00AD087A"/>
    <w:rsid w:val="00AD1255"/>
    <w:rsid w:val="00AD4B42"/>
    <w:rsid w:val="00AD53F5"/>
    <w:rsid w:val="00AD624D"/>
    <w:rsid w:val="00AE727C"/>
    <w:rsid w:val="00AF006E"/>
    <w:rsid w:val="00AF48B0"/>
    <w:rsid w:val="00AF4BEE"/>
    <w:rsid w:val="00AF4F63"/>
    <w:rsid w:val="00AF755E"/>
    <w:rsid w:val="00AF75BA"/>
    <w:rsid w:val="00B0154E"/>
    <w:rsid w:val="00B025A1"/>
    <w:rsid w:val="00B03E21"/>
    <w:rsid w:val="00B068F5"/>
    <w:rsid w:val="00B123E0"/>
    <w:rsid w:val="00B13C7F"/>
    <w:rsid w:val="00B1604E"/>
    <w:rsid w:val="00B20811"/>
    <w:rsid w:val="00B22CE0"/>
    <w:rsid w:val="00B268D6"/>
    <w:rsid w:val="00B300F3"/>
    <w:rsid w:val="00B328B9"/>
    <w:rsid w:val="00B3335C"/>
    <w:rsid w:val="00B411F4"/>
    <w:rsid w:val="00B477E4"/>
    <w:rsid w:val="00B50F4E"/>
    <w:rsid w:val="00B51B13"/>
    <w:rsid w:val="00B51E43"/>
    <w:rsid w:val="00B54733"/>
    <w:rsid w:val="00B570C0"/>
    <w:rsid w:val="00B60A6B"/>
    <w:rsid w:val="00B6409C"/>
    <w:rsid w:val="00B66A63"/>
    <w:rsid w:val="00B70789"/>
    <w:rsid w:val="00B7375E"/>
    <w:rsid w:val="00B73AED"/>
    <w:rsid w:val="00B749BB"/>
    <w:rsid w:val="00B84168"/>
    <w:rsid w:val="00B85411"/>
    <w:rsid w:val="00B857DC"/>
    <w:rsid w:val="00B85C54"/>
    <w:rsid w:val="00B922E0"/>
    <w:rsid w:val="00B9302C"/>
    <w:rsid w:val="00BA0EAC"/>
    <w:rsid w:val="00BA5E1C"/>
    <w:rsid w:val="00BA76FF"/>
    <w:rsid w:val="00BB1B19"/>
    <w:rsid w:val="00BB1F10"/>
    <w:rsid w:val="00BB2310"/>
    <w:rsid w:val="00BB4719"/>
    <w:rsid w:val="00BB58C8"/>
    <w:rsid w:val="00BB5991"/>
    <w:rsid w:val="00BB62BC"/>
    <w:rsid w:val="00BC42DA"/>
    <w:rsid w:val="00BC6FF4"/>
    <w:rsid w:val="00BD0D67"/>
    <w:rsid w:val="00BD1AE1"/>
    <w:rsid w:val="00BD3F08"/>
    <w:rsid w:val="00BD4093"/>
    <w:rsid w:val="00BD64C1"/>
    <w:rsid w:val="00BE0508"/>
    <w:rsid w:val="00BE1619"/>
    <w:rsid w:val="00BE3D95"/>
    <w:rsid w:val="00BE5177"/>
    <w:rsid w:val="00BE5C88"/>
    <w:rsid w:val="00BF1C8C"/>
    <w:rsid w:val="00BF77C7"/>
    <w:rsid w:val="00C01591"/>
    <w:rsid w:val="00C04EA0"/>
    <w:rsid w:val="00C06FF5"/>
    <w:rsid w:val="00C14F43"/>
    <w:rsid w:val="00C20279"/>
    <w:rsid w:val="00C21A27"/>
    <w:rsid w:val="00C273FA"/>
    <w:rsid w:val="00C32155"/>
    <w:rsid w:val="00C35003"/>
    <w:rsid w:val="00C42D44"/>
    <w:rsid w:val="00C452E1"/>
    <w:rsid w:val="00C456E3"/>
    <w:rsid w:val="00C50D51"/>
    <w:rsid w:val="00C53049"/>
    <w:rsid w:val="00C5364A"/>
    <w:rsid w:val="00C56B49"/>
    <w:rsid w:val="00C60665"/>
    <w:rsid w:val="00C60D3D"/>
    <w:rsid w:val="00C6118C"/>
    <w:rsid w:val="00C63C42"/>
    <w:rsid w:val="00C65B62"/>
    <w:rsid w:val="00C67C6E"/>
    <w:rsid w:val="00C72099"/>
    <w:rsid w:val="00C729EE"/>
    <w:rsid w:val="00C72A59"/>
    <w:rsid w:val="00C774A2"/>
    <w:rsid w:val="00C77C86"/>
    <w:rsid w:val="00C82525"/>
    <w:rsid w:val="00C82E6C"/>
    <w:rsid w:val="00C86563"/>
    <w:rsid w:val="00C87DEA"/>
    <w:rsid w:val="00C90EF3"/>
    <w:rsid w:val="00C90FF4"/>
    <w:rsid w:val="00C929D6"/>
    <w:rsid w:val="00C94B64"/>
    <w:rsid w:val="00C94F44"/>
    <w:rsid w:val="00C95E9E"/>
    <w:rsid w:val="00C964DC"/>
    <w:rsid w:val="00C977EB"/>
    <w:rsid w:val="00CA0C82"/>
    <w:rsid w:val="00CA16CF"/>
    <w:rsid w:val="00CA1A5B"/>
    <w:rsid w:val="00CA51BD"/>
    <w:rsid w:val="00CB250C"/>
    <w:rsid w:val="00CB4F5A"/>
    <w:rsid w:val="00CC5574"/>
    <w:rsid w:val="00CC7304"/>
    <w:rsid w:val="00CD5468"/>
    <w:rsid w:val="00CD608E"/>
    <w:rsid w:val="00CD628E"/>
    <w:rsid w:val="00CD6A29"/>
    <w:rsid w:val="00CE0402"/>
    <w:rsid w:val="00CE041E"/>
    <w:rsid w:val="00CE0EC9"/>
    <w:rsid w:val="00CE1839"/>
    <w:rsid w:val="00CF1B15"/>
    <w:rsid w:val="00CF1D0E"/>
    <w:rsid w:val="00CF6964"/>
    <w:rsid w:val="00CF75EB"/>
    <w:rsid w:val="00CF7908"/>
    <w:rsid w:val="00CF7A14"/>
    <w:rsid w:val="00CF7A66"/>
    <w:rsid w:val="00CF7F05"/>
    <w:rsid w:val="00D05476"/>
    <w:rsid w:val="00D07E18"/>
    <w:rsid w:val="00D14FF6"/>
    <w:rsid w:val="00D158A7"/>
    <w:rsid w:val="00D21F39"/>
    <w:rsid w:val="00D24F38"/>
    <w:rsid w:val="00D3085C"/>
    <w:rsid w:val="00D30F0D"/>
    <w:rsid w:val="00D3175C"/>
    <w:rsid w:val="00D3320A"/>
    <w:rsid w:val="00D34CD7"/>
    <w:rsid w:val="00D3593A"/>
    <w:rsid w:val="00D418A8"/>
    <w:rsid w:val="00D447F6"/>
    <w:rsid w:val="00D44BE0"/>
    <w:rsid w:val="00D50475"/>
    <w:rsid w:val="00D5109E"/>
    <w:rsid w:val="00D52301"/>
    <w:rsid w:val="00D54751"/>
    <w:rsid w:val="00D57E0A"/>
    <w:rsid w:val="00D57F4F"/>
    <w:rsid w:val="00D614C1"/>
    <w:rsid w:val="00D633D6"/>
    <w:rsid w:val="00D63E9D"/>
    <w:rsid w:val="00D63F52"/>
    <w:rsid w:val="00D64CEE"/>
    <w:rsid w:val="00D67474"/>
    <w:rsid w:val="00D67CAA"/>
    <w:rsid w:val="00D70CC0"/>
    <w:rsid w:val="00D71EBC"/>
    <w:rsid w:val="00D72622"/>
    <w:rsid w:val="00D7572F"/>
    <w:rsid w:val="00D7617C"/>
    <w:rsid w:val="00D77B84"/>
    <w:rsid w:val="00D82427"/>
    <w:rsid w:val="00D83F61"/>
    <w:rsid w:val="00D86BAE"/>
    <w:rsid w:val="00D903B6"/>
    <w:rsid w:val="00D94D82"/>
    <w:rsid w:val="00D9567E"/>
    <w:rsid w:val="00D96552"/>
    <w:rsid w:val="00D96D20"/>
    <w:rsid w:val="00DA3A90"/>
    <w:rsid w:val="00DA3D89"/>
    <w:rsid w:val="00DA456C"/>
    <w:rsid w:val="00DA5486"/>
    <w:rsid w:val="00DA5CB2"/>
    <w:rsid w:val="00DB0CC4"/>
    <w:rsid w:val="00DB2538"/>
    <w:rsid w:val="00DB5583"/>
    <w:rsid w:val="00DB5673"/>
    <w:rsid w:val="00DB6244"/>
    <w:rsid w:val="00DB6616"/>
    <w:rsid w:val="00DC14DC"/>
    <w:rsid w:val="00DC2D84"/>
    <w:rsid w:val="00DC7C5A"/>
    <w:rsid w:val="00DD1779"/>
    <w:rsid w:val="00DD3F1E"/>
    <w:rsid w:val="00DE1A9A"/>
    <w:rsid w:val="00DE7C5F"/>
    <w:rsid w:val="00DF6990"/>
    <w:rsid w:val="00E01E03"/>
    <w:rsid w:val="00E06B9A"/>
    <w:rsid w:val="00E07106"/>
    <w:rsid w:val="00E077A9"/>
    <w:rsid w:val="00E07A38"/>
    <w:rsid w:val="00E07B04"/>
    <w:rsid w:val="00E11746"/>
    <w:rsid w:val="00E145EF"/>
    <w:rsid w:val="00E23E63"/>
    <w:rsid w:val="00E2706F"/>
    <w:rsid w:val="00E3051E"/>
    <w:rsid w:val="00E318B1"/>
    <w:rsid w:val="00E33D26"/>
    <w:rsid w:val="00E34B00"/>
    <w:rsid w:val="00E36584"/>
    <w:rsid w:val="00E36C82"/>
    <w:rsid w:val="00E41B0B"/>
    <w:rsid w:val="00E507B5"/>
    <w:rsid w:val="00E53839"/>
    <w:rsid w:val="00E56941"/>
    <w:rsid w:val="00E61CE4"/>
    <w:rsid w:val="00E62A5E"/>
    <w:rsid w:val="00E648BE"/>
    <w:rsid w:val="00E67C36"/>
    <w:rsid w:val="00E7235D"/>
    <w:rsid w:val="00E73569"/>
    <w:rsid w:val="00E74BB6"/>
    <w:rsid w:val="00E755AD"/>
    <w:rsid w:val="00E7562B"/>
    <w:rsid w:val="00E77767"/>
    <w:rsid w:val="00E873DA"/>
    <w:rsid w:val="00E95226"/>
    <w:rsid w:val="00E95BD3"/>
    <w:rsid w:val="00EA0267"/>
    <w:rsid w:val="00EA027F"/>
    <w:rsid w:val="00EA4746"/>
    <w:rsid w:val="00EA6A1C"/>
    <w:rsid w:val="00EB21BD"/>
    <w:rsid w:val="00EB25C3"/>
    <w:rsid w:val="00EB278A"/>
    <w:rsid w:val="00EB5941"/>
    <w:rsid w:val="00EB7514"/>
    <w:rsid w:val="00EC1D75"/>
    <w:rsid w:val="00EC617E"/>
    <w:rsid w:val="00EC792D"/>
    <w:rsid w:val="00EC7A1D"/>
    <w:rsid w:val="00ED0422"/>
    <w:rsid w:val="00ED20F3"/>
    <w:rsid w:val="00ED3A4B"/>
    <w:rsid w:val="00ED751E"/>
    <w:rsid w:val="00ED757A"/>
    <w:rsid w:val="00EE7933"/>
    <w:rsid w:val="00EE7B4A"/>
    <w:rsid w:val="00EF060A"/>
    <w:rsid w:val="00EF434C"/>
    <w:rsid w:val="00EF5904"/>
    <w:rsid w:val="00EF786C"/>
    <w:rsid w:val="00F00749"/>
    <w:rsid w:val="00F0667A"/>
    <w:rsid w:val="00F10EDC"/>
    <w:rsid w:val="00F1667E"/>
    <w:rsid w:val="00F1671D"/>
    <w:rsid w:val="00F20139"/>
    <w:rsid w:val="00F2026C"/>
    <w:rsid w:val="00F22D9A"/>
    <w:rsid w:val="00F25CCA"/>
    <w:rsid w:val="00F26937"/>
    <w:rsid w:val="00F34A0D"/>
    <w:rsid w:val="00F3537E"/>
    <w:rsid w:val="00F42851"/>
    <w:rsid w:val="00F47193"/>
    <w:rsid w:val="00F50381"/>
    <w:rsid w:val="00F50DF2"/>
    <w:rsid w:val="00F515F5"/>
    <w:rsid w:val="00F5324E"/>
    <w:rsid w:val="00F607DF"/>
    <w:rsid w:val="00F64FDB"/>
    <w:rsid w:val="00F70325"/>
    <w:rsid w:val="00F71381"/>
    <w:rsid w:val="00F73580"/>
    <w:rsid w:val="00F745A8"/>
    <w:rsid w:val="00F82D05"/>
    <w:rsid w:val="00F84334"/>
    <w:rsid w:val="00F85B6B"/>
    <w:rsid w:val="00F90CF6"/>
    <w:rsid w:val="00F94ECF"/>
    <w:rsid w:val="00F955A3"/>
    <w:rsid w:val="00F95F6A"/>
    <w:rsid w:val="00F97390"/>
    <w:rsid w:val="00FA05A3"/>
    <w:rsid w:val="00FA11BC"/>
    <w:rsid w:val="00FA4458"/>
    <w:rsid w:val="00FB0F25"/>
    <w:rsid w:val="00FB31B5"/>
    <w:rsid w:val="00FC245F"/>
    <w:rsid w:val="00FC2F9B"/>
    <w:rsid w:val="00FC34C9"/>
    <w:rsid w:val="00FC7956"/>
    <w:rsid w:val="00FD61A2"/>
    <w:rsid w:val="00FD646B"/>
    <w:rsid w:val="00FE00F6"/>
    <w:rsid w:val="00FE1A0D"/>
    <w:rsid w:val="00FE30BA"/>
    <w:rsid w:val="00FE443D"/>
    <w:rsid w:val="00FE46F4"/>
    <w:rsid w:val="00FF03C4"/>
    <w:rsid w:val="00FF3918"/>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 w:id="196026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etoslav%20Mihaylov\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F78DD5F7-765F-45A9-977B-65BCE0A1E517}">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Chem4Word.dotx</Template>
  <TotalTime>0</TotalTime>
  <Pages>20</Pages>
  <Words>8511</Words>
  <Characters>48518</Characters>
  <Application>Microsoft Office Word</Application>
  <DocSecurity>0</DocSecurity>
  <Lines>404</Lines>
  <Paragraphs>113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56916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2011-02-23T13:52:00Z</cp:lastPrinted>
  <dcterms:created xsi:type="dcterms:W3CDTF">2011-03-20T15:55:00Z</dcterms:created>
  <dcterms:modified xsi:type="dcterms:W3CDTF">2011-03-20T15:55:00Z</dcterms:modified>
</cp:coreProperties>
</file>