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D6B" w:rsidRPr="005175B5" w:rsidRDefault="00370D6B" w:rsidP="005175B5">
      <w:pPr>
        <w:rPr>
          <w:b/>
          <w:bCs/>
          <w:spacing w:val="60"/>
          <w:sz w:val="28"/>
          <w:szCs w:val="28"/>
        </w:rPr>
      </w:pPr>
    </w:p>
    <w:p w:rsidR="00370D6B" w:rsidRDefault="00370D6B" w:rsidP="004632B1">
      <w:pPr>
        <w:jc w:val="center"/>
        <w:rPr>
          <w:b/>
          <w:bCs/>
          <w:spacing w:val="60"/>
          <w:sz w:val="28"/>
          <w:szCs w:val="28"/>
        </w:rPr>
      </w:pPr>
      <w:r>
        <w:rPr>
          <w:b/>
          <w:bCs/>
          <w:spacing w:val="60"/>
          <w:sz w:val="28"/>
          <w:szCs w:val="28"/>
        </w:rPr>
        <w:t>ПРОТОКОЛ</w:t>
      </w:r>
    </w:p>
    <w:p w:rsidR="00370D6B" w:rsidRDefault="00370D6B" w:rsidP="004632B1">
      <w:pPr>
        <w:jc w:val="center"/>
        <w:rPr>
          <w:b/>
          <w:bCs/>
          <w:spacing w:val="60"/>
          <w:sz w:val="28"/>
          <w:szCs w:val="28"/>
        </w:rPr>
      </w:pPr>
    </w:p>
    <w:p w:rsidR="00370D6B" w:rsidRPr="005175B5" w:rsidRDefault="00370D6B" w:rsidP="004632B1">
      <w:pPr>
        <w:jc w:val="center"/>
        <w:rPr>
          <w:b/>
          <w:bCs/>
          <w:spacing w:val="60"/>
          <w:sz w:val="28"/>
          <w:szCs w:val="28"/>
        </w:rPr>
      </w:pPr>
      <w:r>
        <w:rPr>
          <w:b/>
          <w:bCs/>
          <w:spacing w:val="60"/>
          <w:sz w:val="28"/>
          <w:szCs w:val="28"/>
        </w:rPr>
        <w:t>№</w:t>
      </w:r>
      <w:r w:rsidRPr="006A1D0D">
        <w:rPr>
          <w:b/>
          <w:bCs/>
          <w:spacing w:val="60"/>
          <w:sz w:val="28"/>
          <w:szCs w:val="28"/>
          <w:lang w:val="ru-RU"/>
        </w:rPr>
        <w:t>9</w:t>
      </w:r>
    </w:p>
    <w:p w:rsidR="00370D6B" w:rsidRDefault="00370D6B" w:rsidP="004632B1"/>
    <w:p w:rsidR="00370D6B" w:rsidRDefault="00370D6B" w:rsidP="00F0667A">
      <w:pPr>
        <w:ind w:firstLine="709"/>
        <w:jc w:val="both"/>
        <w:rPr>
          <w:b/>
          <w:bCs/>
        </w:rPr>
      </w:pPr>
      <w:r>
        <w:t>Днес 19 май 2008</w:t>
      </w:r>
      <w:r w:rsidRPr="00F0667A">
        <w:t xml:space="preserve"> г. от 1</w:t>
      </w:r>
      <w:r w:rsidRPr="00F0667A">
        <w:rPr>
          <w:lang w:val="ru-RU"/>
        </w:rPr>
        <w:t>4</w:t>
      </w:r>
      <w:r w:rsidRPr="00F0667A">
        <w:t>.</w:t>
      </w:r>
      <w:r>
        <w:t>15</w:t>
      </w:r>
      <w:r w:rsidRPr="00F0667A">
        <w:t xml:space="preserve"> часа в </w:t>
      </w:r>
      <w:r>
        <w:t>голямата зала на о</w:t>
      </w:r>
      <w:r w:rsidRPr="00F0667A">
        <w:t>бщина Елена се проведе</w:t>
      </w:r>
      <w:r>
        <w:t xml:space="preserve"> заседание на </w:t>
      </w:r>
      <w:r>
        <w:rPr>
          <w:b/>
          <w:bCs/>
        </w:rPr>
        <w:t>ОБЩИНСКИ СЪВЕТ – ЕЛЕНА.</w:t>
      </w:r>
    </w:p>
    <w:p w:rsidR="00370D6B" w:rsidRDefault="00370D6B" w:rsidP="003B5677">
      <w:pPr>
        <w:ind w:firstLine="709"/>
        <w:jc w:val="both"/>
      </w:pPr>
      <w:r w:rsidRPr="00BB62BC">
        <w:t>В работата на заседанието участие взеха</w:t>
      </w:r>
      <w:r>
        <w:t xml:space="preserve"> </w:t>
      </w:r>
      <w:r w:rsidRPr="00BB62BC">
        <w:t>1</w:t>
      </w:r>
      <w:r>
        <w:rPr>
          <w:lang w:val="ru-RU"/>
        </w:rPr>
        <w:t>3</w:t>
      </w:r>
      <w:r w:rsidRPr="00BB62BC">
        <w:t xml:space="preserve"> </w:t>
      </w:r>
      <w:r>
        <w:t xml:space="preserve">общински съветници от общо 17, като отсъстваха общинските съветници Лазар Костов, Димитър Кънчев, Красимир Катрафилов и Росинка Георгиева. От </w:t>
      </w:r>
      <w:r w:rsidRPr="00BB62BC">
        <w:t>Общинска админ</w:t>
      </w:r>
      <w:r>
        <w:t xml:space="preserve">истрация участие взеха: </w:t>
      </w:r>
      <w:r w:rsidRPr="00F0667A">
        <w:t>кмет</w:t>
      </w:r>
      <w:r>
        <w:t xml:space="preserve">а на общината </w:t>
      </w:r>
      <w:r w:rsidRPr="00F0667A">
        <w:t>г-н Сашо Топалов</w:t>
      </w:r>
      <w:r>
        <w:t>, заместник</w:t>
      </w:r>
      <w:r w:rsidRPr="00BB62BC">
        <w:t xml:space="preserve"> кмет</w:t>
      </w:r>
      <w:r>
        <w:t xml:space="preserve"> на общината г-н Йордан Кирчев, секретарят на общината</w:t>
      </w:r>
      <w:r w:rsidRPr="004859FC">
        <w:rPr>
          <w:lang w:val="ru-RU"/>
        </w:rPr>
        <w:t xml:space="preserve"> </w:t>
      </w:r>
      <w:r>
        <w:t xml:space="preserve">г-жа Валентина Мирчева, г-жа Анета Евтимова – директор на дирекция „ХД”, г-н Красимир Добрев – старши експерт „Култура”, кмета на кметство с. </w:t>
      </w:r>
      <w:r w:rsidRPr="00F0667A">
        <w:t>Майско</w:t>
      </w:r>
      <w:r>
        <w:t xml:space="preserve"> г-жа Зоя Ангелова, кмета на кметство с. Беброво г-н Николай Колев, кмета на кметство с. Каменари г-н Стоян Драгостинов, </w:t>
      </w:r>
      <w:r w:rsidRPr="003224F9">
        <w:t xml:space="preserve">Сийка Николова – кметски наместник с.Марян, </w:t>
      </w:r>
      <w:r>
        <w:t xml:space="preserve">Силвия Йорданова кметски наместник с.Чакали, </w:t>
      </w:r>
      <w:r w:rsidRPr="00F0667A">
        <w:t>гости и граждани.</w:t>
      </w:r>
    </w:p>
    <w:p w:rsidR="00370D6B" w:rsidRPr="00BB62BC" w:rsidRDefault="00370D6B" w:rsidP="003B5677">
      <w:pPr>
        <w:ind w:firstLine="720"/>
        <w:jc w:val="both"/>
      </w:pPr>
      <w:r w:rsidRPr="00BB62BC">
        <w:t xml:space="preserve">Председателят на Общински съвет г-н Симеон Кънчев, след като констатира необходимия кворум от общинските съветници, съгласно чл. 27, ал. </w:t>
      </w:r>
      <w:r>
        <w:t xml:space="preserve">2 от Закона за местното самоуправление и местната администрация откри </w:t>
      </w:r>
      <w:r w:rsidRPr="00BB62BC">
        <w:t>заседание</w:t>
      </w:r>
      <w:r>
        <w:t>то</w:t>
      </w:r>
      <w:r w:rsidRPr="00BB62BC">
        <w:t>. При откриване на заседанието в з</w:t>
      </w:r>
      <w:r>
        <w:t>алата присъстват 13</w:t>
      </w:r>
      <w:r w:rsidRPr="00BB62BC">
        <w:t xml:space="preserve"> общински съветника.</w:t>
      </w:r>
    </w:p>
    <w:p w:rsidR="00370D6B" w:rsidRPr="006A1D0D" w:rsidRDefault="00370D6B" w:rsidP="003B5677">
      <w:pPr>
        <w:ind w:firstLine="720"/>
        <w:jc w:val="both"/>
        <w:rPr>
          <w:lang w:val="ru-RU"/>
        </w:rPr>
      </w:pPr>
      <w:r w:rsidRPr="00BB62BC">
        <w:t>Председателят на Общински съвет запозна присъстващите с проекта за дневен ред :</w:t>
      </w:r>
    </w:p>
    <w:p w:rsidR="00370D6B" w:rsidRPr="006A1D0D" w:rsidRDefault="00370D6B" w:rsidP="003B5677">
      <w:pPr>
        <w:ind w:firstLine="720"/>
        <w:jc w:val="both"/>
        <w:rPr>
          <w:b/>
          <w:bCs/>
          <w:lang w:val="ru-RU"/>
        </w:rPr>
      </w:pPr>
    </w:p>
    <w:p w:rsidR="00370D6B" w:rsidRPr="008C1A28" w:rsidRDefault="00370D6B" w:rsidP="006A1D0D">
      <w:pPr>
        <w:jc w:val="center"/>
        <w:rPr>
          <w:b/>
          <w:bCs/>
          <w:spacing w:val="40"/>
          <w:sz w:val="28"/>
          <w:szCs w:val="28"/>
        </w:rPr>
      </w:pPr>
      <w:r w:rsidRPr="008C1A28">
        <w:rPr>
          <w:b/>
          <w:bCs/>
          <w:spacing w:val="40"/>
          <w:sz w:val="28"/>
          <w:szCs w:val="28"/>
        </w:rPr>
        <w:t>ПРОЕКТ ЗА ДНЕВЕН РЕД:</w:t>
      </w:r>
    </w:p>
    <w:p w:rsidR="00370D6B" w:rsidRDefault="00370D6B" w:rsidP="003B5677">
      <w:pPr>
        <w:jc w:val="center"/>
        <w:rPr>
          <w:b/>
          <w:bCs/>
        </w:rPr>
      </w:pPr>
    </w:p>
    <w:p w:rsidR="00370D6B" w:rsidRPr="00BB62BC" w:rsidRDefault="00370D6B" w:rsidP="005175B5">
      <w:pPr>
        <w:tabs>
          <w:tab w:val="left" w:pos="9720"/>
        </w:tabs>
        <w:ind w:firstLine="709"/>
        <w:jc w:val="both"/>
      </w:pPr>
      <w:r w:rsidRPr="00BB62BC">
        <w:t>1. Предложения относно удостояване със званието „Почетен гражданин на град Елена”.</w:t>
      </w:r>
    </w:p>
    <w:p w:rsidR="00370D6B" w:rsidRPr="005175B5" w:rsidRDefault="00370D6B" w:rsidP="005175B5">
      <w:pPr>
        <w:tabs>
          <w:tab w:val="left" w:pos="9720"/>
        </w:tabs>
        <w:ind w:left="5664" w:firstLine="709"/>
        <w:jc w:val="both"/>
      </w:pPr>
      <w:r>
        <w:t xml:space="preserve"> </w:t>
      </w:r>
      <w:r w:rsidRPr="00BB62BC">
        <w:t>Вн.:Кмета на общината</w:t>
      </w:r>
    </w:p>
    <w:p w:rsidR="00370D6B" w:rsidRPr="00BB62BC" w:rsidRDefault="00370D6B" w:rsidP="00714D87">
      <w:pPr>
        <w:pStyle w:val="BodyTextIndent"/>
        <w:ind w:left="0"/>
        <w:jc w:val="both"/>
        <w:rPr>
          <w:rFonts w:ascii="Times New Roman" w:hAnsi="Times New Roman" w:cs="Times New Roman"/>
        </w:rPr>
      </w:pPr>
      <w:r w:rsidRPr="00BB62BC">
        <w:rPr>
          <w:rFonts w:ascii="Times New Roman" w:hAnsi="Times New Roman" w:cs="Times New Roman"/>
        </w:rPr>
        <w:t>Председателят на Общински съвет – Елена г-н Симеон Кънчев даде думата за изказване по внесения проект за дневен ред.</w:t>
      </w:r>
    </w:p>
    <w:p w:rsidR="00370D6B" w:rsidRPr="00BB62BC" w:rsidRDefault="00370D6B" w:rsidP="00714D87">
      <w:pPr>
        <w:pStyle w:val="BodyTextIndent2"/>
        <w:jc w:val="both"/>
        <w:rPr>
          <w:rFonts w:ascii="Times New Roman" w:hAnsi="Times New Roman" w:cs="Times New Roman"/>
        </w:rPr>
      </w:pPr>
      <w:r w:rsidRPr="00BB62BC">
        <w:rPr>
          <w:rFonts w:ascii="Times New Roman" w:hAnsi="Times New Roman" w:cs="Times New Roman"/>
        </w:rPr>
        <w:t>Изказвания по проекта за дневен ред не бяха направени.</w:t>
      </w:r>
    </w:p>
    <w:p w:rsidR="00370D6B" w:rsidRPr="00714D87" w:rsidRDefault="00370D6B" w:rsidP="00714D87">
      <w:pPr>
        <w:ind w:firstLine="720"/>
        <w:jc w:val="both"/>
      </w:pPr>
      <w:r>
        <w:t>В залата присъстват 13</w:t>
      </w:r>
      <w:r w:rsidRPr="00BB62BC">
        <w:t xml:space="preserve"> общински съветника.</w:t>
      </w:r>
    </w:p>
    <w:p w:rsidR="00370D6B" w:rsidRPr="00BB62BC" w:rsidRDefault="00370D6B" w:rsidP="003B5677">
      <w:pPr>
        <w:ind w:firstLine="720"/>
        <w:jc w:val="both"/>
      </w:pPr>
      <w:r w:rsidRPr="00BB62BC">
        <w:t>Председателят на Общински съвет г-н Симеон Кънчев подложи на гласуване проекта за дневен ред:</w:t>
      </w:r>
    </w:p>
    <w:p w:rsidR="00370D6B" w:rsidRPr="005175B5" w:rsidRDefault="00370D6B" w:rsidP="003B5677">
      <w:pPr>
        <w:rPr>
          <w:b/>
          <w:bCs/>
        </w:rPr>
      </w:pPr>
      <w:r>
        <w:rPr>
          <w:b/>
          <w:bCs/>
        </w:rPr>
        <w:t>“ЗА” – 13</w:t>
      </w:r>
      <w:r w:rsidRPr="00BB62BC">
        <w:rPr>
          <w:b/>
          <w:bCs/>
        </w:rPr>
        <w:t>,</w:t>
      </w:r>
      <w:r>
        <w:rPr>
          <w:b/>
          <w:bCs/>
        </w:rPr>
        <w:t xml:space="preserve"> </w:t>
      </w:r>
      <w:r w:rsidRPr="00BB62BC">
        <w:rPr>
          <w:b/>
          <w:bCs/>
        </w:rPr>
        <w:t>“ПРОТИВ” – няма,</w:t>
      </w:r>
      <w:r>
        <w:rPr>
          <w:b/>
          <w:bCs/>
        </w:rPr>
        <w:t xml:space="preserve"> </w:t>
      </w:r>
      <w:r w:rsidRPr="00BB62BC">
        <w:rPr>
          <w:b/>
          <w:bCs/>
        </w:rPr>
        <w:t>“ВЪЗДЪРЖАЛИ СЕ” –</w:t>
      </w:r>
      <w:r>
        <w:rPr>
          <w:b/>
          <w:bCs/>
        </w:rPr>
        <w:t xml:space="preserve"> няма</w:t>
      </w:r>
      <w:r w:rsidRPr="00BB62BC">
        <w:rPr>
          <w:b/>
          <w:bCs/>
        </w:rPr>
        <w:t>. Приема се.</w:t>
      </w:r>
    </w:p>
    <w:p w:rsidR="00370D6B" w:rsidRPr="00BB62BC" w:rsidRDefault="00370D6B" w:rsidP="003B5677">
      <w:pPr>
        <w:pStyle w:val="Heading3"/>
        <w:jc w:val="both"/>
        <w:rPr>
          <w:rFonts w:ascii="Times New Roman" w:hAnsi="Times New Roman" w:cs="Times New Roman"/>
        </w:rPr>
      </w:pPr>
      <w:r w:rsidRPr="00BB62BC">
        <w:rPr>
          <w:rFonts w:ascii="Times New Roman" w:hAnsi="Times New Roman" w:cs="Times New Roman"/>
        </w:rPr>
        <w:t>След проведеното гласуване бе приет следния</w:t>
      </w:r>
      <w:r>
        <w:rPr>
          <w:rFonts w:ascii="Times New Roman" w:hAnsi="Times New Roman" w:cs="Times New Roman"/>
        </w:rPr>
        <w:t xml:space="preserve"> </w:t>
      </w:r>
    </w:p>
    <w:p w:rsidR="00370D6B" w:rsidRDefault="00370D6B" w:rsidP="00717AEA">
      <w:pPr>
        <w:rPr>
          <w:rFonts w:ascii="Tahoma" w:hAnsi="Tahoma" w:cs="Tahoma"/>
        </w:rPr>
      </w:pPr>
    </w:p>
    <w:p w:rsidR="00370D6B" w:rsidRPr="00480FFB" w:rsidRDefault="00370D6B" w:rsidP="006A1D0D">
      <w:pPr>
        <w:jc w:val="center"/>
        <w:rPr>
          <w:b/>
          <w:bCs/>
          <w:spacing w:val="40"/>
          <w:sz w:val="28"/>
          <w:szCs w:val="28"/>
        </w:rPr>
      </w:pPr>
      <w:r w:rsidRPr="00480FFB">
        <w:rPr>
          <w:b/>
          <w:bCs/>
          <w:spacing w:val="40"/>
          <w:sz w:val="28"/>
          <w:szCs w:val="28"/>
        </w:rPr>
        <w:t>ДНЕВЕН РЕД:</w:t>
      </w:r>
    </w:p>
    <w:p w:rsidR="00370D6B" w:rsidRPr="006915F0" w:rsidRDefault="00370D6B" w:rsidP="00F0667A">
      <w:pPr>
        <w:jc w:val="center"/>
        <w:rPr>
          <w:b/>
          <w:bCs/>
        </w:rPr>
      </w:pPr>
    </w:p>
    <w:p w:rsidR="00370D6B" w:rsidRPr="00BB62BC" w:rsidRDefault="00370D6B" w:rsidP="005175B5">
      <w:pPr>
        <w:tabs>
          <w:tab w:val="left" w:pos="9720"/>
        </w:tabs>
        <w:ind w:firstLine="709"/>
        <w:jc w:val="both"/>
      </w:pPr>
      <w:r w:rsidRPr="00BB62BC">
        <w:t>1. Предложения относно удостояване със званието „Почетен гражданин на град Елена”.</w:t>
      </w:r>
    </w:p>
    <w:p w:rsidR="00370D6B" w:rsidRPr="00BB62BC" w:rsidRDefault="00370D6B" w:rsidP="006A1D0D">
      <w:pPr>
        <w:tabs>
          <w:tab w:val="left" w:pos="9720"/>
        </w:tabs>
        <w:ind w:left="5664" w:firstLine="709"/>
        <w:jc w:val="right"/>
      </w:pPr>
      <w:r w:rsidRPr="00BB62BC">
        <w:t>Вн.:Кмета на общината</w:t>
      </w:r>
    </w:p>
    <w:p w:rsidR="00370D6B" w:rsidRPr="008461E9" w:rsidRDefault="00370D6B" w:rsidP="00A2455F"/>
    <w:p w:rsidR="00370D6B" w:rsidRPr="00BB62BC" w:rsidRDefault="00370D6B" w:rsidP="002021F6">
      <w:pPr>
        <w:jc w:val="both"/>
        <w:rPr>
          <w:b/>
          <w:bCs/>
        </w:rPr>
      </w:pPr>
      <w:r w:rsidRPr="00BB62BC">
        <w:rPr>
          <w:b/>
          <w:bCs/>
          <w:u w:val="single"/>
        </w:rPr>
        <w:t>ПО ПЪРВА ТОЧКА ОТ ДНЕВНИЯ РЕД</w:t>
      </w:r>
      <w:r w:rsidRPr="00BB62BC">
        <w:rPr>
          <w:b/>
          <w:bCs/>
        </w:rPr>
        <w:t>:</w:t>
      </w:r>
    </w:p>
    <w:p w:rsidR="00370D6B" w:rsidRDefault="00370D6B" w:rsidP="0013184E">
      <w:pPr>
        <w:ind w:firstLine="720"/>
        <w:jc w:val="both"/>
      </w:pPr>
      <w:r w:rsidRPr="00BB62BC">
        <w:t>Председателят на Общински съвет г-н Симеон Кънчев даде думата на кмета на общината г-н Сашо Топалов да запозн</w:t>
      </w:r>
      <w:r>
        <w:t>ае присъстващите с предложенията</w:t>
      </w:r>
      <w:r w:rsidRPr="00BB62BC">
        <w:t xml:space="preserve"> за удостояване със званието „П</w:t>
      </w:r>
      <w:r>
        <w:t>очетен гражданин на град Елена”.</w:t>
      </w:r>
    </w:p>
    <w:p w:rsidR="00370D6B" w:rsidRDefault="00370D6B" w:rsidP="0097015E">
      <w:pPr>
        <w:jc w:val="both"/>
      </w:pPr>
      <w:r w:rsidRPr="0013184E">
        <w:rPr>
          <w:u w:val="single"/>
        </w:rPr>
        <w:t>г-н Сашо Топалов</w:t>
      </w:r>
      <w:r>
        <w:t xml:space="preserve"> – кмет на общината:</w:t>
      </w:r>
      <w:r w:rsidRPr="00BB62BC">
        <w:t xml:space="preserve"> </w:t>
      </w:r>
      <w:r>
        <w:t>Днес е 19 май два дни преди 21 май празник на град Елена. По традиция ние номинираме наши съграждани със званието „Почетен гражданин на град Елена”, които имат значим принос в областта на обществения, стопанския, социалния и духовен живот на града и общината.От 1996 година, когато е приет Статутът за присъждане и връчване на званието „Почетен гражданин на град Елена” до сега със званието „Почетен гражданин на град Елена” са удостоени 39 наши съграждани. Статутът е специфичен и до сега не е променян. Тази година лично от мое име съм предложил трима кандидати дали много за развитието на град Елена. Предложение за удостояване посмъртно със званието „Почетен гражданин на град Елена” г-н Атанас Димитров Атанасов, дългогодишен директор на Завод за ремаркета, впоследствие директор на Завод за стъкло, добър стопански и административен ръководител. Предложение за удостояване със званието „Почетен гражданин на град Елена” г-н Никола Велчев Костов, значим е неговият принос за изграждането и благоустрояването на съвременна Елена. Под неговото ръководство са построени много значими инфраструктурни обекти в общината. Предложение за удостояване със званието „Почетен гражданин на град Елена” г-н Петко Трифонов Петков, дългогодишен учител-специалист, отговорник по производственото обучение и дълги години ръководител на професионалното образование в СОУ „Иван Момчилов” гр.Елена. Поставя началото на професионалното образование в СОУ чрез специалностите „Машиностроене” и „Транспорт”. Преди броени дни, на Европейското първенство по самбо в Беларус г-ца Калина Георгиева Стефанова стана европейска шампионка при девойки до 20 години в категория до 56 кг. В тази връзка аз си позволих да предложа на Вашето внимание и четвърто предложение за удостояване със званието „Почетен гражданин на град Елена” на г-ца Калина Георгиева Стефанова, медалистка от републикански, балкански, международни и европейски първенства, допринесла е много за спортната слава на града. Уважаеми общински съветници благодаря за вниманието!</w:t>
      </w:r>
    </w:p>
    <w:p w:rsidR="00370D6B" w:rsidRPr="00BB62BC" w:rsidRDefault="00370D6B" w:rsidP="00EA00EC">
      <w:pPr>
        <w:ind w:firstLine="720"/>
        <w:jc w:val="both"/>
      </w:pPr>
      <w:r w:rsidRPr="00BB62BC">
        <w:t>Председателя</w:t>
      </w:r>
      <w:r>
        <w:t>т</w:t>
      </w:r>
      <w:r w:rsidRPr="00BB62BC">
        <w:t xml:space="preserve"> на Общински съвет </w:t>
      </w:r>
      <w:r>
        <w:t xml:space="preserve">даде думата за изказване </w:t>
      </w:r>
      <w:r w:rsidRPr="00BB62BC">
        <w:t>становище на:</w:t>
      </w:r>
    </w:p>
    <w:p w:rsidR="00370D6B" w:rsidRDefault="00370D6B" w:rsidP="00EA00EC">
      <w:pPr>
        <w:jc w:val="both"/>
      </w:pPr>
      <w:r>
        <w:rPr>
          <w:u w:val="single"/>
        </w:rPr>
        <w:t>Анастасия Тонева-Пеева</w:t>
      </w:r>
      <w:r w:rsidRPr="00BB62BC">
        <w:t xml:space="preserve"> – председател на Постоянната комисия по „Образование, култура и вероизповедания”: Уважаеми г-н Председател, уважаеми колеги, уважаеми кметове и кметски наместници. Постоянната комисия по „Образование, култура и вероизповедания” </w:t>
      </w:r>
      <w:r>
        <w:t xml:space="preserve">на свое заседание </w:t>
      </w:r>
      <w:r w:rsidRPr="00BB62BC">
        <w:t>пров</w:t>
      </w:r>
      <w:r>
        <w:t>едено на 16</w:t>
      </w:r>
      <w:r w:rsidRPr="00BB62BC">
        <w:t>.05.200</w:t>
      </w:r>
      <w:r>
        <w:t>8</w:t>
      </w:r>
      <w:r w:rsidRPr="00BB62BC">
        <w:t xml:space="preserve"> г. от 16.30 часа, </w:t>
      </w:r>
      <w:r>
        <w:t>разгледа предложенията за удостояване със званието „Почетен гражданин на град Елена”, като ги подкрепя с 3 гласа „за” и приканва общинските съветници и те да ги подкрепят.</w:t>
      </w:r>
    </w:p>
    <w:p w:rsidR="00370D6B" w:rsidRPr="006A1D0D" w:rsidRDefault="00370D6B" w:rsidP="006A1D0D">
      <w:pPr>
        <w:ind w:firstLine="720"/>
        <w:jc w:val="both"/>
        <w:rPr>
          <w:lang w:val="ru-RU"/>
        </w:rPr>
      </w:pPr>
      <w:r w:rsidRPr="00BB62BC">
        <w:t>Председателя</w:t>
      </w:r>
      <w:r>
        <w:t>т</w:t>
      </w:r>
      <w:r w:rsidRPr="00BB62BC">
        <w:t xml:space="preserve"> на Общински съвет </w:t>
      </w:r>
      <w:r>
        <w:t>даде думата за изказвания по направеното предложение за удостояване посмъртно със званието „Почетен гражданин на град Елена” г-н Атанас Димитров Атанасов.</w:t>
      </w:r>
    </w:p>
    <w:p w:rsidR="00370D6B" w:rsidRPr="006A1D0D" w:rsidRDefault="00370D6B" w:rsidP="006A1D0D">
      <w:pPr>
        <w:ind w:firstLine="720"/>
        <w:jc w:val="both"/>
        <w:rPr>
          <w:lang w:val="ru-RU"/>
        </w:rPr>
      </w:pPr>
      <w:r>
        <w:t>Изказвания не постъпиха.</w:t>
      </w:r>
    </w:p>
    <w:p w:rsidR="00370D6B" w:rsidRPr="006A1D0D" w:rsidRDefault="00370D6B" w:rsidP="006A1D0D">
      <w:pPr>
        <w:ind w:firstLine="720"/>
        <w:jc w:val="both"/>
        <w:rPr>
          <w:lang w:val="ru-RU"/>
        </w:rPr>
      </w:pPr>
      <w:r>
        <w:t>В залата присъстват 13</w:t>
      </w:r>
      <w:r w:rsidRPr="00BB62BC">
        <w:t xml:space="preserve"> общински съветника.</w:t>
      </w:r>
    </w:p>
    <w:p w:rsidR="00370D6B" w:rsidRPr="00BB62BC" w:rsidRDefault="00370D6B" w:rsidP="006A1D0D">
      <w:pPr>
        <w:ind w:firstLine="720"/>
        <w:jc w:val="both"/>
      </w:pPr>
      <w:r w:rsidRPr="00BB62BC">
        <w:t xml:space="preserve">Председателят на Общински съвет г-н Симеон Кънчев подложи на гласуване предложението за удостояване </w:t>
      </w:r>
      <w:r>
        <w:t xml:space="preserve">посмъртно </w:t>
      </w:r>
      <w:r w:rsidRPr="00BB62BC">
        <w:t>със званието “Почетен гражданин на град Елена”</w:t>
      </w:r>
      <w:r>
        <w:t xml:space="preserve"> Атанас Димитров Атанасов: </w:t>
      </w:r>
    </w:p>
    <w:p w:rsidR="00370D6B" w:rsidRPr="00BB62BC" w:rsidRDefault="00370D6B" w:rsidP="00546AD7">
      <w:pPr>
        <w:rPr>
          <w:b/>
          <w:bCs/>
        </w:rPr>
      </w:pPr>
      <w:r>
        <w:rPr>
          <w:b/>
          <w:bCs/>
        </w:rPr>
        <w:t>“ЗА” – 13</w:t>
      </w:r>
      <w:r w:rsidRPr="00BB62BC">
        <w:rPr>
          <w:b/>
          <w:bCs/>
        </w:rPr>
        <w:t>, “ПРОТИВ” – няма, “ВЪЗДЪРЖАЛИ СЕ” – няма. Приема се.</w:t>
      </w:r>
    </w:p>
    <w:p w:rsidR="00370D6B" w:rsidRPr="00BB62BC" w:rsidRDefault="00370D6B" w:rsidP="00546AD7"/>
    <w:p w:rsidR="00370D6B" w:rsidRDefault="00370D6B" w:rsidP="006A1D0D">
      <w:pPr>
        <w:ind w:firstLine="720"/>
        <w:jc w:val="both"/>
      </w:pPr>
      <w:r w:rsidRPr="00BB62BC">
        <w:t xml:space="preserve">След проведеното гласуване </w:t>
      </w:r>
      <w:r>
        <w:rPr>
          <w:b/>
          <w:bCs/>
        </w:rPr>
        <w:t>ОБЩИНСКИ СЪВЕТ – ЕЛЕНА</w:t>
      </w:r>
      <w:r w:rsidRPr="00BB62BC">
        <w:t xml:space="preserve"> взема следното</w:t>
      </w:r>
    </w:p>
    <w:p w:rsidR="00370D6B" w:rsidRDefault="00370D6B" w:rsidP="00546AD7">
      <w:pPr>
        <w:jc w:val="both"/>
      </w:pPr>
    </w:p>
    <w:p w:rsidR="00370D6B" w:rsidRPr="00195055" w:rsidRDefault="00370D6B" w:rsidP="00195055">
      <w:pPr>
        <w:jc w:val="center"/>
        <w:rPr>
          <w:b/>
          <w:bCs/>
          <w:spacing w:val="60"/>
        </w:rPr>
      </w:pPr>
      <w:r w:rsidRPr="00195055">
        <w:rPr>
          <w:b/>
          <w:bCs/>
          <w:spacing w:val="60"/>
        </w:rPr>
        <w:t>РЕШЕНИЕ</w:t>
      </w:r>
      <w:r>
        <w:rPr>
          <w:b/>
          <w:bCs/>
        </w:rPr>
        <w:t>№</w:t>
      </w:r>
      <w:r w:rsidRPr="006A1D0D">
        <w:rPr>
          <w:b/>
          <w:bCs/>
          <w:lang w:val="ru-RU"/>
        </w:rPr>
        <w:t xml:space="preserve"> 61</w:t>
      </w:r>
      <w:r w:rsidRPr="00BA796A">
        <w:rPr>
          <w:b/>
          <w:bCs/>
        </w:rPr>
        <w:t>/</w:t>
      </w:r>
      <w:r w:rsidRPr="000658D3">
        <w:rPr>
          <w:b/>
          <w:bCs/>
          <w:lang w:val="ru-RU"/>
        </w:rPr>
        <w:t>1</w:t>
      </w:r>
      <w:r w:rsidRPr="006A1D0D">
        <w:rPr>
          <w:b/>
          <w:bCs/>
          <w:lang w:val="ru-RU"/>
        </w:rPr>
        <w:t>9</w:t>
      </w:r>
      <w:r w:rsidRPr="00BA796A">
        <w:rPr>
          <w:b/>
          <w:bCs/>
        </w:rPr>
        <w:t>.</w:t>
      </w:r>
      <w:r w:rsidRPr="006A1D0D">
        <w:rPr>
          <w:b/>
          <w:bCs/>
          <w:lang w:val="ru-RU"/>
        </w:rPr>
        <w:t>05</w:t>
      </w:r>
      <w:r w:rsidRPr="00BA796A">
        <w:rPr>
          <w:b/>
          <w:bCs/>
        </w:rPr>
        <w:t>.200</w:t>
      </w:r>
      <w:r w:rsidRPr="006A1D0D">
        <w:rPr>
          <w:b/>
          <w:bCs/>
          <w:lang w:val="ru-RU"/>
        </w:rPr>
        <w:t>8</w:t>
      </w:r>
      <w:r w:rsidRPr="00BA796A">
        <w:rPr>
          <w:b/>
          <w:bCs/>
        </w:rPr>
        <w:t>г.</w:t>
      </w:r>
    </w:p>
    <w:p w:rsidR="00370D6B" w:rsidRDefault="00370D6B" w:rsidP="00195055"/>
    <w:p w:rsidR="00370D6B" w:rsidRPr="000658D3" w:rsidRDefault="00370D6B" w:rsidP="00195055">
      <w:pPr>
        <w:jc w:val="both"/>
        <w:rPr>
          <w:b/>
          <w:bCs/>
        </w:rPr>
      </w:pPr>
      <w:r w:rsidRPr="000658D3">
        <w:rPr>
          <w:b/>
          <w:bCs/>
          <w:u w:val="single"/>
          <w:lang w:val="ru-RU"/>
        </w:rPr>
        <w:t>ОТНОСНО</w:t>
      </w:r>
      <w:r w:rsidRPr="000658D3">
        <w:rPr>
          <w:b/>
          <w:bCs/>
          <w:lang w:val="ru-RU"/>
        </w:rPr>
        <w:t xml:space="preserve">: </w:t>
      </w:r>
      <w:r w:rsidRPr="000658D3">
        <w:rPr>
          <w:b/>
          <w:bCs/>
        </w:rPr>
        <w:t xml:space="preserve">Удостояване </w:t>
      </w:r>
      <w:r>
        <w:rPr>
          <w:b/>
          <w:bCs/>
        </w:rPr>
        <w:t xml:space="preserve">посмъртно </w:t>
      </w:r>
      <w:r w:rsidRPr="000658D3">
        <w:rPr>
          <w:b/>
          <w:bCs/>
        </w:rPr>
        <w:t>със званието “Почетен гражданин на град Елена”</w:t>
      </w:r>
    </w:p>
    <w:p w:rsidR="00370D6B" w:rsidRPr="000658D3" w:rsidRDefault="00370D6B" w:rsidP="00195055">
      <w:pPr>
        <w:rPr>
          <w:b/>
          <w:bCs/>
        </w:rPr>
      </w:pPr>
    </w:p>
    <w:p w:rsidR="00370D6B" w:rsidRPr="000658D3" w:rsidRDefault="00370D6B" w:rsidP="00195055">
      <w:pPr>
        <w:rPr>
          <w:b/>
          <w:bCs/>
        </w:rPr>
      </w:pPr>
    </w:p>
    <w:p w:rsidR="00370D6B" w:rsidRPr="000658D3" w:rsidRDefault="00370D6B" w:rsidP="006A1D0D">
      <w:pPr>
        <w:ind w:firstLine="720"/>
        <w:jc w:val="both"/>
        <w:rPr>
          <w:lang w:val="ru-RU"/>
        </w:rPr>
      </w:pPr>
      <w:r w:rsidRPr="000658D3">
        <w:rPr>
          <w:lang w:val="ru-RU"/>
        </w:rPr>
        <w:t>На основание чл.2</w:t>
      </w:r>
      <w:r>
        <w:rPr>
          <w:lang w:val="ru-RU"/>
        </w:rPr>
        <w:t xml:space="preserve">1, ал.1, т.22 от ЗМСМА и </w:t>
      </w:r>
      <w:r w:rsidRPr="000658D3">
        <w:rPr>
          <w:lang w:val="ru-RU"/>
        </w:rPr>
        <w:t>раздел І</w:t>
      </w:r>
      <w:r>
        <w:rPr>
          <w:lang w:val="ru-RU"/>
        </w:rPr>
        <w:t xml:space="preserve"> т.4 от</w:t>
      </w:r>
      <w:r w:rsidRPr="000658D3">
        <w:rPr>
          <w:lang w:val="ru-RU"/>
        </w:rPr>
        <w:t xml:space="preserve"> Статута за </w:t>
      </w:r>
      <w:r w:rsidRPr="000658D3">
        <w:t>присъждане</w:t>
      </w:r>
      <w:r w:rsidRPr="000658D3">
        <w:rPr>
          <w:lang w:val="ru-RU"/>
        </w:rPr>
        <w:t xml:space="preserve"> и </w:t>
      </w:r>
      <w:r w:rsidRPr="000658D3">
        <w:t>връчване на званието</w:t>
      </w:r>
      <w:r w:rsidRPr="000658D3">
        <w:rPr>
          <w:lang w:val="ru-RU"/>
        </w:rPr>
        <w:t xml:space="preserve"> “Почетен гражданин на град Елена”, </w:t>
      </w:r>
      <w:r w:rsidRPr="000658D3">
        <w:rPr>
          <w:b/>
          <w:bCs/>
          <w:lang w:val="ru-RU"/>
        </w:rPr>
        <w:t>ОБЩИНСКИ СЪВЕТ-ЕЛЕНА</w:t>
      </w:r>
      <w:r>
        <w:rPr>
          <w:lang w:val="ru-RU"/>
        </w:rPr>
        <w:t xml:space="preserve"> </w:t>
      </w:r>
    </w:p>
    <w:p w:rsidR="00370D6B" w:rsidRPr="00DC2587" w:rsidRDefault="00370D6B" w:rsidP="006A1D0D">
      <w:pPr>
        <w:pStyle w:val="BodyText"/>
        <w:spacing w:after="0"/>
        <w:jc w:val="center"/>
        <w:rPr>
          <w:b/>
          <w:bCs/>
          <w:spacing w:val="60"/>
        </w:rPr>
      </w:pPr>
      <w:r>
        <w:rPr>
          <w:b/>
          <w:bCs/>
          <w:spacing w:val="60"/>
        </w:rPr>
        <w:t>РЕШ</w:t>
      </w:r>
      <w:r w:rsidRPr="00DC2587">
        <w:rPr>
          <w:b/>
          <w:bCs/>
          <w:spacing w:val="60"/>
        </w:rPr>
        <w:t>И:</w:t>
      </w:r>
    </w:p>
    <w:p w:rsidR="00370D6B" w:rsidRPr="000658D3" w:rsidRDefault="00370D6B" w:rsidP="00195055">
      <w:pPr>
        <w:jc w:val="both"/>
        <w:rPr>
          <w:b/>
          <w:bCs/>
          <w:lang w:val="ru-RU"/>
        </w:rPr>
      </w:pPr>
    </w:p>
    <w:p w:rsidR="00370D6B" w:rsidRPr="000658D3" w:rsidRDefault="00370D6B" w:rsidP="00195055">
      <w:pPr>
        <w:ind w:firstLine="709"/>
        <w:jc w:val="both"/>
        <w:rPr>
          <w:b/>
          <w:bCs/>
          <w:lang w:val="ru-RU"/>
        </w:rPr>
      </w:pPr>
      <w:r w:rsidRPr="000658D3">
        <w:rPr>
          <w:b/>
          <w:bCs/>
        </w:rPr>
        <w:t>Удостоява</w:t>
      </w:r>
      <w:r>
        <w:rPr>
          <w:b/>
          <w:bCs/>
        </w:rPr>
        <w:t xml:space="preserve"> </w:t>
      </w:r>
      <w:r>
        <w:rPr>
          <w:b/>
          <w:bCs/>
          <w:lang w:val="ru-RU"/>
        </w:rPr>
        <w:t>посмъртно АТАНАС ДИМИТРОВ АТАНАСОВ</w:t>
      </w:r>
      <w:r w:rsidRPr="000658D3">
        <w:rPr>
          <w:b/>
          <w:bCs/>
          <w:lang w:val="ru-RU"/>
        </w:rPr>
        <w:t xml:space="preserve"> </w:t>
      </w:r>
      <w:r w:rsidRPr="000658D3">
        <w:rPr>
          <w:b/>
          <w:bCs/>
        </w:rPr>
        <w:t>със званието</w:t>
      </w:r>
      <w:r w:rsidRPr="000658D3">
        <w:rPr>
          <w:b/>
          <w:bCs/>
          <w:lang w:val="ru-RU"/>
        </w:rPr>
        <w:t xml:space="preserve"> “Почетен гражданин на град Елена”.</w:t>
      </w:r>
    </w:p>
    <w:p w:rsidR="00370D6B" w:rsidRDefault="00370D6B" w:rsidP="00195055"/>
    <w:p w:rsidR="00370D6B" w:rsidRDefault="00370D6B" w:rsidP="00546AD7">
      <w:pPr>
        <w:jc w:val="both"/>
      </w:pPr>
    </w:p>
    <w:p w:rsidR="00370D6B" w:rsidRPr="006A1D0D" w:rsidRDefault="00370D6B" w:rsidP="006A1D0D">
      <w:pPr>
        <w:ind w:firstLine="720"/>
        <w:jc w:val="both"/>
        <w:rPr>
          <w:lang w:val="ru-RU"/>
        </w:rPr>
      </w:pPr>
      <w:r w:rsidRPr="00BB62BC">
        <w:t>Председателя</w:t>
      </w:r>
      <w:r>
        <w:t>т</w:t>
      </w:r>
      <w:r w:rsidRPr="00BB62BC">
        <w:t xml:space="preserve"> на Общински съвет </w:t>
      </w:r>
      <w:r>
        <w:t>даде думата за изказвания по направеното предложение за удостояване със званието „Почетен гражданин на град Елена” г-н Никола Велчев Костов.</w:t>
      </w:r>
    </w:p>
    <w:p w:rsidR="00370D6B" w:rsidRPr="006A1D0D" w:rsidRDefault="00370D6B" w:rsidP="006A1D0D">
      <w:pPr>
        <w:ind w:firstLine="720"/>
        <w:jc w:val="both"/>
        <w:rPr>
          <w:lang w:val="ru-RU"/>
        </w:rPr>
      </w:pPr>
      <w:r>
        <w:t>Изказвания не постъпиха.</w:t>
      </w:r>
    </w:p>
    <w:p w:rsidR="00370D6B" w:rsidRPr="006A1D0D" w:rsidRDefault="00370D6B" w:rsidP="006A1D0D">
      <w:pPr>
        <w:ind w:firstLine="720"/>
        <w:jc w:val="both"/>
        <w:rPr>
          <w:lang w:val="ru-RU"/>
        </w:rPr>
      </w:pPr>
      <w:r>
        <w:t>В залата присъстват 13</w:t>
      </w:r>
      <w:r w:rsidRPr="00BB62BC">
        <w:t xml:space="preserve"> общински съветника.</w:t>
      </w:r>
    </w:p>
    <w:p w:rsidR="00370D6B" w:rsidRPr="00BB62BC" w:rsidRDefault="00370D6B" w:rsidP="006A1D0D">
      <w:pPr>
        <w:ind w:firstLine="720"/>
        <w:jc w:val="both"/>
      </w:pPr>
      <w:r w:rsidRPr="00BB62BC">
        <w:t xml:space="preserve">Председателят на Общински съвет г-н Симеон Кънчев подложи на гласуване предложението за удостояване със званието “Почетен гражданин на град Елена” </w:t>
      </w:r>
      <w:r>
        <w:t>Никола Велчев Костов:</w:t>
      </w:r>
    </w:p>
    <w:p w:rsidR="00370D6B" w:rsidRPr="00BB62BC" w:rsidRDefault="00370D6B" w:rsidP="00546AD7">
      <w:pPr>
        <w:rPr>
          <w:b/>
          <w:bCs/>
        </w:rPr>
      </w:pPr>
      <w:r>
        <w:rPr>
          <w:b/>
          <w:bCs/>
        </w:rPr>
        <w:t>“ЗА” – 11, “ПРОТИВ” – 2</w:t>
      </w:r>
      <w:r w:rsidRPr="00BB62BC">
        <w:rPr>
          <w:b/>
          <w:bCs/>
        </w:rPr>
        <w:t>, “ВЪЗДЪРЖАЛИ СЕ” – няма. Приема се.</w:t>
      </w:r>
    </w:p>
    <w:p w:rsidR="00370D6B" w:rsidRPr="00BB62BC" w:rsidRDefault="00370D6B" w:rsidP="00546AD7"/>
    <w:p w:rsidR="00370D6B" w:rsidRDefault="00370D6B" w:rsidP="006A1D0D">
      <w:pPr>
        <w:ind w:firstLine="720"/>
        <w:jc w:val="both"/>
      </w:pPr>
      <w:r w:rsidRPr="00BB62BC">
        <w:t xml:space="preserve">След проведеното гласуване </w:t>
      </w:r>
      <w:r>
        <w:rPr>
          <w:b/>
          <w:bCs/>
        </w:rPr>
        <w:t>ОБЩИНСКИ СЪВЕТ – ЕЛЕНА</w:t>
      </w:r>
      <w:r w:rsidRPr="00BB62BC">
        <w:t xml:space="preserve"> взема следното</w:t>
      </w:r>
    </w:p>
    <w:p w:rsidR="00370D6B" w:rsidRDefault="00370D6B" w:rsidP="00546AD7">
      <w:pPr>
        <w:jc w:val="both"/>
      </w:pPr>
    </w:p>
    <w:p w:rsidR="00370D6B" w:rsidRPr="00195055" w:rsidRDefault="00370D6B" w:rsidP="00195055">
      <w:pPr>
        <w:jc w:val="center"/>
        <w:rPr>
          <w:b/>
          <w:bCs/>
          <w:spacing w:val="60"/>
        </w:rPr>
      </w:pPr>
      <w:r w:rsidRPr="00195055">
        <w:rPr>
          <w:b/>
          <w:bCs/>
          <w:spacing w:val="60"/>
        </w:rPr>
        <w:t>РЕШЕНИЕ</w:t>
      </w:r>
      <w:r>
        <w:rPr>
          <w:b/>
          <w:bCs/>
        </w:rPr>
        <w:t>№</w:t>
      </w:r>
      <w:r w:rsidRPr="006A1D0D">
        <w:rPr>
          <w:b/>
          <w:bCs/>
          <w:lang w:val="ru-RU"/>
        </w:rPr>
        <w:t xml:space="preserve"> 6</w:t>
      </w:r>
      <w:r>
        <w:rPr>
          <w:b/>
          <w:bCs/>
        </w:rPr>
        <w:t>2</w:t>
      </w:r>
      <w:r w:rsidRPr="00BA796A">
        <w:rPr>
          <w:b/>
          <w:bCs/>
        </w:rPr>
        <w:t>/</w:t>
      </w:r>
      <w:r w:rsidRPr="000658D3">
        <w:rPr>
          <w:b/>
          <w:bCs/>
          <w:lang w:val="ru-RU"/>
        </w:rPr>
        <w:t>1</w:t>
      </w:r>
      <w:r w:rsidRPr="006A1D0D">
        <w:rPr>
          <w:b/>
          <w:bCs/>
          <w:lang w:val="ru-RU"/>
        </w:rPr>
        <w:t>9</w:t>
      </w:r>
      <w:r w:rsidRPr="00BA796A">
        <w:rPr>
          <w:b/>
          <w:bCs/>
        </w:rPr>
        <w:t>.</w:t>
      </w:r>
      <w:r w:rsidRPr="006A1D0D">
        <w:rPr>
          <w:b/>
          <w:bCs/>
          <w:lang w:val="ru-RU"/>
        </w:rPr>
        <w:t>05</w:t>
      </w:r>
      <w:r w:rsidRPr="00BA796A">
        <w:rPr>
          <w:b/>
          <w:bCs/>
        </w:rPr>
        <w:t>.200</w:t>
      </w:r>
      <w:r w:rsidRPr="006A1D0D">
        <w:rPr>
          <w:b/>
          <w:bCs/>
          <w:lang w:val="ru-RU"/>
        </w:rPr>
        <w:t>8</w:t>
      </w:r>
      <w:r w:rsidRPr="00BA796A">
        <w:rPr>
          <w:b/>
          <w:bCs/>
        </w:rPr>
        <w:t>г.</w:t>
      </w:r>
    </w:p>
    <w:p w:rsidR="00370D6B" w:rsidRDefault="00370D6B" w:rsidP="00195055"/>
    <w:p w:rsidR="00370D6B" w:rsidRPr="000658D3" w:rsidRDefault="00370D6B" w:rsidP="00195055">
      <w:pPr>
        <w:ind w:left="709"/>
        <w:jc w:val="both"/>
        <w:rPr>
          <w:b/>
          <w:bCs/>
        </w:rPr>
      </w:pPr>
      <w:r w:rsidRPr="000658D3">
        <w:rPr>
          <w:b/>
          <w:bCs/>
          <w:u w:val="single"/>
          <w:lang w:val="ru-RU"/>
        </w:rPr>
        <w:t>ОТНОСНО</w:t>
      </w:r>
      <w:r w:rsidRPr="000658D3">
        <w:rPr>
          <w:b/>
          <w:bCs/>
          <w:lang w:val="ru-RU"/>
        </w:rPr>
        <w:t xml:space="preserve">: </w:t>
      </w:r>
      <w:r w:rsidRPr="000658D3">
        <w:rPr>
          <w:b/>
          <w:bCs/>
        </w:rPr>
        <w:t>Удостояване със званието “Почетен гражданин на град Елена”</w:t>
      </w:r>
    </w:p>
    <w:p w:rsidR="00370D6B" w:rsidRPr="000658D3" w:rsidRDefault="00370D6B" w:rsidP="00195055">
      <w:pPr>
        <w:rPr>
          <w:b/>
          <w:bCs/>
        </w:rPr>
      </w:pPr>
    </w:p>
    <w:p w:rsidR="00370D6B" w:rsidRPr="000658D3" w:rsidRDefault="00370D6B" w:rsidP="006A1D0D">
      <w:pPr>
        <w:ind w:firstLine="720"/>
        <w:jc w:val="both"/>
        <w:rPr>
          <w:lang w:val="ru-RU"/>
        </w:rPr>
      </w:pPr>
      <w:r w:rsidRPr="000658D3">
        <w:rPr>
          <w:lang w:val="ru-RU"/>
        </w:rPr>
        <w:t>На основание чл.2</w:t>
      </w:r>
      <w:r>
        <w:rPr>
          <w:lang w:val="ru-RU"/>
        </w:rPr>
        <w:t xml:space="preserve">1, ал.1, т.22 от ЗМСМА и </w:t>
      </w:r>
      <w:r w:rsidRPr="000658D3">
        <w:rPr>
          <w:lang w:val="ru-RU"/>
        </w:rPr>
        <w:t>раздел І</w:t>
      </w:r>
      <w:r>
        <w:rPr>
          <w:lang w:val="ru-RU"/>
        </w:rPr>
        <w:t xml:space="preserve"> т.4 от</w:t>
      </w:r>
      <w:r w:rsidRPr="000658D3">
        <w:rPr>
          <w:lang w:val="ru-RU"/>
        </w:rPr>
        <w:t xml:space="preserve"> Статута за </w:t>
      </w:r>
      <w:r w:rsidRPr="000658D3">
        <w:t>присъждане</w:t>
      </w:r>
      <w:r w:rsidRPr="000658D3">
        <w:rPr>
          <w:lang w:val="ru-RU"/>
        </w:rPr>
        <w:t xml:space="preserve"> и </w:t>
      </w:r>
      <w:r w:rsidRPr="000658D3">
        <w:t>връчване на званието</w:t>
      </w:r>
      <w:r w:rsidRPr="000658D3">
        <w:rPr>
          <w:lang w:val="ru-RU"/>
        </w:rPr>
        <w:t xml:space="preserve"> “Почетен гражданин на град Елена”, </w:t>
      </w:r>
      <w:r w:rsidRPr="000658D3">
        <w:rPr>
          <w:b/>
          <w:bCs/>
          <w:lang w:val="ru-RU"/>
        </w:rPr>
        <w:t>ОБЩИНСКИ СЪВЕТ-ЕЛЕНА</w:t>
      </w:r>
      <w:r>
        <w:rPr>
          <w:lang w:val="ru-RU"/>
        </w:rPr>
        <w:t xml:space="preserve"> </w:t>
      </w:r>
    </w:p>
    <w:p w:rsidR="00370D6B" w:rsidRPr="00DC2587" w:rsidRDefault="00370D6B" w:rsidP="006A1D0D">
      <w:pPr>
        <w:pStyle w:val="BodyText"/>
        <w:spacing w:after="0"/>
        <w:jc w:val="center"/>
        <w:rPr>
          <w:b/>
          <w:bCs/>
          <w:spacing w:val="60"/>
        </w:rPr>
      </w:pPr>
      <w:r>
        <w:rPr>
          <w:b/>
          <w:bCs/>
          <w:spacing w:val="60"/>
        </w:rPr>
        <w:t>РЕШ</w:t>
      </w:r>
      <w:r w:rsidRPr="00DC2587">
        <w:rPr>
          <w:b/>
          <w:bCs/>
          <w:spacing w:val="60"/>
        </w:rPr>
        <w:t>И:</w:t>
      </w:r>
    </w:p>
    <w:p w:rsidR="00370D6B" w:rsidRPr="000658D3" w:rsidRDefault="00370D6B" w:rsidP="00195055">
      <w:pPr>
        <w:jc w:val="both"/>
        <w:rPr>
          <w:b/>
          <w:bCs/>
          <w:lang w:val="ru-RU"/>
        </w:rPr>
      </w:pPr>
    </w:p>
    <w:p w:rsidR="00370D6B" w:rsidRPr="000658D3" w:rsidRDefault="00370D6B" w:rsidP="00195055">
      <w:pPr>
        <w:ind w:firstLine="709"/>
        <w:jc w:val="both"/>
        <w:rPr>
          <w:b/>
          <w:bCs/>
          <w:lang w:val="ru-RU"/>
        </w:rPr>
      </w:pPr>
      <w:r w:rsidRPr="000658D3">
        <w:rPr>
          <w:b/>
          <w:bCs/>
        </w:rPr>
        <w:t>Удостоява</w:t>
      </w:r>
      <w:r>
        <w:rPr>
          <w:b/>
          <w:bCs/>
        </w:rPr>
        <w:t xml:space="preserve"> НИКОЛА ВЕЛЧЕВ КОСТОВ</w:t>
      </w:r>
      <w:r w:rsidRPr="000658D3">
        <w:rPr>
          <w:b/>
          <w:bCs/>
          <w:lang w:val="ru-RU"/>
        </w:rPr>
        <w:t xml:space="preserve"> </w:t>
      </w:r>
      <w:r w:rsidRPr="000658D3">
        <w:rPr>
          <w:b/>
          <w:bCs/>
        </w:rPr>
        <w:t>със званието</w:t>
      </w:r>
      <w:r w:rsidRPr="000658D3">
        <w:rPr>
          <w:b/>
          <w:bCs/>
          <w:lang w:val="ru-RU"/>
        </w:rPr>
        <w:t xml:space="preserve"> “Почетен гражданин на град Елена”.</w:t>
      </w:r>
    </w:p>
    <w:p w:rsidR="00370D6B" w:rsidRDefault="00370D6B" w:rsidP="00546AD7">
      <w:pPr>
        <w:jc w:val="both"/>
      </w:pPr>
    </w:p>
    <w:p w:rsidR="00370D6B" w:rsidRDefault="00370D6B" w:rsidP="00546AD7">
      <w:pPr>
        <w:jc w:val="both"/>
      </w:pPr>
    </w:p>
    <w:p w:rsidR="00370D6B" w:rsidRPr="006A1D0D" w:rsidRDefault="00370D6B" w:rsidP="006A1D0D">
      <w:pPr>
        <w:ind w:firstLine="720"/>
        <w:jc w:val="both"/>
        <w:rPr>
          <w:lang w:val="ru-RU"/>
        </w:rPr>
      </w:pPr>
      <w:r w:rsidRPr="00BB62BC">
        <w:t>Председателя</w:t>
      </w:r>
      <w:r>
        <w:t>т</w:t>
      </w:r>
      <w:r w:rsidRPr="00BB62BC">
        <w:t xml:space="preserve"> на Общински съвет </w:t>
      </w:r>
      <w:r>
        <w:t>даде думата за изказване по направеното предложение за удостояване със званието „Почетен гражданин на град Елена” г-н Петко Трифонов Петков</w:t>
      </w:r>
    </w:p>
    <w:p w:rsidR="00370D6B" w:rsidRPr="006A1D0D" w:rsidRDefault="00370D6B" w:rsidP="006A1D0D">
      <w:pPr>
        <w:ind w:firstLine="720"/>
        <w:jc w:val="both"/>
        <w:rPr>
          <w:lang w:val="en-US"/>
        </w:rPr>
      </w:pPr>
      <w:r>
        <w:t>Изказвания не постъпиха.</w:t>
      </w:r>
    </w:p>
    <w:p w:rsidR="00370D6B" w:rsidRDefault="00370D6B" w:rsidP="006A1D0D">
      <w:pPr>
        <w:ind w:firstLine="720"/>
        <w:jc w:val="both"/>
        <w:rPr>
          <w:lang w:val="en-US"/>
        </w:rPr>
      </w:pPr>
      <w:r>
        <w:t>В залата присъстват 13</w:t>
      </w:r>
      <w:r w:rsidRPr="00BB62BC">
        <w:t xml:space="preserve"> общински съветника.</w:t>
      </w:r>
    </w:p>
    <w:p w:rsidR="00370D6B" w:rsidRPr="00BB62BC" w:rsidRDefault="00370D6B" w:rsidP="006A1D0D">
      <w:pPr>
        <w:ind w:firstLine="720"/>
        <w:jc w:val="both"/>
      </w:pPr>
      <w:r w:rsidRPr="00BB62BC">
        <w:t xml:space="preserve">Председателят на Общински съвет г-н Симеон Кънчев подложи на гласуване предложението за удостояване със званието “Почетен гражданин на град Елена” </w:t>
      </w:r>
      <w:r>
        <w:t xml:space="preserve">Петко Трифонов Петков: </w:t>
      </w:r>
    </w:p>
    <w:p w:rsidR="00370D6B" w:rsidRPr="00BB62BC" w:rsidRDefault="00370D6B" w:rsidP="00546AD7">
      <w:pPr>
        <w:rPr>
          <w:b/>
          <w:bCs/>
        </w:rPr>
      </w:pPr>
      <w:r>
        <w:rPr>
          <w:b/>
          <w:bCs/>
        </w:rPr>
        <w:t>“ЗА” – 11, “ПРОТИВ” – 2</w:t>
      </w:r>
      <w:r w:rsidRPr="00BB62BC">
        <w:rPr>
          <w:b/>
          <w:bCs/>
        </w:rPr>
        <w:t>, “ВЪЗДЪРЖАЛИ СЕ” – няма. Приема се.</w:t>
      </w:r>
    </w:p>
    <w:p w:rsidR="00370D6B" w:rsidRPr="00BB62BC" w:rsidRDefault="00370D6B" w:rsidP="00546AD7"/>
    <w:p w:rsidR="00370D6B" w:rsidRPr="00BB62BC" w:rsidRDefault="00370D6B" w:rsidP="006A1D0D">
      <w:pPr>
        <w:ind w:firstLine="720"/>
        <w:jc w:val="both"/>
      </w:pPr>
      <w:r w:rsidRPr="00BB62BC">
        <w:t xml:space="preserve">След проведеното гласуване </w:t>
      </w:r>
      <w:r>
        <w:rPr>
          <w:b/>
          <w:bCs/>
        </w:rPr>
        <w:t>ОБЩИНСКИ СЪВЕТ – ЕЛЕНА</w:t>
      </w:r>
      <w:r w:rsidRPr="00BB62BC">
        <w:t xml:space="preserve"> взема следното</w:t>
      </w:r>
    </w:p>
    <w:p w:rsidR="00370D6B" w:rsidRDefault="00370D6B" w:rsidP="00B5494A"/>
    <w:p w:rsidR="00370D6B" w:rsidRPr="00B5494A" w:rsidRDefault="00370D6B" w:rsidP="00B5494A">
      <w:pPr>
        <w:jc w:val="center"/>
        <w:rPr>
          <w:b/>
          <w:bCs/>
          <w:spacing w:val="60"/>
        </w:rPr>
      </w:pPr>
      <w:r w:rsidRPr="00B5494A">
        <w:rPr>
          <w:b/>
          <w:bCs/>
          <w:spacing w:val="60"/>
        </w:rPr>
        <w:t>РЕШЕНИЕ</w:t>
      </w:r>
      <w:r>
        <w:rPr>
          <w:b/>
          <w:bCs/>
        </w:rPr>
        <w:t>№</w:t>
      </w:r>
      <w:r w:rsidRPr="006A1D0D">
        <w:rPr>
          <w:b/>
          <w:bCs/>
          <w:lang w:val="ru-RU"/>
        </w:rPr>
        <w:t xml:space="preserve"> 6</w:t>
      </w:r>
      <w:r>
        <w:rPr>
          <w:b/>
          <w:bCs/>
        </w:rPr>
        <w:t>3</w:t>
      </w:r>
      <w:r w:rsidRPr="00BA796A">
        <w:rPr>
          <w:b/>
          <w:bCs/>
        </w:rPr>
        <w:t>/</w:t>
      </w:r>
      <w:r w:rsidRPr="000658D3">
        <w:rPr>
          <w:b/>
          <w:bCs/>
          <w:lang w:val="ru-RU"/>
        </w:rPr>
        <w:t>1</w:t>
      </w:r>
      <w:r w:rsidRPr="006A1D0D">
        <w:rPr>
          <w:b/>
          <w:bCs/>
          <w:lang w:val="ru-RU"/>
        </w:rPr>
        <w:t>9</w:t>
      </w:r>
      <w:r w:rsidRPr="00BA796A">
        <w:rPr>
          <w:b/>
          <w:bCs/>
        </w:rPr>
        <w:t>.</w:t>
      </w:r>
      <w:r w:rsidRPr="006A1D0D">
        <w:rPr>
          <w:b/>
          <w:bCs/>
          <w:lang w:val="ru-RU"/>
        </w:rPr>
        <w:t>05</w:t>
      </w:r>
      <w:r w:rsidRPr="00BA796A">
        <w:rPr>
          <w:b/>
          <w:bCs/>
        </w:rPr>
        <w:t>.200</w:t>
      </w:r>
      <w:r w:rsidRPr="006A1D0D">
        <w:rPr>
          <w:b/>
          <w:bCs/>
          <w:lang w:val="ru-RU"/>
        </w:rPr>
        <w:t>8</w:t>
      </w:r>
      <w:r w:rsidRPr="00BA796A">
        <w:rPr>
          <w:b/>
          <w:bCs/>
        </w:rPr>
        <w:t>г.</w:t>
      </w:r>
    </w:p>
    <w:p w:rsidR="00370D6B" w:rsidRPr="00BA796A" w:rsidRDefault="00370D6B" w:rsidP="00B5494A">
      <w:pPr>
        <w:jc w:val="center"/>
        <w:rPr>
          <w:b/>
          <w:bCs/>
        </w:rPr>
      </w:pPr>
    </w:p>
    <w:p w:rsidR="00370D6B" w:rsidRPr="000658D3" w:rsidRDefault="00370D6B" w:rsidP="00B5494A">
      <w:pPr>
        <w:ind w:left="709"/>
        <w:jc w:val="both"/>
        <w:rPr>
          <w:b/>
          <w:bCs/>
        </w:rPr>
      </w:pPr>
      <w:r w:rsidRPr="000658D3">
        <w:rPr>
          <w:b/>
          <w:bCs/>
          <w:u w:val="single"/>
          <w:lang w:val="ru-RU"/>
        </w:rPr>
        <w:t>ОТНОСНО</w:t>
      </w:r>
      <w:r w:rsidRPr="000658D3">
        <w:rPr>
          <w:b/>
          <w:bCs/>
          <w:lang w:val="ru-RU"/>
        </w:rPr>
        <w:t xml:space="preserve">: </w:t>
      </w:r>
      <w:r w:rsidRPr="000658D3">
        <w:rPr>
          <w:b/>
          <w:bCs/>
        </w:rPr>
        <w:t>Удостояване със званието “Почетен гражданин на град Елена”</w:t>
      </w:r>
    </w:p>
    <w:p w:rsidR="00370D6B" w:rsidRPr="000658D3" w:rsidRDefault="00370D6B" w:rsidP="00B5494A">
      <w:pPr>
        <w:rPr>
          <w:b/>
          <w:bCs/>
        </w:rPr>
      </w:pPr>
    </w:p>
    <w:p w:rsidR="00370D6B" w:rsidRPr="000658D3" w:rsidRDefault="00370D6B" w:rsidP="00B5494A">
      <w:pPr>
        <w:rPr>
          <w:b/>
          <w:bCs/>
        </w:rPr>
      </w:pPr>
    </w:p>
    <w:p w:rsidR="00370D6B" w:rsidRPr="000658D3" w:rsidRDefault="00370D6B" w:rsidP="006A1D0D">
      <w:pPr>
        <w:ind w:firstLine="720"/>
        <w:jc w:val="both"/>
        <w:rPr>
          <w:lang w:val="ru-RU"/>
        </w:rPr>
      </w:pPr>
      <w:r w:rsidRPr="000658D3">
        <w:rPr>
          <w:lang w:val="ru-RU"/>
        </w:rPr>
        <w:t>На основание чл.2</w:t>
      </w:r>
      <w:r>
        <w:rPr>
          <w:lang w:val="ru-RU"/>
        </w:rPr>
        <w:t xml:space="preserve">1, ал.1, т.22 от ЗМСМА и </w:t>
      </w:r>
      <w:r w:rsidRPr="000658D3">
        <w:rPr>
          <w:lang w:val="ru-RU"/>
        </w:rPr>
        <w:t>раздел І</w:t>
      </w:r>
      <w:r>
        <w:rPr>
          <w:lang w:val="ru-RU"/>
        </w:rPr>
        <w:t xml:space="preserve"> т.4 от</w:t>
      </w:r>
      <w:r w:rsidRPr="000658D3">
        <w:rPr>
          <w:lang w:val="ru-RU"/>
        </w:rPr>
        <w:t xml:space="preserve"> Статута за </w:t>
      </w:r>
      <w:r w:rsidRPr="000658D3">
        <w:t>присъждане</w:t>
      </w:r>
      <w:r w:rsidRPr="000658D3">
        <w:rPr>
          <w:lang w:val="ru-RU"/>
        </w:rPr>
        <w:t xml:space="preserve"> и </w:t>
      </w:r>
      <w:r w:rsidRPr="000658D3">
        <w:t>връчване на званието</w:t>
      </w:r>
      <w:r w:rsidRPr="000658D3">
        <w:rPr>
          <w:lang w:val="ru-RU"/>
        </w:rPr>
        <w:t xml:space="preserve"> “Почетен гражданин на град Елена”, </w:t>
      </w:r>
      <w:r w:rsidRPr="000658D3">
        <w:rPr>
          <w:b/>
          <w:bCs/>
          <w:lang w:val="ru-RU"/>
        </w:rPr>
        <w:t>ОБЩИНСКИ СЪВЕТ-ЕЛЕНА</w:t>
      </w:r>
      <w:r>
        <w:rPr>
          <w:lang w:val="ru-RU"/>
        </w:rPr>
        <w:t xml:space="preserve"> </w:t>
      </w:r>
    </w:p>
    <w:p w:rsidR="00370D6B" w:rsidRPr="00B5494A" w:rsidRDefault="00370D6B" w:rsidP="00B5494A">
      <w:pPr>
        <w:jc w:val="center"/>
        <w:rPr>
          <w:b/>
          <w:bCs/>
          <w:lang w:val="ru-RU"/>
        </w:rPr>
      </w:pPr>
      <w:r w:rsidRPr="00B5494A">
        <w:rPr>
          <w:b/>
          <w:bCs/>
          <w:lang w:val="ru-RU"/>
        </w:rPr>
        <w:t>Р Е Ш И:</w:t>
      </w:r>
    </w:p>
    <w:p w:rsidR="00370D6B" w:rsidRPr="000658D3" w:rsidRDefault="00370D6B" w:rsidP="00B5494A">
      <w:pPr>
        <w:jc w:val="both"/>
        <w:rPr>
          <w:b/>
          <w:bCs/>
          <w:lang w:val="ru-RU"/>
        </w:rPr>
      </w:pPr>
    </w:p>
    <w:p w:rsidR="00370D6B" w:rsidRPr="000658D3" w:rsidRDefault="00370D6B" w:rsidP="00B5494A">
      <w:pPr>
        <w:ind w:firstLine="709"/>
        <w:jc w:val="both"/>
        <w:rPr>
          <w:b/>
          <w:bCs/>
          <w:lang w:val="ru-RU"/>
        </w:rPr>
      </w:pPr>
      <w:r w:rsidRPr="000658D3">
        <w:rPr>
          <w:b/>
          <w:bCs/>
        </w:rPr>
        <w:t>Удостоява</w:t>
      </w:r>
      <w:r>
        <w:rPr>
          <w:b/>
          <w:bCs/>
        </w:rPr>
        <w:t xml:space="preserve"> </w:t>
      </w:r>
      <w:r>
        <w:rPr>
          <w:b/>
          <w:bCs/>
          <w:lang w:val="ru-RU"/>
        </w:rPr>
        <w:t>ПЕТКО ТРИФОНОВ ПЕТКОВ</w:t>
      </w:r>
      <w:r w:rsidRPr="000658D3">
        <w:rPr>
          <w:b/>
          <w:bCs/>
          <w:lang w:val="ru-RU"/>
        </w:rPr>
        <w:t xml:space="preserve"> </w:t>
      </w:r>
      <w:r w:rsidRPr="000658D3">
        <w:rPr>
          <w:b/>
          <w:bCs/>
        </w:rPr>
        <w:t>със званието</w:t>
      </w:r>
      <w:r w:rsidRPr="000658D3">
        <w:rPr>
          <w:b/>
          <w:bCs/>
          <w:lang w:val="ru-RU"/>
        </w:rPr>
        <w:t xml:space="preserve"> “Почетен гражданин на град Елена”.</w:t>
      </w:r>
    </w:p>
    <w:p w:rsidR="00370D6B" w:rsidRDefault="00370D6B" w:rsidP="00EA00EC">
      <w:pPr>
        <w:jc w:val="both"/>
        <w:rPr>
          <w:b/>
          <w:bCs/>
        </w:rPr>
      </w:pPr>
    </w:p>
    <w:p w:rsidR="00370D6B" w:rsidRDefault="00370D6B" w:rsidP="00EA00EC">
      <w:pPr>
        <w:jc w:val="both"/>
        <w:rPr>
          <w:b/>
          <w:bCs/>
        </w:rPr>
      </w:pPr>
    </w:p>
    <w:p w:rsidR="00370D6B" w:rsidRPr="006A1D0D" w:rsidRDefault="00370D6B" w:rsidP="006A1D0D">
      <w:pPr>
        <w:ind w:firstLine="720"/>
        <w:jc w:val="both"/>
        <w:rPr>
          <w:lang w:val="ru-RU"/>
        </w:rPr>
      </w:pPr>
      <w:r w:rsidRPr="00BB62BC">
        <w:t>Председателя</w:t>
      </w:r>
      <w:r>
        <w:t>т</w:t>
      </w:r>
      <w:r w:rsidRPr="00BB62BC">
        <w:t xml:space="preserve"> на Общински съвет </w:t>
      </w:r>
      <w:r>
        <w:t>даде думата за изказване по направеното предложение за удостояване със званието „Почетен гражданин на град Елена” г-ца Калина Георгиева Стефанова.</w:t>
      </w:r>
    </w:p>
    <w:p w:rsidR="00370D6B" w:rsidRPr="006A1D0D" w:rsidRDefault="00370D6B" w:rsidP="006A1D0D">
      <w:pPr>
        <w:ind w:firstLine="720"/>
        <w:jc w:val="both"/>
        <w:rPr>
          <w:lang w:val="ru-RU"/>
        </w:rPr>
      </w:pPr>
      <w:r>
        <w:t>Изказвания не постъпиха.</w:t>
      </w:r>
    </w:p>
    <w:p w:rsidR="00370D6B" w:rsidRPr="006A1D0D" w:rsidRDefault="00370D6B" w:rsidP="006A1D0D">
      <w:pPr>
        <w:ind w:firstLine="720"/>
        <w:jc w:val="both"/>
        <w:rPr>
          <w:lang w:val="ru-RU"/>
        </w:rPr>
      </w:pPr>
      <w:r>
        <w:t>В залата присъстват 13</w:t>
      </w:r>
      <w:r w:rsidRPr="00BB62BC">
        <w:t xml:space="preserve"> общински съветника.</w:t>
      </w:r>
    </w:p>
    <w:p w:rsidR="00370D6B" w:rsidRPr="00BB62BC" w:rsidRDefault="00370D6B" w:rsidP="006A1D0D">
      <w:pPr>
        <w:ind w:firstLine="720"/>
        <w:jc w:val="both"/>
      </w:pPr>
      <w:r w:rsidRPr="00BB62BC">
        <w:t xml:space="preserve">Председателят на Общински съвет г-н Симеон Кънчев подложи на гласуване предложението за удостояване със званието “Почетен гражданин на град Елена” </w:t>
      </w:r>
      <w:r>
        <w:t>Калина Георгиева Стефанова:</w:t>
      </w:r>
    </w:p>
    <w:p w:rsidR="00370D6B" w:rsidRPr="00BB62BC" w:rsidRDefault="00370D6B" w:rsidP="00195055">
      <w:pPr>
        <w:rPr>
          <w:b/>
          <w:bCs/>
        </w:rPr>
      </w:pPr>
      <w:r>
        <w:rPr>
          <w:b/>
          <w:bCs/>
        </w:rPr>
        <w:t>“ЗА” – 13, “ПРОТИВ” – няма</w:t>
      </w:r>
      <w:r w:rsidRPr="00BB62BC">
        <w:rPr>
          <w:b/>
          <w:bCs/>
        </w:rPr>
        <w:t>, “ВЪЗДЪРЖАЛИ СЕ” – няма. Приема се.</w:t>
      </w:r>
    </w:p>
    <w:p w:rsidR="00370D6B" w:rsidRPr="00BB62BC" w:rsidRDefault="00370D6B" w:rsidP="00195055"/>
    <w:p w:rsidR="00370D6B" w:rsidRPr="00BB62BC" w:rsidRDefault="00370D6B" w:rsidP="006A1D0D">
      <w:pPr>
        <w:ind w:firstLine="720"/>
        <w:jc w:val="both"/>
      </w:pPr>
      <w:r w:rsidRPr="00BB62BC">
        <w:t xml:space="preserve">След проведеното гласуване </w:t>
      </w:r>
      <w:r>
        <w:rPr>
          <w:b/>
          <w:bCs/>
        </w:rPr>
        <w:t>ОБЩИНСКИ СЪВЕТ – ЕЛЕНА</w:t>
      </w:r>
      <w:r w:rsidRPr="00BB62BC">
        <w:t xml:space="preserve"> взема следното</w:t>
      </w:r>
    </w:p>
    <w:p w:rsidR="00370D6B" w:rsidRDefault="00370D6B" w:rsidP="0013184E">
      <w:pPr>
        <w:jc w:val="both"/>
        <w:rPr>
          <w:b/>
          <w:bCs/>
        </w:rPr>
      </w:pPr>
    </w:p>
    <w:p w:rsidR="00370D6B" w:rsidRPr="00B5494A" w:rsidRDefault="00370D6B" w:rsidP="00B5494A">
      <w:pPr>
        <w:jc w:val="center"/>
        <w:rPr>
          <w:b/>
          <w:bCs/>
          <w:spacing w:val="60"/>
        </w:rPr>
      </w:pPr>
      <w:r w:rsidRPr="00B5494A">
        <w:rPr>
          <w:b/>
          <w:bCs/>
          <w:spacing w:val="60"/>
        </w:rPr>
        <w:t>РЕШЕНИЕ</w:t>
      </w:r>
      <w:r>
        <w:rPr>
          <w:b/>
          <w:bCs/>
        </w:rPr>
        <w:t>№</w:t>
      </w:r>
      <w:r w:rsidRPr="006A1D0D">
        <w:rPr>
          <w:b/>
          <w:bCs/>
          <w:lang w:val="ru-RU"/>
        </w:rPr>
        <w:t xml:space="preserve"> 6</w:t>
      </w:r>
      <w:r>
        <w:rPr>
          <w:b/>
          <w:bCs/>
        </w:rPr>
        <w:t>4</w:t>
      </w:r>
      <w:r w:rsidRPr="00BA796A">
        <w:rPr>
          <w:b/>
          <w:bCs/>
        </w:rPr>
        <w:t>/</w:t>
      </w:r>
      <w:r w:rsidRPr="000658D3">
        <w:rPr>
          <w:b/>
          <w:bCs/>
          <w:lang w:val="ru-RU"/>
        </w:rPr>
        <w:t>1</w:t>
      </w:r>
      <w:r w:rsidRPr="006A1D0D">
        <w:rPr>
          <w:b/>
          <w:bCs/>
          <w:lang w:val="ru-RU"/>
        </w:rPr>
        <w:t>9</w:t>
      </w:r>
      <w:r w:rsidRPr="00BA796A">
        <w:rPr>
          <w:b/>
          <w:bCs/>
        </w:rPr>
        <w:t>.</w:t>
      </w:r>
      <w:r w:rsidRPr="006A1D0D">
        <w:rPr>
          <w:b/>
          <w:bCs/>
          <w:lang w:val="ru-RU"/>
        </w:rPr>
        <w:t>05</w:t>
      </w:r>
      <w:r w:rsidRPr="00BA796A">
        <w:rPr>
          <w:b/>
          <w:bCs/>
        </w:rPr>
        <w:t>.200</w:t>
      </w:r>
      <w:r w:rsidRPr="006A1D0D">
        <w:rPr>
          <w:b/>
          <w:bCs/>
          <w:lang w:val="ru-RU"/>
        </w:rPr>
        <w:t>8</w:t>
      </w:r>
      <w:r w:rsidRPr="00BA796A">
        <w:rPr>
          <w:b/>
          <w:bCs/>
        </w:rPr>
        <w:t>г.</w:t>
      </w:r>
    </w:p>
    <w:p w:rsidR="00370D6B" w:rsidRDefault="00370D6B" w:rsidP="00B5494A"/>
    <w:p w:rsidR="00370D6B" w:rsidRPr="000658D3" w:rsidRDefault="00370D6B" w:rsidP="00B5494A">
      <w:pPr>
        <w:ind w:left="709"/>
        <w:jc w:val="both"/>
        <w:rPr>
          <w:b/>
          <w:bCs/>
        </w:rPr>
      </w:pPr>
      <w:r w:rsidRPr="000658D3">
        <w:rPr>
          <w:b/>
          <w:bCs/>
          <w:u w:val="single"/>
          <w:lang w:val="ru-RU"/>
        </w:rPr>
        <w:t>ОТНОСНО</w:t>
      </w:r>
      <w:r w:rsidRPr="000658D3">
        <w:rPr>
          <w:b/>
          <w:bCs/>
          <w:lang w:val="ru-RU"/>
        </w:rPr>
        <w:t xml:space="preserve">: </w:t>
      </w:r>
      <w:r w:rsidRPr="000658D3">
        <w:rPr>
          <w:b/>
          <w:bCs/>
        </w:rPr>
        <w:t>Удостояване със званието “Почетен гражданин на град Елена”</w:t>
      </w:r>
    </w:p>
    <w:p w:rsidR="00370D6B" w:rsidRPr="000658D3" w:rsidRDefault="00370D6B" w:rsidP="00B5494A">
      <w:pPr>
        <w:rPr>
          <w:b/>
          <w:bCs/>
        </w:rPr>
      </w:pPr>
    </w:p>
    <w:p w:rsidR="00370D6B" w:rsidRPr="000658D3" w:rsidRDefault="00370D6B" w:rsidP="006A1D0D">
      <w:pPr>
        <w:ind w:firstLine="720"/>
        <w:jc w:val="both"/>
        <w:rPr>
          <w:lang w:val="ru-RU"/>
        </w:rPr>
      </w:pPr>
      <w:r w:rsidRPr="000658D3">
        <w:rPr>
          <w:lang w:val="ru-RU"/>
        </w:rPr>
        <w:t>На основание чл.2</w:t>
      </w:r>
      <w:r>
        <w:rPr>
          <w:lang w:val="ru-RU"/>
        </w:rPr>
        <w:t xml:space="preserve">1, ал.1, т.22 от ЗМСМА и </w:t>
      </w:r>
      <w:r w:rsidRPr="000658D3">
        <w:rPr>
          <w:lang w:val="ru-RU"/>
        </w:rPr>
        <w:t>раздел І</w:t>
      </w:r>
      <w:r>
        <w:rPr>
          <w:lang w:val="ru-RU"/>
        </w:rPr>
        <w:t xml:space="preserve"> т.4 от</w:t>
      </w:r>
      <w:r w:rsidRPr="000658D3">
        <w:rPr>
          <w:lang w:val="ru-RU"/>
        </w:rPr>
        <w:t xml:space="preserve"> Статута за </w:t>
      </w:r>
      <w:r w:rsidRPr="000658D3">
        <w:t>присъждане</w:t>
      </w:r>
      <w:r w:rsidRPr="000658D3">
        <w:rPr>
          <w:lang w:val="ru-RU"/>
        </w:rPr>
        <w:t xml:space="preserve"> и </w:t>
      </w:r>
      <w:r w:rsidRPr="000658D3">
        <w:t>връчване на званието</w:t>
      </w:r>
      <w:r w:rsidRPr="000658D3">
        <w:rPr>
          <w:lang w:val="ru-RU"/>
        </w:rPr>
        <w:t xml:space="preserve"> “Почетен гражданин на град Елена”, </w:t>
      </w:r>
      <w:r w:rsidRPr="000658D3">
        <w:rPr>
          <w:b/>
          <w:bCs/>
          <w:lang w:val="ru-RU"/>
        </w:rPr>
        <w:t>ОБЩИНСКИ СЪВЕТ-ЕЛЕНА</w:t>
      </w:r>
      <w:r>
        <w:rPr>
          <w:lang w:val="ru-RU"/>
        </w:rPr>
        <w:t xml:space="preserve"> </w:t>
      </w:r>
    </w:p>
    <w:p w:rsidR="00370D6B" w:rsidRPr="00DC2587" w:rsidRDefault="00370D6B" w:rsidP="006A1D0D">
      <w:pPr>
        <w:pStyle w:val="BodyText"/>
        <w:spacing w:after="0"/>
        <w:jc w:val="center"/>
        <w:rPr>
          <w:b/>
          <w:bCs/>
          <w:spacing w:val="60"/>
        </w:rPr>
      </w:pPr>
      <w:r>
        <w:rPr>
          <w:b/>
          <w:bCs/>
          <w:spacing w:val="60"/>
        </w:rPr>
        <w:t>РЕШ</w:t>
      </w:r>
      <w:r w:rsidRPr="00DC2587">
        <w:rPr>
          <w:b/>
          <w:bCs/>
          <w:spacing w:val="60"/>
        </w:rPr>
        <w:t>И:</w:t>
      </w:r>
    </w:p>
    <w:p w:rsidR="00370D6B" w:rsidRPr="000658D3" w:rsidRDefault="00370D6B" w:rsidP="00B5494A">
      <w:pPr>
        <w:jc w:val="both"/>
        <w:rPr>
          <w:b/>
          <w:bCs/>
          <w:lang w:val="ru-RU"/>
        </w:rPr>
      </w:pPr>
    </w:p>
    <w:p w:rsidR="00370D6B" w:rsidRDefault="00370D6B" w:rsidP="00B5494A">
      <w:pPr>
        <w:ind w:firstLine="709"/>
        <w:jc w:val="both"/>
        <w:rPr>
          <w:b/>
          <w:bCs/>
          <w:lang w:val="ru-RU"/>
        </w:rPr>
      </w:pPr>
      <w:r w:rsidRPr="000658D3">
        <w:rPr>
          <w:b/>
          <w:bCs/>
        </w:rPr>
        <w:t>Удостоява</w:t>
      </w:r>
      <w:r>
        <w:rPr>
          <w:b/>
          <w:bCs/>
        </w:rPr>
        <w:t xml:space="preserve"> </w:t>
      </w:r>
      <w:r>
        <w:rPr>
          <w:b/>
          <w:bCs/>
          <w:lang w:val="ru-RU"/>
        </w:rPr>
        <w:t>КАЛИНА ГЕОРГИЕВА СТЕФАНОВА</w:t>
      </w:r>
      <w:r w:rsidRPr="000658D3">
        <w:rPr>
          <w:b/>
          <w:bCs/>
          <w:lang w:val="ru-RU"/>
        </w:rPr>
        <w:t xml:space="preserve"> </w:t>
      </w:r>
      <w:r w:rsidRPr="000658D3">
        <w:rPr>
          <w:b/>
          <w:bCs/>
        </w:rPr>
        <w:t>със званието</w:t>
      </w:r>
      <w:r w:rsidRPr="000658D3">
        <w:rPr>
          <w:b/>
          <w:bCs/>
          <w:lang w:val="ru-RU"/>
        </w:rPr>
        <w:t xml:space="preserve"> “Почетен гражданин на град Елена”.</w:t>
      </w:r>
    </w:p>
    <w:p w:rsidR="00370D6B" w:rsidRDefault="00370D6B" w:rsidP="00B5494A">
      <w:pPr>
        <w:ind w:firstLine="709"/>
        <w:jc w:val="both"/>
        <w:rPr>
          <w:b/>
          <w:bCs/>
          <w:lang w:val="ru-RU"/>
        </w:rPr>
      </w:pPr>
    </w:p>
    <w:p w:rsidR="00370D6B" w:rsidRPr="000658D3" w:rsidRDefault="00370D6B" w:rsidP="00B5494A">
      <w:pPr>
        <w:ind w:firstLine="709"/>
        <w:jc w:val="both"/>
        <w:rPr>
          <w:b/>
          <w:bCs/>
          <w:lang w:val="ru-RU"/>
        </w:rPr>
      </w:pPr>
    </w:p>
    <w:p w:rsidR="00370D6B" w:rsidRDefault="00370D6B" w:rsidP="00B71B2D">
      <w:pPr>
        <w:ind w:firstLine="709"/>
        <w:jc w:val="both"/>
      </w:pPr>
      <w:r>
        <w:t>Поради изчерпване на дневния ред Председателя на Общински съвет г-н Симеон Кънчев закри 9-то заседание на Общински съвет – Елена в 15.40 часа.</w:t>
      </w:r>
    </w:p>
    <w:p w:rsidR="00370D6B" w:rsidRDefault="00370D6B" w:rsidP="00B71B2D">
      <w:pPr>
        <w:ind w:firstLine="709"/>
        <w:jc w:val="both"/>
      </w:pPr>
      <w:r>
        <w:t>Препис от протокола се изпраща на Областен управител – Велико Търново, Районна прокуратура – Елена и Кмета на Община Елена за сведение.</w:t>
      </w:r>
    </w:p>
    <w:p w:rsidR="00370D6B" w:rsidRDefault="00370D6B" w:rsidP="00B71B2D">
      <w:pPr>
        <w:jc w:val="both"/>
      </w:pPr>
    </w:p>
    <w:p w:rsidR="00370D6B" w:rsidRDefault="00370D6B" w:rsidP="00B71B2D">
      <w:pPr>
        <w:jc w:val="both"/>
      </w:pPr>
    </w:p>
    <w:p w:rsidR="00370D6B" w:rsidRDefault="00370D6B" w:rsidP="00B71B2D">
      <w:pPr>
        <w:pStyle w:val="BodyText"/>
        <w:spacing w:after="0"/>
        <w:rPr>
          <w:b/>
          <w:bCs/>
        </w:rPr>
      </w:pPr>
    </w:p>
    <w:p w:rsidR="00370D6B" w:rsidRPr="005E4B0D" w:rsidRDefault="00370D6B" w:rsidP="006A1D0D">
      <w:pPr>
        <w:rPr>
          <w:b/>
          <w:bCs/>
        </w:rPr>
      </w:pPr>
      <w:r w:rsidRPr="005E4B0D">
        <w:rPr>
          <w:b/>
          <w:bCs/>
        </w:rPr>
        <w:t>СИМЕОН КЪНЧЕВ</w:t>
      </w:r>
    </w:p>
    <w:p w:rsidR="00370D6B" w:rsidRPr="005E4B0D" w:rsidRDefault="00370D6B" w:rsidP="006A1D0D">
      <w:pPr>
        <w:rPr>
          <w:i/>
          <w:iCs/>
        </w:rPr>
      </w:pPr>
      <w:r>
        <w:rPr>
          <w:i/>
          <w:iCs/>
        </w:rPr>
        <w:t>Председател на</w:t>
      </w:r>
    </w:p>
    <w:p w:rsidR="00370D6B" w:rsidRPr="00732071" w:rsidRDefault="00370D6B" w:rsidP="006A1D0D">
      <w:pPr>
        <w:rPr>
          <w:i/>
          <w:iCs/>
          <w:lang w:val="ru-RU"/>
        </w:rPr>
      </w:pPr>
      <w:r w:rsidRPr="005E4B0D">
        <w:rPr>
          <w:i/>
          <w:iCs/>
        </w:rPr>
        <w:t>Общински съвет</w:t>
      </w:r>
      <w:r w:rsidRPr="005E4B0D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 xml:space="preserve">– </w:t>
      </w:r>
      <w:r>
        <w:rPr>
          <w:i/>
          <w:iCs/>
        </w:rPr>
        <w:t>Елена</w:t>
      </w:r>
    </w:p>
    <w:p w:rsidR="00370D6B" w:rsidRPr="00E21DBD" w:rsidRDefault="00370D6B" w:rsidP="006A1D0D">
      <w:pPr>
        <w:rPr>
          <w:sz w:val="18"/>
          <w:szCs w:val="18"/>
          <w:lang w:val="ru-RU"/>
        </w:rPr>
      </w:pPr>
    </w:p>
    <w:p w:rsidR="00370D6B" w:rsidRPr="005E4B0D" w:rsidRDefault="00370D6B" w:rsidP="006A1D0D">
      <w:pPr>
        <w:rPr>
          <w:sz w:val="20"/>
          <w:szCs w:val="20"/>
          <w:lang w:val="ru-RU"/>
        </w:rPr>
      </w:pPr>
      <w:r w:rsidRPr="005E4B0D">
        <w:rPr>
          <w:sz w:val="20"/>
          <w:szCs w:val="20"/>
        </w:rPr>
        <w:t>Изготвил:</w:t>
      </w:r>
    </w:p>
    <w:p w:rsidR="00370D6B" w:rsidRPr="005E4B0D" w:rsidRDefault="00370D6B" w:rsidP="006A1D0D">
      <w:pPr>
        <w:rPr>
          <w:sz w:val="20"/>
          <w:szCs w:val="20"/>
        </w:rPr>
      </w:pPr>
      <w:r w:rsidRPr="005E4B0D">
        <w:rPr>
          <w:sz w:val="20"/>
          <w:szCs w:val="20"/>
        </w:rPr>
        <w:t>Станислава Кабакова</w:t>
      </w:r>
    </w:p>
    <w:p w:rsidR="00370D6B" w:rsidRPr="006A1D0D" w:rsidRDefault="00370D6B" w:rsidP="006A1D0D">
      <w:pPr>
        <w:rPr>
          <w:sz w:val="20"/>
          <w:szCs w:val="20"/>
          <w:lang w:val="en-US"/>
        </w:rPr>
      </w:pPr>
      <w:r w:rsidRPr="005E4B0D">
        <w:rPr>
          <w:sz w:val="20"/>
          <w:szCs w:val="20"/>
        </w:rPr>
        <w:t>Гл.специалист ОбС</w:t>
      </w:r>
    </w:p>
    <w:sectPr w:rsidR="00370D6B" w:rsidRPr="006A1D0D" w:rsidSect="004859FC">
      <w:headerReference w:type="default" r:id="rId7"/>
      <w:footerReference w:type="default" r:id="rId8"/>
      <w:headerReference w:type="first" r:id="rId9"/>
      <w:pgSz w:w="11906" w:h="16838" w:code="9"/>
      <w:pgMar w:top="1618" w:right="1106" w:bottom="107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0D6B" w:rsidRDefault="00370D6B">
      <w:r>
        <w:separator/>
      </w:r>
    </w:p>
  </w:endnote>
  <w:endnote w:type="continuationSeparator" w:id="1">
    <w:p w:rsidR="00370D6B" w:rsidRDefault="00370D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D6B" w:rsidRDefault="00370D6B" w:rsidP="004B6C0C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370D6B" w:rsidRDefault="00370D6B" w:rsidP="00724B58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0D6B" w:rsidRDefault="00370D6B">
      <w:r>
        <w:separator/>
      </w:r>
    </w:p>
  </w:footnote>
  <w:footnote w:type="continuationSeparator" w:id="1">
    <w:p w:rsidR="00370D6B" w:rsidRDefault="00370D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D6B" w:rsidRDefault="00370D6B" w:rsidP="003F07CC">
    <w:pPr>
      <w:pStyle w:val="Header"/>
      <w:jc w:val="right"/>
    </w:pPr>
    <w:r>
      <w:t>Мандат 200</w:t>
    </w:r>
    <w:r w:rsidRPr="00586063">
      <w:rPr>
        <w:lang w:val="ru-RU"/>
      </w:rPr>
      <w:t>7</w:t>
    </w:r>
    <w:r>
      <w:t xml:space="preserve"> – 20</w:t>
    </w:r>
    <w:r w:rsidRPr="00586063">
      <w:rPr>
        <w:lang w:val="ru-RU"/>
      </w:rPr>
      <w:t>11</w:t>
    </w:r>
    <w:r>
      <w:t xml:space="preserve"> г.</w:t>
    </w:r>
  </w:p>
  <w:p w:rsidR="00370D6B" w:rsidRPr="006A1D0D" w:rsidRDefault="00370D6B" w:rsidP="003F07CC">
    <w:pPr>
      <w:pStyle w:val="Header"/>
      <w:rPr>
        <w:u w:val="single"/>
        <w:lang w:val="ru-RU"/>
      </w:rPr>
    </w:pPr>
    <w:r>
      <w:rPr>
        <w:u w:val="single"/>
      </w:rPr>
      <w:t xml:space="preserve">Протокол № 9 </w:t>
    </w:r>
    <w:r w:rsidRPr="00BB62BC">
      <w:rPr>
        <w:u w:val="single"/>
      </w:rPr>
      <w:t>от заседание на Общинск</w:t>
    </w:r>
    <w:r>
      <w:rPr>
        <w:u w:val="single"/>
      </w:rPr>
      <w:t xml:space="preserve">и съвет – Елена, проведено на </w:t>
    </w:r>
    <w:r>
      <w:rPr>
        <w:u w:val="single"/>
        <w:lang w:val="ru-RU"/>
      </w:rPr>
      <w:t>19</w:t>
    </w:r>
    <w:r w:rsidRPr="00BB62BC">
      <w:rPr>
        <w:u w:val="single"/>
      </w:rPr>
      <w:t>.</w:t>
    </w:r>
    <w:r>
      <w:rPr>
        <w:u w:val="single"/>
      </w:rPr>
      <w:t>05.200</w:t>
    </w:r>
    <w:r w:rsidRPr="006A1D0D">
      <w:rPr>
        <w:u w:val="single"/>
        <w:lang w:val="ru-RU"/>
      </w:rPr>
      <w:t>8</w:t>
    </w:r>
    <w:r w:rsidRPr="00BB62BC">
      <w:rPr>
        <w:u w:val="single"/>
      </w:rPr>
      <w:t xml:space="preserve"> г.</w:t>
    </w:r>
  </w:p>
  <w:p w:rsidR="00370D6B" w:rsidRPr="00BB62BC" w:rsidRDefault="00370D6B" w:rsidP="003F07CC">
    <w:pPr>
      <w:pStyle w:val="Header"/>
      <w:rPr>
        <w:u w:val="single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9288" w:type="dxa"/>
      <w:tblInd w:w="-1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/>
    </w:tblPr>
    <w:tblGrid>
      <w:gridCol w:w="1281"/>
      <w:gridCol w:w="4709"/>
      <w:gridCol w:w="3298"/>
    </w:tblGrid>
    <w:tr w:rsidR="00370D6B" w:rsidRPr="007E64EE">
      <w:tc>
        <w:tcPr>
          <w:tcW w:w="1244" w:type="dxa"/>
          <w:vAlign w:val="center"/>
        </w:tcPr>
        <w:p w:rsidR="00370D6B" w:rsidRPr="007E64EE" w:rsidRDefault="00370D6B" w:rsidP="00BB5991">
          <w:pPr>
            <w:pStyle w:val="Header"/>
            <w:jc w:val="center"/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53.25pt;height:53.25pt">
                <v:imagedata r:id="rId1" o:title=""/>
              </v:shape>
            </w:pict>
          </w:r>
        </w:p>
      </w:tc>
      <w:tc>
        <w:tcPr>
          <w:tcW w:w="8044" w:type="dxa"/>
          <w:gridSpan w:val="2"/>
          <w:vAlign w:val="center"/>
        </w:tcPr>
        <w:p w:rsidR="00370D6B" w:rsidRPr="00386C3C" w:rsidRDefault="00370D6B" w:rsidP="00BB5991">
          <w:pPr>
            <w:pStyle w:val="Header"/>
            <w:jc w:val="center"/>
            <w:rPr>
              <w:b/>
              <w:bCs/>
              <w:spacing w:val="40"/>
              <w:sz w:val="48"/>
              <w:szCs w:val="48"/>
            </w:rPr>
          </w:pPr>
          <w:r w:rsidRPr="003F07CC">
            <w:rPr>
              <w:b/>
              <w:bCs/>
              <w:spacing w:val="40"/>
              <w:sz w:val="44"/>
              <w:szCs w:val="44"/>
            </w:rPr>
            <w:t>ОБЩИНСКИ СЪВЕТ – ЕЛЕНА</w:t>
          </w:r>
        </w:p>
      </w:tc>
    </w:tr>
    <w:tr w:rsidR="00370D6B" w:rsidRPr="007E64EE">
      <w:tc>
        <w:tcPr>
          <w:tcW w:w="5980" w:type="dxa"/>
          <w:gridSpan w:val="2"/>
        </w:tcPr>
        <w:p w:rsidR="00370D6B" w:rsidRPr="00FB0F25" w:rsidRDefault="00370D6B" w:rsidP="00BB5991">
          <w:pPr>
            <w:pStyle w:val="Header"/>
            <w:spacing w:line="264" w:lineRule="auto"/>
            <w:rPr>
              <w:b/>
              <w:bCs/>
              <w:sz w:val="22"/>
              <w:szCs w:val="22"/>
            </w:rPr>
          </w:pPr>
          <w:r w:rsidRPr="00FB0F25">
            <w:rPr>
              <w:b/>
              <w:bCs/>
              <w:sz w:val="22"/>
              <w:szCs w:val="22"/>
            </w:rPr>
            <w:t>5070 гр. Елена, ул. „Иларион Макариополски” № 24</w:t>
          </w:r>
        </w:p>
      </w:tc>
      <w:tc>
        <w:tcPr>
          <w:tcW w:w="3308" w:type="dxa"/>
          <w:vAlign w:val="center"/>
        </w:tcPr>
        <w:p w:rsidR="00370D6B" w:rsidRPr="00FB0F25" w:rsidRDefault="00370D6B" w:rsidP="00BB5991">
          <w:pPr>
            <w:pStyle w:val="Header"/>
            <w:spacing w:line="264" w:lineRule="auto"/>
            <w:jc w:val="right"/>
            <w:rPr>
              <w:b/>
              <w:bCs/>
              <w:sz w:val="22"/>
              <w:szCs w:val="22"/>
            </w:rPr>
          </w:pPr>
          <w:r w:rsidRPr="00FB0F25">
            <w:rPr>
              <w:b/>
              <w:bCs/>
              <w:sz w:val="22"/>
              <w:szCs w:val="22"/>
            </w:rPr>
            <w:t xml:space="preserve">e-mail: </w:t>
          </w:r>
          <w:r w:rsidRPr="00386C3C">
            <w:rPr>
              <w:b/>
              <w:bCs/>
              <w:color w:val="000000"/>
              <w:sz w:val="22"/>
              <w:szCs w:val="22"/>
            </w:rPr>
            <w:t>ob</w:t>
          </w:r>
          <w:r w:rsidRPr="00386C3C">
            <w:rPr>
              <w:b/>
              <w:bCs/>
              <w:color w:val="000000"/>
              <w:sz w:val="22"/>
              <w:szCs w:val="22"/>
              <w:lang w:val="en-US"/>
            </w:rPr>
            <w:t>s</w:t>
          </w:r>
          <w:r w:rsidRPr="00386C3C">
            <w:rPr>
              <w:b/>
              <w:bCs/>
              <w:color w:val="000000"/>
              <w:sz w:val="22"/>
              <w:szCs w:val="22"/>
            </w:rPr>
            <w:t>@elena.bg</w:t>
          </w:r>
        </w:p>
      </w:tc>
    </w:tr>
    <w:tr w:rsidR="00370D6B" w:rsidRPr="007E64EE">
      <w:tc>
        <w:tcPr>
          <w:tcW w:w="5980" w:type="dxa"/>
          <w:gridSpan w:val="2"/>
          <w:tcBorders>
            <w:bottom w:val="single" w:sz="4" w:space="0" w:color="auto"/>
          </w:tcBorders>
        </w:tcPr>
        <w:p w:rsidR="00370D6B" w:rsidRPr="00386C3C" w:rsidRDefault="00370D6B" w:rsidP="00BB5991">
          <w:pPr>
            <w:pStyle w:val="Header"/>
            <w:spacing w:line="264" w:lineRule="auto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Телефон/факс: 06151/25-57</w:t>
          </w:r>
        </w:p>
      </w:tc>
      <w:tc>
        <w:tcPr>
          <w:tcW w:w="3308" w:type="dxa"/>
          <w:tcBorders>
            <w:bottom w:val="single" w:sz="4" w:space="0" w:color="auto"/>
          </w:tcBorders>
          <w:vAlign w:val="center"/>
        </w:tcPr>
        <w:p w:rsidR="00370D6B" w:rsidRPr="00FB0F25" w:rsidRDefault="00370D6B" w:rsidP="00BB5991">
          <w:pPr>
            <w:pStyle w:val="Header"/>
            <w:spacing w:line="264" w:lineRule="auto"/>
            <w:jc w:val="right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 xml:space="preserve">web: </w:t>
          </w:r>
          <w:r>
            <w:rPr>
              <w:b/>
              <w:bCs/>
              <w:sz w:val="22"/>
              <w:szCs w:val="22"/>
              <w:lang w:val="en-US"/>
            </w:rPr>
            <w:t>obs</w:t>
          </w:r>
          <w:r w:rsidRPr="00FB0F25">
            <w:rPr>
              <w:b/>
              <w:bCs/>
              <w:sz w:val="22"/>
              <w:szCs w:val="22"/>
            </w:rPr>
            <w:t>.elena.bg</w:t>
          </w:r>
        </w:p>
      </w:tc>
    </w:tr>
  </w:tbl>
  <w:p w:rsidR="00370D6B" w:rsidRPr="000643CB" w:rsidRDefault="00370D6B" w:rsidP="000643C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13B1B"/>
    <w:multiLevelType w:val="singleLevel"/>
    <w:tmpl w:val="960E3EA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1">
    <w:nsid w:val="235B1E1C"/>
    <w:multiLevelType w:val="multilevel"/>
    <w:tmpl w:val="B0820322"/>
    <w:lvl w:ilvl="0">
      <w:start w:val="1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2"/>
        </w:tabs>
        <w:ind w:left="1442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8"/>
        </w:tabs>
        <w:ind w:left="43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10"/>
        </w:tabs>
        <w:ind w:left="54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74"/>
        </w:tabs>
        <w:ind w:left="757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96"/>
        </w:tabs>
        <w:ind w:left="8296" w:hanging="2520"/>
      </w:pPr>
      <w:rPr>
        <w:rFonts w:hint="default"/>
      </w:rPr>
    </w:lvl>
  </w:abstractNum>
  <w:abstractNum w:abstractNumId="2">
    <w:nsid w:val="297A5FCB"/>
    <w:multiLevelType w:val="multilevel"/>
    <w:tmpl w:val="7C4E2752"/>
    <w:lvl w:ilvl="0">
      <w:start w:val="1"/>
      <w:numFmt w:val="decimal"/>
      <w:lvlText w:val="%1.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3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55C5085"/>
    <w:multiLevelType w:val="multilevel"/>
    <w:tmpl w:val="A6AA73BC"/>
    <w:lvl w:ilvl="0">
      <w:start w:val="1"/>
      <w:numFmt w:val="decimal"/>
      <w:lvlText w:val="%1.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5">
    <w:nsid w:val="3A656E73"/>
    <w:multiLevelType w:val="singleLevel"/>
    <w:tmpl w:val="7736B0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52F01ACB"/>
    <w:multiLevelType w:val="hybridMultilevel"/>
    <w:tmpl w:val="948A156A"/>
    <w:lvl w:ilvl="0" w:tplc="F516CF1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0402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2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7">
    <w:nsid w:val="5A942BE4"/>
    <w:multiLevelType w:val="hybridMultilevel"/>
    <w:tmpl w:val="1E0C081C"/>
    <w:lvl w:ilvl="0" w:tplc="F516CF10">
      <w:start w:val="1"/>
      <w:numFmt w:val="decimal"/>
      <w:lvlText w:val="%1."/>
      <w:lvlJc w:val="left"/>
      <w:pPr>
        <w:tabs>
          <w:tab w:val="num" w:pos="2083"/>
        </w:tabs>
        <w:ind w:left="2083" w:hanging="360"/>
      </w:pPr>
      <w:rPr>
        <w:rFonts w:ascii="Times New Roman" w:eastAsia="Times New Roman" w:hAnsi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0402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>
    <w:nsid w:val="5ACF00A6"/>
    <w:multiLevelType w:val="hybridMultilevel"/>
    <w:tmpl w:val="98C2C152"/>
    <w:lvl w:ilvl="0" w:tplc="6A64EB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  <w:b w:val="0"/>
        <w:bCs w:val="0"/>
        <w:i w:val="0"/>
        <w:iCs w:val="0"/>
      </w:rPr>
    </w:lvl>
    <w:lvl w:ilvl="2" w:tplc="0402001B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  <w:rPr>
        <w:rFonts w:hint="default"/>
        <w:b w:val="0"/>
        <w:bCs w:val="0"/>
        <w:i w:val="0"/>
        <w:iCs w:val="0"/>
      </w:rPr>
    </w:lvl>
    <w:lvl w:ilvl="3" w:tplc="0402000F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  <w:rPr>
        <w:rFonts w:hint="default"/>
        <w:b w:val="0"/>
        <w:bCs w:val="0"/>
        <w:i w:val="0"/>
        <w:iCs w:val="0"/>
      </w:rPr>
    </w:lvl>
    <w:lvl w:ilvl="4" w:tplc="04020019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  <w:rPr>
        <w:rFonts w:hint="default"/>
        <w:b w:val="0"/>
        <w:bCs w:val="0"/>
        <w:i w:val="0"/>
        <w:iCs w:val="0"/>
      </w:rPr>
    </w:lvl>
    <w:lvl w:ilvl="5" w:tplc="0402001B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  <w:rPr>
        <w:rFonts w:hint="default"/>
        <w:b w:val="0"/>
        <w:bCs w:val="0"/>
        <w:i w:val="0"/>
        <w:iCs w:val="0"/>
      </w:rPr>
    </w:lvl>
    <w:lvl w:ilvl="6" w:tplc="0402000F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  <w:rPr>
        <w:rFonts w:hint="default"/>
        <w:b w:val="0"/>
        <w:bCs w:val="0"/>
        <w:i w:val="0"/>
        <w:iCs w:val="0"/>
      </w:rPr>
    </w:lvl>
    <w:lvl w:ilvl="7" w:tplc="04020019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  <w:rPr>
        <w:rFonts w:hint="default"/>
        <w:b w:val="0"/>
        <w:bCs w:val="0"/>
        <w:i w:val="0"/>
        <w:iCs w:val="0"/>
      </w:rPr>
    </w:lvl>
    <w:lvl w:ilvl="8" w:tplc="0402001B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  <w:rPr>
        <w:rFonts w:hint="default"/>
        <w:b w:val="0"/>
        <w:bCs w:val="0"/>
        <w:i w:val="0"/>
        <w:iCs w:val="0"/>
      </w:rPr>
    </w:lvl>
  </w:abstractNum>
  <w:abstractNum w:abstractNumId="9">
    <w:nsid w:val="73AB4078"/>
    <w:multiLevelType w:val="hybridMultilevel"/>
    <w:tmpl w:val="F46202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D102F99"/>
    <w:multiLevelType w:val="multilevel"/>
    <w:tmpl w:val="9B72DEE0"/>
    <w:lvl w:ilvl="0">
      <w:start w:val="1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2"/>
        </w:tabs>
        <w:ind w:left="1442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8"/>
        </w:tabs>
        <w:ind w:left="43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10"/>
        </w:tabs>
        <w:ind w:left="54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74"/>
        </w:tabs>
        <w:ind w:left="757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96"/>
        </w:tabs>
        <w:ind w:left="8296" w:hanging="252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0"/>
    <w:lvlOverride w:ilvl="0"/>
  </w:num>
  <w:num w:numId="4">
    <w:abstractNumId w:val="8"/>
  </w:num>
  <w:num w:numId="5">
    <w:abstractNumId w:val="9"/>
  </w:num>
  <w:num w:numId="6">
    <w:abstractNumId w:val="6"/>
  </w:num>
  <w:num w:numId="7">
    <w:abstractNumId w:val="7"/>
  </w:num>
  <w:num w:numId="8">
    <w:abstractNumId w:val="4"/>
  </w:num>
  <w:num w:numId="9">
    <w:abstractNumId w:val="2"/>
  </w:num>
  <w:num w:numId="10">
    <w:abstractNumId w:val="1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64EE"/>
    <w:rsid w:val="000246F0"/>
    <w:rsid w:val="00027AFE"/>
    <w:rsid w:val="000643CB"/>
    <w:rsid w:val="000658D3"/>
    <w:rsid w:val="00090A87"/>
    <w:rsid w:val="00091B8F"/>
    <w:rsid w:val="000A2B0E"/>
    <w:rsid w:val="000B0DDE"/>
    <w:rsid w:val="000C0765"/>
    <w:rsid w:val="000E720F"/>
    <w:rsid w:val="0010040B"/>
    <w:rsid w:val="00114800"/>
    <w:rsid w:val="0011633B"/>
    <w:rsid w:val="00116818"/>
    <w:rsid w:val="00130655"/>
    <w:rsid w:val="0013184E"/>
    <w:rsid w:val="00134151"/>
    <w:rsid w:val="00134E7A"/>
    <w:rsid w:val="00153954"/>
    <w:rsid w:val="001703C4"/>
    <w:rsid w:val="0017174C"/>
    <w:rsid w:val="00176B3B"/>
    <w:rsid w:val="001846E3"/>
    <w:rsid w:val="00195055"/>
    <w:rsid w:val="00197275"/>
    <w:rsid w:val="001B254D"/>
    <w:rsid w:val="001F054D"/>
    <w:rsid w:val="001F41E8"/>
    <w:rsid w:val="002021F6"/>
    <w:rsid w:val="00204138"/>
    <w:rsid w:val="00212EDE"/>
    <w:rsid w:val="002203AC"/>
    <w:rsid w:val="00223086"/>
    <w:rsid w:val="00223421"/>
    <w:rsid w:val="002250AE"/>
    <w:rsid w:val="00227CC1"/>
    <w:rsid w:val="00231C18"/>
    <w:rsid w:val="002476DD"/>
    <w:rsid w:val="00255D99"/>
    <w:rsid w:val="00270605"/>
    <w:rsid w:val="00270C96"/>
    <w:rsid w:val="00277081"/>
    <w:rsid w:val="0028232E"/>
    <w:rsid w:val="002B60D8"/>
    <w:rsid w:val="002D3503"/>
    <w:rsid w:val="002D4EE6"/>
    <w:rsid w:val="002E2F9C"/>
    <w:rsid w:val="002E650E"/>
    <w:rsid w:val="00317DDA"/>
    <w:rsid w:val="003224F9"/>
    <w:rsid w:val="003238B9"/>
    <w:rsid w:val="00342CA8"/>
    <w:rsid w:val="00360EB2"/>
    <w:rsid w:val="00370058"/>
    <w:rsid w:val="00370D6B"/>
    <w:rsid w:val="003767E7"/>
    <w:rsid w:val="00382B9E"/>
    <w:rsid w:val="003868D8"/>
    <w:rsid w:val="00386C3C"/>
    <w:rsid w:val="00393193"/>
    <w:rsid w:val="00396F55"/>
    <w:rsid w:val="003A0277"/>
    <w:rsid w:val="003A1770"/>
    <w:rsid w:val="003B5677"/>
    <w:rsid w:val="003C665A"/>
    <w:rsid w:val="003C6662"/>
    <w:rsid w:val="003D1E5C"/>
    <w:rsid w:val="003D2C51"/>
    <w:rsid w:val="003D3DB8"/>
    <w:rsid w:val="003F07CC"/>
    <w:rsid w:val="00400FB6"/>
    <w:rsid w:val="004119A7"/>
    <w:rsid w:val="00423E84"/>
    <w:rsid w:val="004338AD"/>
    <w:rsid w:val="00440CEB"/>
    <w:rsid w:val="004450E9"/>
    <w:rsid w:val="00447A8E"/>
    <w:rsid w:val="00452EC9"/>
    <w:rsid w:val="004551B7"/>
    <w:rsid w:val="00462D3A"/>
    <w:rsid w:val="004632B1"/>
    <w:rsid w:val="004754CC"/>
    <w:rsid w:val="004760DC"/>
    <w:rsid w:val="00480FFB"/>
    <w:rsid w:val="004851A5"/>
    <w:rsid w:val="004859FC"/>
    <w:rsid w:val="00487430"/>
    <w:rsid w:val="004B5DDD"/>
    <w:rsid w:val="004B6C0C"/>
    <w:rsid w:val="004D7D24"/>
    <w:rsid w:val="004D7F56"/>
    <w:rsid w:val="004F126E"/>
    <w:rsid w:val="004F50D0"/>
    <w:rsid w:val="005175B5"/>
    <w:rsid w:val="005220C4"/>
    <w:rsid w:val="00527E41"/>
    <w:rsid w:val="005325A3"/>
    <w:rsid w:val="00546AD7"/>
    <w:rsid w:val="00556228"/>
    <w:rsid w:val="005712BC"/>
    <w:rsid w:val="005750EA"/>
    <w:rsid w:val="0058085C"/>
    <w:rsid w:val="00586063"/>
    <w:rsid w:val="005B0625"/>
    <w:rsid w:val="005B1558"/>
    <w:rsid w:val="005E4B0D"/>
    <w:rsid w:val="005E6529"/>
    <w:rsid w:val="006039BE"/>
    <w:rsid w:val="00604411"/>
    <w:rsid w:val="00652990"/>
    <w:rsid w:val="00667174"/>
    <w:rsid w:val="00677955"/>
    <w:rsid w:val="0068199C"/>
    <w:rsid w:val="006915F0"/>
    <w:rsid w:val="006926B8"/>
    <w:rsid w:val="006A1D0D"/>
    <w:rsid w:val="006B3FFD"/>
    <w:rsid w:val="006C38E4"/>
    <w:rsid w:val="006D10C2"/>
    <w:rsid w:val="006E79FC"/>
    <w:rsid w:val="007112CA"/>
    <w:rsid w:val="00714D87"/>
    <w:rsid w:val="00717AEA"/>
    <w:rsid w:val="00724B58"/>
    <w:rsid w:val="00732071"/>
    <w:rsid w:val="00741527"/>
    <w:rsid w:val="007439E7"/>
    <w:rsid w:val="0075472F"/>
    <w:rsid w:val="00754DCC"/>
    <w:rsid w:val="0076280C"/>
    <w:rsid w:val="00763C00"/>
    <w:rsid w:val="00765048"/>
    <w:rsid w:val="00766C10"/>
    <w:rsid w:val="00767667"/>
    <w:rsid w:val="00776380"/>
    <w:rsid w:val="00781807"/>
    <w:rsid w:val="00790370"/>
    <w:rsid w:val="007A09F5"/>
    <w:rsid w:val="007B0417"/>
    <w:rsid w:val="007B5BE5"/>
    <w:rsid w:val="007B6765"/>
    <w:rsid w:val="007E100F"/>
    <w:rsid w:val="007E1CC7"/>
    <w:rsid w:val="007E261E"/>
    <w:rsid w:val="007E35CA"/>
    <w:rsid w:val="007E5336"/>
    <w:rsid w:val="007E64EE"/>
    <w:rsid w:val="007F178D"/>
    <w:rsid w:val="007F1B25"/>
    <w:rsid w:val="007F54D6"/>
    <w:rsid w:val="0081677A"/>
    <w:rsid w:val="008241D1"/>
    <w:rsid w:val="00824377"/>
    <w:rsid w:val="00840484"/>
    <w:rsid w:val="008406C4"/>
    <w:rsid w:val="008461E9"/>
    <w:rsid w:val="00850728"/>
    <w:rsid w:val="0085245F"/>
    <w:rsid w:val="0085749D"/>
    <w:rsid w:val="0086140C"/>
    <w:rsid w:val="00862064"/>
    <w:rsid w:val="00871D9C"/>
    <w:rsid w:val="00877A2C"/>
    <w:rsid w:val="008901AB"/>
    <w:rsid w:val="00892DC8"/>
    <w:rsid w:val="008A5FAD"/>
    <w:rsid w:val="008A7A84"/>
    <w:rsid w:val="008B6030"/>
    <w:rsid w:val="008C1A28"/>
    <w:rsid w:val="008C32EE"/>
    <w:rsid w:val="008C7708"/>
    <w:rsid w:val="008D2BAF"/>
    <w:rsid w:val="008E0A46"/>
    <w:rsid w:val="008E6A5C"/>
    <w:rsid w:val="008E77E8"/>
    <w:rsid w:val="008F08CB"/>
    <w:rsid w:val="008F6B8A"/>
    <w:rsid w:val="0090570E"/>
    <w:rsid w:val="00906267"/>
    <w:rsid w:val="00917ED4"/>
    <w:rsid w:val="00933A7C"/>
    <w:rsid w:val="00963FEA"/>
    <w:rsid w:val="0097015E"/>
    <w:rsid w:val="0097087B"/>
    <w:rsid w:val="0099603D"/>
    <w:rsid w:val="009A2F3A"/>
    <w:rsid w:val="009B375F"/>
    <w:rsid w:val="009C5E7A"/>
    <w:rsid w:val="009D132D"/>
    <w:rsid w:val="009D2EB7"/>
    <w:rsid w:val="009F3504"/>
    <w:rsid w:val="00A035E9"/>
    <w:rsid w:val="00A12262"/>
    <w:rsid w:val="00A2455F"/>
    <w:rsid w:val="00A36687"/>
    <w:rsid w:val="00A53C8B"/>
    <w:rsid w:val="00A53E61"/>
    <w:rsid w:val="00A56DFC"/>
    <w:rsid w:val="00A609E0"/>
    <w:rsid w:val="00A70652"/>
    <w:rsid w:val="00A743B2"/>
    <w:rsid w:val="00A83069"/>
    <w:rsid w:val="00AA77D9"/>
    <w:rsid w:val="00AB631E"/>
    <w:rsid w:val="00AC5457"/>
    <w:rsid w:val="00AD624D"/>
    <w:rsid w:val="00AF4F63"/>
    <w:rsid w:val="00AF75BA"/>
    <w:rsid w:val="00B13C7F"/>
    <w:rsid w:val="00B20811"/>
    <w:rsid w:val="00B21AEC"/>
    <w:rsid w:val="00B300F3"/>
    <w:rsid w:val="00B3335C"/>
    <w:rsid w:val="00B54733"/>
    <w:rsid w:val="00B5494A"/>
    <w:rsid w:val="00B71B2D"/>
    <w:rsid w:val="00B749BB"/>
    <w:rsid w:val="00B85411"/>
    <w:rsid w:val="00B85C54"/>
    <w:rsid w:val="00B9302C"/>
    <w:rsid w:val="00BA76FF"/>
    <w:rsid w:val="00BA796A"/>
    <w:rsid w:val="00BB5991"/>
    <w:rsid w:val="00BB62BC"/>
    <w:rsid w:val="00BC42DA"/>
    <w:rsid w:val="00BC6FF4"/>
    <w:rsid w:val="00BD64C1"/>
    <w:rsid w:val="00BE1619"/>
    <w:rsid w:val="00BF1C8C"/>
    <w:rsid w:val="00C06FF5"/>
    <w:rsid w:val="00C20279"/>
    <w:rsid w:val="00C21A27"/>
    <w:rsid w:val="00C32155"/>
    <w:rsid w:val="00C452E1"/>
    <w:rsid w:val="00C456E3"/>
    <w:rsid w:val="00C53049"/>
    <w:rsid w:val="00C6118C"/>
    <w:rsid w:val="00C729EE"/>
    <w:rsid w:val="00C82525"/>
    <w:rsid w:val="00C82E6C"/>
    <w:rsid w:val="00C929D6"/>
    <w:rsid w:val="00C94F44"/>
    <w:rsid w:val="00C95E9E"/>
    <w:rsid w:val="00CB4F5A"/>
    <w:rsid w:val="00CC7304"/>
    <w:rsid w:val="00CD628E"/>
    <w:rsid w:val="00CD6A29"/>
    <w:rsid w:val="00CE0EC9"/>
    <w:rsid w:val="00CE1839"/>
    <w:rsid w:val="00CF7A14"/>
    <w:rsid w:val="00CF7F05"/>
    <w:rsid w:val="00D05476"/>
    <w:rsid w:val="00D07E18"/>
    <w:rsid w:val="00D14FF6"/>
    <w:rsid w:val="00D24F38"/>
    <w:rsid w:val="00D50475"/>
    <w:rsid w:val="00D54751"/>
    <w:rsid w:val="00D633D6"/>
    <w:rsid w:val="00D63F52"/>
    <w:rsid w:val="00D64CEE"/>
    <w:rsid w:val="00D67474"/>
    <w:rsid w:val="00D67CAA"/>
    <w:rsid w:val="00D77B84"/>
    <w:rsid w:val="00D94D82"/>
    <w:rsid w:val="00DB5583"/>
    <w:rsid w:val="00DB6244"/>
    <w:rsid w:val="00DB6616"/>
    <w:rsid w:val="00DC2587"/>
    <w:rsid w:val="00DC7C5A"/>
    <w:rsid w:val="00DD3F1E"/>
    <w:rsid w:val="00DE1A9A"/>
    <w:rsid w:val="00E11746"/>
    <w:rsid w:val="00E21DBD"/>
    <w:rsid w:val="00E2706F"/>
    <w:rsid w:val="00E3051E"/>
    <w:rsid w:val="00E41B0B"/>
    <w:rsid w:val="00E5397B"/>
    <w:rsid w:val="00E7235D"/>
    <w:rsid w:val="00E7562B"/>
    <w:rsid w:val="00EA00EC"/>
    <w:rsid w:val="00EA4746"/>
    <w:rsid w:val="00EB5941"/>
    <w:rsid w:val="00EC792D"/>
    <w:rsid w:val="00EC7A1D"/>
    <w:rsid w:val="00ED3A4B"/>
    <w:rsid w:val="00F0667A"/>
    <w:rsid w:val="00F34A0D"/>
    <w:rsid w:val="00F42851"/>
    <w:rsid w:val="00F50381"/>
    <w:rsid w:val="00F515F5"/>
    <w:rsid w:val="00F64FDB"/>
    <w:rsid w:val="00FA05A3"/>
    <w:rsid w:val="00FB0F25"/>
    <w:rsid w:val="00FE00F6"/>
    <w:rsid w:val="00FE1A0D"/>
    <w:rsid w:val="00FE30BA"/>
    <w:rsid w:val="00FE3FD1"/>
    <w:rsid w:val="00FF7903"/>
    <w:rsid w:val="00FF7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A5F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B62BC"/>
    <w:pPr>
      <w:keepNext/>
      <w:ind w:firstLine="720"/>
      <w:outlineLvl w:val="2"/>
    </w:pPr>
    <w:rPr>
      <w:rFonts w:ascii="Tahoma" w:hAnsi="Tahoma" w:cs="Tahom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A5F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9"/>
    <w:qFormat/>
    <w:rsid w:val="008A5FA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8A5FA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8A5F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512CB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CB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CB6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CB6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CB6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CB6"/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rsid w:val="007E64E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2CB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E64E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2CB6"/>
    <w:rPr>
      <w:sz w:val="24"/>
      <w:szCs w:val="24"/>
    </w:rPr>
  </w:style>
  <w:style w:type="table" w:styleId="TableGrid">
    <w:name w:val="Table Grid"/>
    <w:basedOn w:val="TableNormal"/>
    <w:uiPriority w:val="99"/>
    <w:rsid w:val="007E64E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E64EE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BB62BC"/>
    <w:pPr>
      <w:ind w:left="567" w:firstLine="720"/>
    </w:pPr>
    <w:rPr>
      <w:rFonts w:ascii="Tahoma" w:hAnsi="Tahoma" w:cs="Tahoma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12CB6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BB62BC"/>
    <w:pPr>
      <w:ind w:firstLine="720"/>
    </w:pPr>
    <w:rPr>
      <w:rFonts w:ascii="Tahoma" w:hAnsi="Tahoma" w:cs="Tahom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12CB6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724B58"/>
  </w:style>
  <w:style w:type="paragraph" w:styleId="BodyTextIndent3">
    <w:name w:val="Body Text Indent 3"/>
    <w:basedOn w:val="Normal"/>
    <w:link w:val="BodyTextIndent3Char"/>
    <w:uiPriority w:val="99"/>
    <w:rsid w:val="008A5FA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12CB6"/>
    <w:rPr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8A5FA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12CB6"/>
    <w:rPr>
      <w:sz w:val="16"/>
      <w:szCs w:val="16"/>
    </w:rPr>
  </w:style>
  <w:style w:type="paragraph" w:styleId="BodyText2">
    <w:name w:val="Body Text 2"/>
    <w:basedOn w:val="Normal"/>
    <w:link w:val="BodyText2Char"/>
    <w:uiPriority w:val="99"/>
    <w:rsid w:val="007F54D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12CB6"/>
    <w:rPr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0C07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2CB6"/>
    <w:rPr>
      <w:sz w:val="24"/>
      <w:szCs w:val="24"/>
    </w:rPr>
  </w:style>
  <w:style w:type="character" w:customStyle="1" w:styleId="BodyTextChar1">
    <w:name w:val="Body Text Char1"/>
    <w:basedOn w:val="DefaultParagraphFont"/>
    <w:link w:val="BodyText"/>
    <w:uiPriority w:val="99"/>
    <w:locked/>
    <w:rsid w:val="006A1D0D"/>
    <w:rPr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1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1299</Words>
  <Characters>7406</Characters>
  <Application>Microsoft Office Outlook</Application>
  <DocSecurity>0</DocSecurity>
  <Lines>0</Lines>
  <Paragraphs>0</Paragraphs>
  <ScaleCrop>false</ScaleCrop>
  <Company>BigHard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>Общински съвет - Елена</dc:subject>
  <dc:creator>Svetoslav Mihaylov</dc:creator>
  <cp:keywords/>
  <dc:description/>
  <cp:lastModifiedBy>Mihaylov</cp:lastModifiedBy>
  <cp:revision>2</cp:revision>
  <cp:lastPrinted>2008-06-10T19:55:00Z</cp:lastPrinted>
  <dcterms:created xsi:type="dcterms:W3CDTF">2008-06-10T19:56:00Z</dcterms:created>
  <dcterms:modified xsi:type="dcterms:W3CDTF">2008-06-10T19:56:00Z</dcterms:modified>
</cp:coreProperties>
</file>