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A33" w:rsidRDefault="00120A33" w:rsidP="00586063">
      <w:pPr>
        <w:rPr>
          <w:b/>
          <w:bCs/>
          <w:spacing w:val="60"/>
          <w:sz w:val="28"/>
          <w:szCs w:val="28"/>
        </w:rPr>
      </w:pPr>
    </w:p>
    <w:p w:rsidR="00120A33" w:rsidRPr="007E100F" w:rsidRDefault="00120A33" w:rsidP="00586063">
      <w:pPr>
        <w:rPr>
          <w:b/>
          <w:bCs/>
          <w:spacing w:val="60"/>
          <w:sz w:val="28"/>
          <w:szCs w:val="28"/>
        </w:rPr>
      </w:pPr>
    </w:p>
    <w:p w:rsidR="00120A33" w:rsidRDefault="00120A33" w:rsidP="004632B1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ПРОТОКОЛ</w:t>
      </w:r>
    </w:p>
    <w:p w:rsidR="00120A33" w:rsidRDefault="00120A33" w:rsidP="004632B1">
      <w:pPr>
        <w:jc w:val="center"/>
        <w:rPr>
          <w:b/>
          <w:bCs/>
          <w:spacing w:val="60"/>
          <w:sz w:val="28"/>
          <w:szCs w:val="28"/>
        </w:rPr>
      </w:pPr>
    </w:p>
    <w:p w:rsidR="00120A33" w:rsidRPr="003B5677" w:rsidRDefault="00120A33" w:rsidP="004632B1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№</w:t>
      </w:r>
      <w:r w:rsidRPr="003B5677">
        <w:rPr>
          <w:b/>
          <w:bCs/>
          <w:spacing w:val="60"/>
          <w:sz w:val="28"/>
          <w:szCs w:val="28"/>
          <w:lang w:val="ru-RU"/>
        </w:rPr>
        <w:t>2</w:t>
      </w:r>
    </w:p>
    <w:p w:rsidR="00120A33" w:rsidRDefault="00120A33" w:rsidP="004632B1"/>
    <w:p w:rsidR="00120A33" w:rsidRDefault="00120A33" w:rsidP="00941918">
      <w:pPr>
        <w:ind w:firstLine="709"/>
        <w:jc w:val="both"/>
        <w:rPr>
          <w:b/>
          <w:bCs/>
        </w:rPr>
      </w:pPr>
      <w:r>
        <w:t>Днес 14 декември 200</w:t>
      </w:r>
      <w:r w:rsidRPr="00F0667A">
        <w:rPr>
          <w:lang w:val="ru-RU"/>
        </w:rPr>
        <w:t>7</w:t>
      </w:r>
      <w:r w:rsidRPr="00F0667A">
        <w:t xml:space="preserve"> г. от 1</w:t>
      </w:r>
      <w:r w:rsidRPr="00F0667A">
        <w:rPr>
          <w:lang w:val="ru-RU"/>
        </w:rPr>
        <w:t>4</w:t>
      </w:r>
      <w:r w:rsidRPr="00F0667A">
        <w:t>.</w:t>
      </w:r>
      <w:r>
        <w:t>15</w:t>
      </w:r>
      <w:r w:rsidRPr="00F0667A">
        <w:t xml:space="preserve"> часа в </w:t>
      </w:r>
      <w:r>
        <w:t xml:space="preserve">Малката </w:t>
      </w:r>
      <w:r w:rsidRPr="00F0667A">
        <w:t>зала на Община Елена се проведе</w:t>
      </w:r>
      <w:r>
        <w:t xml:space="preserve"> заседание на </w:t>
      </w:r>
      <w:r w:rsidRPr="00F0667A">
        <w:rPr>
          <w:b/>
          <w:bCs/>
        </w:rPr>
        <w:t>ОБЩИНСКИ СЪВЕТ</w:t>
      </w:r>
      <w:r>
        <w:rPr>
          <w:b/>
          <w:bCs/>
        </w:rPr>
        <w:t xml:space="preserve"> – ЕЛЕНА.</w:t>
      </w:r>
    </w:p>
    <w:p w:rsidR="00120A33" w:rsidRDefault="00120A33" w:rsidP="003B5677">
      <w:pPr>
        <w:ind w:firstLine="709"/>
        <w:jc w:val="both"/>
      </w:pPr>
      <w:r w:rsidRPr="00BB62BC">
        <w:t>В работата на заседанието участие взеха</w:t>
      </w:r>
      <w:r>
        <w:t xml:space="preserve"> </w:t>
      </w:r>
      <w:r w:rsidRPr="00BB62BC">
        <w:t>1</w:t>
      </w:r>
      <w:r w:rsidRPr="00DB5583">
        <w:rPr>
          <w:lang w:val="ru-RU"/>
        </w:rPr>
        <w:t>6</w:t>
      </w:r>
      <w:r w:rsidRPr="00BB62BC">
        <w:t xml:space="preserve"> </w:t>
      </w:r>
      <w:r>
        <w:t xml:space="preserve">общински съветници от общо 17, като отсъства общинският съветник Милко Моллов. </w:t>
      </w:r>
      <w:r w:rsidRPr="00BB62BC">
        <w:t>От Общинска админ</w:t>
      </w:r>
      <w:r>
        <w:t xml:space="preserve">истрация участие взеха: </w:t>
      </w:r>
      <w:r w:rsidRPr="00F0667A">
        <w:t>кмет</w:t>
      </w:r>
      <w:r>
        <w:t>а на общината</w:t>
      </w:r>
      <w:r w:rsidRPr="00F0667A">
        <w:t xml:space="preserve"> г-н Сашо Топалов</w:t>
      </w:r>
      <w:r>
        <w:t>, заместник</w:t>
      </w:r>
      <w:r w:rsidRPr="00BB62BC">
        <w:t xml:space="preserve"> кмет</w:t>
      </w:r>
      <w:r>
        <w:t xml:space="preserve"> на общината г-н Йордан Кирчев, секретарят на общината г-жа Валентина Мирчева, г-жа Анета Евтимова – директор на дирекция „ХД”, г-жа Мария Симеонова –</w:t>
      </w:r>
      <w:r w:rsidRPr="00AF75BA">
        <w:rPr>
          <w:lang w:val="ru-RU"/>
        </w:rPr>
        <w:t xml:space="preserve"> </w:t>
      </w:r>
      <w:r>
        <w:t xml:space="preserve">мл.експерт „ЧР”, кмета на кметство с. </w:t>
      </w:r>
      <w:r w:rsidRPr="00F0667A">
        <w:t>Константин</w:t>
      </w:r>
      <w:r>
        <w:t xml:space="preserve"> г-н Стоян Пенков</w:t>
      </w:r>
      <w:r w:rsidRPr="00F0667A">
        <w:t xml:space="preserve">, </w:t>
      </w:r>
      <w:r>
        <w:t xml:space="preserve">кмета на кметство с. </w:t>
      </w:r>
      <w:r w:rsidRPr="00F0667A">
        <w:t>Майско</w:t>
      </w:r>
      <w:r>
        <w:t xml:space="preserve"> г-жа Зоя Ангелова, кмета на кметство с. Беброво г-н Николай Колев, кмета на кметство с. Каменари г-н Стоян Драгостинов, кмета на кметство с. Палици г-жа Ана Атанасова, </w:t>
      </w:r>
      <w:r w:rsidRPr="003224F9">
        <w:t xml:space="preserve">Сийка Николова – кметски наместник с.Марян, Стефан Котуков – кметски наместник с.Буйновци, </w:t>
      </w:r>
      <w:r>
        <w:t xml:space="preserve">Силвия Йорданова – кметски наместник с.Чакали, Марийка Корчева – кметски наместник с.Мийковци, Йордан Йорданов – кметски наместник с.Илаков рът, </w:t>
      </w:r>
      <w:r w:rsidRPr="00F0667A">
        <w:t>гости и граждани.</w:t>
      </w:r>
    </w:p>
    <w:p w:rsidR="00120A33" w:rsidRPr="00BB62BC" w:rsidRDefault="00120A33" w:rsidP="003B5677">
      <w:pPr>
        <w:ind w:firstLine="720"/>
        <w:jc w:val="both"/>
      </w:pPr>
      <w:r w:rsidRPr="00BB62BC">
        <w:t xml:space="preserve">Председателят на Общински съвет г-н Симеон Кънчев, след като констатира необходимия кворум от общинските съветници, съгласно чл. 27, ал. </w:t>
      </w:r>
      <w:r>
        <w:t xml:space="preserve">2 от ЗМСМА откри </w:t>
      </w:r>
      <w:r w:rsidRPr="00BB62BC">
        <w:t>заседание</w:t>
      </w:r>
      <w:r>
        <w:t>то</w:t>
      </w:r>
      <w:r w:rsidRPr="00BB62BC">
        <w:t>. При откриване на заседанието в з</w:t>
      </w:r>
      <w:r>
        <w:t>алата присъстват 16</w:t>
      </w:r>
      <w:r w:rsidRPr="00BB62BC">
        <w:t xml:space="preserve"> общински съветника.</w:t>
      </w:r>
    </w:p>
    <w:p w:rsidR="00120A33" w:rsidRPr="00BB62BC" w:rsidRDefault="00120A33" w:rsidP="003B5677">
      <w:pPr>
        <w:ind w:firstLine="720"/>
        <w:jc w:val="both"/>
        <w:rPr>
          <w:b/>
          <w:bCs/>
        </w:rPr>
      </w:pPr>
      <w:r w:rsidRPr="00BB62BC">
        <w:t>Председателят на Общински съвет запозна присъстващите с проекта за дневен ред :</w:t>
      </w:r>
    </w:p>
    <w:p w:rsidR="00120A33" w:rsidRPr="008C1A28" w:rsidRDefault="00120A33" w:rsidP="003B5677">
      <w:pPr>
        <w:jc w:val="center"/>
        <w:rPr>
          <w:b/>
          <w:bCs/>
          <w:spacing w:val="40"/>
          <w:sz w:val="28"/>
          <w:szCs w:val="28"/>
        </w:rPr>
      </w:pPr>
      <w:r w:rsidRPr="008C1A28">
        <w:rPr>
          <w:b/>
          <w:bCs/>
          <w:spacing w:val="40"/>
          <w:sz w:val="28"/>
          <w:szCs w:val="28"/>
        </w:rPr>
        <w:t>ПРОЕКТ ЗА ДНЕВЕН РЕД:</w:t>
      </w:r>
    </w:p>
    <w:p w:rsidR="00120A33" w:rsidRPr="00BB62BC" w:rsidRDefault="00120A33" w:rsidP="003B5677">
      <w:pPr>
        <w:jc w:val="center"/>
        <w:rPr>
          <w:b/>
          <w:bCs/>
        </w:rPr>
      </w:pPr>
    </w:p>
    <w:p w:rsidR="00120A33" w:rsidRDefault="00120A33" w:rsidP="003B5677">
      <w:pPr>
        <w:ind w:firstLine="709"/>
        <w:jc w:val="both"/>
      </w:pPr>
      <w:r>
        <w:t>1. Предложение относно избор на временна комисия за подготовка на Проект на Правилник за организацията и дейността на Общински съвет – Елена, неговите комисии и взаимодействието му с общинската администрация.</w:t>
      </w:r>
    </w:p>
    <w:p w:rsidR="00120A33" w:rsidRPr="00EC3178" w:rsidRDefault="00120A33" w:rsidP="003B5677">
      <w:pPr>
        <w:jc w:val="right"/>
      </w:pPr>
      <w:r>
        <w:t>Вн.:Председателят на ОбС</w:t>
      </w:r>
    </w:p>
    <w:p w:rsidR="00120A33" w:rsidRDefault="00120A33" w:rsidP="003B5677">
      <w:pPr>
        <w:ind w:firstLine="709"/>
        <w:jc w:val="both"/>
      </w:pPr>
      <w:r>
        <w:t>2. Предложение относно определяне на представители в сдружения, в които общината е член.</w:t>
      </w:r>
    </w:p>
    <w:p w:rsidR="00120A33" w:rsidRPr="00EC3178" w:rsidRDefault="00120A33" w:rsidP="008C1A28">
      <w:pPr>
        <w:jc w:val="right"/>
      </w:pPr>
      <w:r>
        <w:t>Вн.:</w:t>
      </w:r>
      <w:r w:rsidRPr="001F054D">
        <w:t>Кмета на общината</w:t>
      </w:r>
    </w:p>
    <w:p w:rsidR="00120A33" w:rsidRDefault="00120A33" w:rsidP="003B5677">
      <w:pPr>
        <w:ind w:firstLine="709"/>
        <w:jc w:val="both"/>
      </w:pPr>
      <w:r>
        <w:t>3. Предложение относно актуализиране състава на Местната комисия за обществен ред и сигурност.</w:t>
      </w:r>
    </w:p>
    <w:p w:rsidR="00120A33" w:rsidRPr="00D75DD7" w:rsidRDefault="00120A33" w:rsidP="008C1A28">
      <w:pPr>
        <w:jc w:val="right"/>
        <w:rPr>
          <w:lang w:val="ru-RU"/>
        </w:rPr>
      </w:pPr>
      <w:r>
        <w:t>Вн.:</w:t>
      </w:r>
      <w:r w:rsidRPr="001F054D">
        <w:t>Кмета на общината</w:t>
      </w:r>
    </w:p>
    <w:p w:rsidR="00120A33" w:rsidRPr="00D75DD7" w:rsidRDefault="00120A33" w:rsidP="003B5677">
      <w:pPr>
        <w:ind w:firstLine="709"/>
        <w:jc w:val="both"/>
      </w:pPr>
      <w:r w:rsidRPr="00D75DD7">
        <w:rPr>
          <w:lang w:val="ru-RU"/>
        </w:rPr>
        <w:t>4</w:t>
      </w:r>
      <w:r>
        <w:t>. Предложение относно определяне нов състав на Местната комисия по Закона за уреждане на жилищните въпроси на граждани с многогодишни жилищно-спестовни влогове.</w:t>
      </w:r>
    </w:p>
    <w:p w:rsidR="00120A33" w:rsidRPr="00B736C3" w:rsidRDefault="00120A33" w:rsidP="008C1A28">
      <w:pPr>
        <w:jc w:val="right"/>
      </w:pPr>
      <w:r>
        <w:t>Вн.:</w:t>
      </w:r>
      <w:r w:rsidRPr="001F054D">
        <w:t>Кмета на общината</w:t>
      </w:r>
    </w:p>
    <w:p w:rsidR="00120A33" w:rsidRPr="00BB62BC" w:rsidRDefault="00120A33" w:rsidP="003B5677">
      <w:pPr>
        <w:pStyle w:val="BodyTextIndent"/>
        <w:ind w:left="0"/>
        <w:jc w:val="both"/>
        <w:rPr>
          <w:rFonts w:ascii="Times New Roman" w:hAnsi="Times New Roman" w:cs="Times New Roman"/>
        </w:rPr>
      </w:pPr>
      <w:r w:rsidRPr="00BB62BC">
        <w:rPr>
          <w:rFonts w:ascii="Times New Roman" w:hAnsi="Times New Roman" w:cs="Times New Roman"/>
        </w:rPr>
        <w:t>Председателят на Общински съвет – Елена г-н Симеон Кънчев даде думата за изказване по внесения проект за дневен ред.</w:t>
      </w:r>
    </w:p>
    <w:p w:rsidR="00120A33" w:rsidRPr="00BB62BC" w:rsidRDefault="00120A33" w:rsidP="003B5677">
      <w:pPr>
        <w:pStyle w:val="BodyTextIndent2"/>
        <w:jc w:val="both"/>
        <w:rPr>
          <w:rFonts w:ascii="Times New Roman" w:hAnsi="Times New Roman" w:cs="Times New Roman"/>
        </w:rPr>
      </w:pPr>
      <w:r w:rsidRPr="00BB62BC">
        <w:rPr>
          <w:rFonts w:ascii="Times New Roman" w:hAnsi="Times New Roman" w:cs="Times New Roman"/>
        </w:rPr>
        <w:t>Изказвания по проекта за дневен ред не бяха направени.</w:t>
      </w:r>
    </w:p>
    <w:p w:rsidR="00120A33" w:rsidRDefault="00120A33" w:rsidP="003B5677">
      <w:pPr>
        <w:ind w:firstLine="720"/>
        <w:jc w:val="both"/>
      </w:pPr>
      <w:r>
        <w:t>В залата присъстват 16</w:t>
      </w:r>
      <w:r w:rsidRPr="00BB62BC">
        <w:t xml:space="preserve"> общински съветника.</w:t>
      </w:r>
    </w:p>
    <w:p w:rsidR="00120A33" w:rsidRPr="00BB62BC" w:rsidRDefault="00120A33" w:rsidP="003B5677">
      <w:pPr>
        <w:ind w:firstLine="720"/>
        <w:jc w:val="both"/>
      </w:pPr>
      <w:r w:rsidRPr="00BB62BC">
        <w:t>Председателят на Общински съвет г-н Симеон Кънчев подложи на гласуване проекта за дневен ред:</w:t>
      </w:r>
    </w:p>
    <w:p w:rsidR="00120A33" w:rsidRPr="00E3051E" w:rsidRDefault="00120A33" w:rsidP="003B5677">
      <w:pPr>
        <w:rPr>
          <w:b/>
          <w:bCs/>
        </w:rPr>
      </w:pPr>
      <w:r>
        <w:rPr>
          <w:b/>
          <w:bCs/>
        </w:rPr>
        <w:t>“ЗА” – 16</w:t>
      </w:r>
      <w:r w:rsidRPr="00BB62BC">
        <w:rPr>
          <w:b/>
          <w:bCs/>
        </w:rPr>
        <w:t>,</w:t>
      </w:r>
      <w:r>
        <w:rPr>
          <w:b/>
          <w:bCs/>
        </w:rPr>
        <w:t xml:space="preserve"> </w:t>
      </w:r>
      <w:r w:rsidRPr="00BB62BC">
        <w:rPr>
          <w:b/>
          <w:bCs/>
        </w:rPr>
        <w:t>“ПРОТИВ” – няма,</w:t>
      </w:r>
      <w:r>
        <w:rPr>
          <w:b/>
          <w:bCs/>
        </w:rPr>
        <w:t xml:space="preserve"> </w:t>
      </w:r>
      <w:r w:rsidRPr="00BB62BC">
        <w:rPr>
          <w:b/>
          <w:bCs/>
        </w:rPr>
        <w:t>“ВЪЗДЪРЖАЛИ СЕ” –няма. Приема се.</w:t>
      </w:r>
    </w:p>
    <w:p w:rsidR="00120A33" w:rsidRPr="00BB62BC" w:rsidRDefault="00120A33" w:rsidP="003B5677">
      <w:pPr>
        <w:pStyle w:val="Heading3"/>
        <w:jc w:val="both"/>
        <w:rPr>
          <w:rFonts w:ascii="Times New Roman" w:hAnsi="Times New Roman" w:cs="Times New Roman"/>
        </w:rPr>
      </w:pPr>
      <w:r w:rsidRPr="00BB62BC">
        <w:rPr>
          <w:rFonts w:ascii="Times New Roman" w:hAnsi="Times New Roman" w:cs="Times New Roman"/>
        </w:rPr>
        <w:t>След проведеното гласуване бе приет следния</w:t>
      </w:r>
      <w:r>
        <w:rPr>
          <w:rFonts w:ascii="Times New Roman" w:hAnsi="Times New Roman" w:cs="Times New Roman"/>
        </w:rPr>
        <w:t xml:space="preserve"> </w:t>
      </w:r>
    </w:p>
    <w:p w:rsidR="00120A33" w:rsidRDefault="00120A33" w:rsidP="00717AEA">
      <w:pPr>
        <w:rPr>
          <w:rFonts w:ascii="Tahoma" w:hAnsi="Tahoma" w:cs="Tahoma"/>
        </w:rPr>
      </w:pPr>
    </w:p>
    <w:p w:rsidR="00120A33" w:rsidRPr="00480FFB" w:rsidRDefault="00120A33" w:rsidP="008C1A28">
      <w:pPr>
        <w:jc w:val="center"/>
        <w:rPr>
          <w:b/>
          <w:bCs/>
          <w:spacing w:val="40"/>
          <w:sz w:val="28"/>
          <w:szCs w:val="28"/>
        </w:rPr>
      </w:pPr>
      <w:r w:rsidRPr="00480FFB">
        <w:rPr>
          <w:b/>
          <w:bCs/>
          <w:spacing w:val="40"/>
          <w:sz w:val="28"/>
          <w:szCs w:val="28"/>
        </w:rPr>
        <w:t>ДНЕВЕН РЕД:</w:t>
      </w:r>
    </w:p>
    <w:p w:rsidR="00120A33" w:rsidRDefault="00120A33" w:rsidP="00F0667A">
      <w:pPr>
        <w:jc w:val="center"/>
        <w:rPr>
          <w:rFonts w:ascii="Tahoma" w:hAnsi="Tahoma" w:cs="Tahoma"/>
          <w:b/>
          <w:bCs/>
        </w:rPr>
      </w:pPr>
    </w:p>
    <w:p w:rsidR="00120A33" w:rsidRDefault="00120A33" w:rsidP="003B5677">
      <w:pPr>
        <w:ind w:firstLine="709"/>
        <w:jc w:val="both"/>
      </w:pPr>
      <w:r>
        <w:t>1. Предложение относно избор на временна комисия за подготовка на Проект на Правилник за организацията и дейността на Общински съвет – Елена, неговите комисии и взаимодействието му с общинската администрация</w:t>
      </w:r>
    </w:p>
    <w:p w:rsidR="00120A33" w:rsidRPr="00EC3178" w:rsidRDefault="00120A33" w:rsidP="003B5677">
      <w:pPr>
        <w:jc w:val="right"/>
      </w:pPr>
      <w:r>
        <w:t>Вн.:Председателят на ОбС</w:t>
      </w:r>
    </w:p>
    <w:p w:rsidR="00120A33" w:rsidRDefault="00120A33" w:rsidP="003B5677">
      <w:pPr>
        <w:ind w:firstLine="709"/>
        <w:jc w:val="both"/>
      </w:pPr>
      <w:r>
        <w:t>2. Предложение относно определяне на представители в сдружения, в които общината е член</w:t>
      </w:r>
    </w:p>
    <w:p w:rsidR="00120A33" w:rsidRPr="00EC3178" w:rsidRDefault="00120A33" w:rsidP="008C1A28">
      <w:pPr>
        <w:jc w:val="right"/>
      </w:pPr>
      <w:r>
        <w:t>Вн.:</w:t>
      </w:r>
      <w:r w:rsidRPr="001F054D">
        <w:t>Кмета на общината</w:t>
      </w:r>
    </w:p>
    <w:p w:rsidR="00120A33" w:rsidRDefault="00120A33" w:rsidP="003B5677">
      <w:pPr>
        <w:ind w:firstLine="709"/>
        <w:jc w:val="both"/>
      </w:pPr>
      <w:r>
        <w:t>3. Предложение относно актуализиране състава на Местната комисия за обществен ред и сигурност.</w:t>
      </w:r>
    </w:p>
    <w:p w:rsidR="00120A33" w:rsidRPr="00D75DD7" w:rsidRDefault="00120A33" w:rsidP="008C1A28">
      <w:pPr>
        <w:jc w:val="right"/>
        <w:rPr>
          <w:lang w:val="ru-RU"/>
        </w:rPr>
      </w:pPr>
      <w:r>
        <w:t>Вн.:</w:t>
      </w:r>
      <w:r w:rsidRPr="001F054D">
        <w:t>Кмета на общината</w:t>
      </w:r>
    </w:p>
    <w:p w:rsidR="00120A33" w:rsidRPr="00D75DD7" w:rsidRDefault="00120A33" w:rsidP="003B5677">
      <w:pPr>
        <w:ind w:firstLine="709"/>
        <w:jc w:val="both"/>
      </w:pPr>
      <w:r w:rsidRPr="00D75DD7">
        <w:rPr>
          <w:lang w:val="ru-RU"/>
        </w:rPr>
        <w:t>4</w:t>
      </w:r>
      <w:r>
        <w:t>. Предложение относно определяне нов състав на Местната комисия по Закона за уреждане на жилищните въпроси на граждани с многогодишни жилищно-спестовни влогове.</w:t>
      </w:r>
    </w:p>
    <w:p w:rsidR="00120A33" w:rsidRDefault="00120A33" w:rsidP="008C1A28">
      <w:pPr>
        <w:jc w:val="right"/>
      </w:pPr>
      <w:r>
        <w:t>Вн.:</w:t>
      </w:r>
      <w:r w:rsidRPr="001F054D">
        <w:t>Кмета на общината</w:t>
      </w:r>
    </w:p>
    <w:p w:rsidR="00120A33" w:rsidRDefault="00120A33" w:rsidP="002021F6">
      <w:pPr>
        <w:jc w:val="center"/>
      </w:pPr>
    </w:p>
    <w:p w:rsidR="00120A33" w:rsidRDefault="00120A33" w:rsidP="002021F6">
      <w:pPr>
        <w:jc w:val="center"/>
      </w:pPr>
    </w:p>
    <w:p w:rsidR="00120A33" w:rsidRPr="00BB62BC" w:rsidRDefault="00120A33" w:rsidP="002021F6">
      <w:pPr>
        <w:jc w:val="both"/>
        <w:rPr>
          <w:b/>
          <w:bCs/>
        </w:rPr>
      </w:pPr>
      <w:r w:rsidRPr="00BB62BC">
        <w:rPr>
          <w:b/>
          <w:bCs/>
          <w:u w:val="single"/>
        </w:rPr>
        <w:t>ПО ПЪРВА ТОЧКА ОТ ДНЕВНИЯ РЕД</w:t>
      </w:r>
      <w:r w:rsidRPr="00BB62BC">
        <w:rPr>
          <w:b/>
          <w:bCs/>
        </w:rPr>
        <w:t>:</w:t>
      </w:r>
    </w:p>
    <w:p w:rsidR="00120A33" w:rsidRDefault="00120A33" w:rsidP="008C1A28">
      <w:pPr>
        <w:ind w:firstLine="709"/>
        <w:jc w:val="both"/>
      </w:pPr>
      <w:r w:rsidRPr="00BB62BC">
        <w:t>Председателят на О</w:t>
      </w:r>
      <w:r>
        <w:t>бщински съвет г-н Симеон Кънчев, като вносител, запозна</w:t>
      </w:r>
      <w:r w:rsidRPr="00BB62BC">
        <w:t xml:space="preserve"> присъстващите с предложението за </w:t>
      </w:r>
      <w:r>
        <w:t>избор на временна комисия за подготовка на Проект на Правилник за организацията и дейността на Общински съвет – Елена, неговите комисии и взаимодействието му с общинската администрация.</w:t>
      </w:r>
    </w:p>
    <w:p w:rsidR="00120A33" w:rsidRDefault="00120A33" w:rsidP="008C1A28">
      <w:pPr>
        <w:ind w:firstLine="709"/>
        <w:jc w:val="both"/>
      </w:pPr>
      <w:r>
        <w:t>В 14.30 часа в залата влиза общинският съветник г-н Милко Моллов.</w:t>
      </w:r>
    </w:p>
    <w:p w:rsidR="00120A33" w:rsidRDefault="00120A33" w:rsidP="008C1A28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120A33" w:rsidRDefault="00120A33" w:rsidP="008C1A28">
      <w:pPr>
        <w:ind w:firstLine="709"/>
        <w:jc w:val="both"/>
      </w:pPr>
      <w:r>
        <w:t>Дадена бе думата за изказвания.Такива не постъпиха.</w:t>
      </w:r>
    </w:p>
    <w:p w:rsidR="00120A33" w:rsidRDefault="00120A33" w:rsidP="002021F6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>избор на временна комисия за подготовка на Проект на Правилник за организацията и дейността на Общински съвет – Елена, неговите комисии и взаимодействието му с общинската администрация:</w:t>
      </w:r>
    </w:p>
    <w:p w:rsidR="00120A33" w:rsidRDefault="00120A33" w:rsidP="002021F6">
      <w:pPr>
        <w:rPr>
          <w:b/>
          <w:bCs/>
        </w:rPr>
      </w:pPr>
      <w:r>
        <w:rPr>
          <w:b/>
          <w:bCs/>
        </w:rPr>
        <w:t>“ЗА” – 17</w:t>
      </w:r>
      <w:r w:rsidRPr="00BB62BC">
        <w:rPr>
          <w:b/>
          <w:bCs/>
        </w:rPr>
        <w:t xml:space="preserve">, “ПРОТИВ” – </w:t>
      </w:r>
      <w:r>
        <w:rPr>
          <w:b/>
          <w:bCs/>
        </w:rPr>
        <w:t>няма</w:t>
      </w:r>
      <w:r w:rsidRPr="00BB62BC">
        <w:rPr>
          <w:b/>
          <w:bCs/>
        </w:rPr>
        <w:t xml:space="preserve">, “ВЪЗДЪРЖАЛИ СЕ” – </w:t>
      </w:r>
      <w:r>
        <w:rPr>
          <w:b/>
          <w:bCs/>
        </w:rPr>
        <w:t>няма</w:t>
      </w:r>
      <w:r w:rsidRPr="00BB62BC">
        <w:rPr>
          <w:b/>
          <w:bCs/>
        </w:rPr>
        <w:t>. Приема се.</w:t>
      </w:r>
    </w:p>
    <w:p w:rsidR="00120A33" w:rsidRDefault="00120A33" w:rsidP="00D67474">
      <w:pPr>
        <w:pStyle w:val="BodyText"/>
        <w:spacing w:after="0"/>
        <w:ind w:firstLine="709"/>
        <w:rPr>
          <w:b/>
          <w:bCs/>
        </w:rPr>
      </w:pPr>
    </w:p>
    <w:p w:rsidR="00120A33" w:rsidRDefault="00120A33" w:rsidP="008C1A28">
      <w:pPr>
        <w:ind w:firstLine="709"/>
        <w:jc w:val="both"/>
      </w:pPr>
      <w:r>
        <w:t xml:space="preserve">След проведеното гласуване </w:t>
      </w:r>
      <w:r>
        <w:rPr>
          <w:b/>
          <w:bCs/>
        </w:rPr>
        <w:t>ОБЩИНСКИ СЪВЕТ-ЕЛЕНА</w:t>
      </w:r>
      <w:r>
        <w:t xml:space="preserve"> взема следното</w:t>
      </w:r>
    </w:p>
    <w:p w:rsidR="00120A33" w:rsidRDefault="00120A33" w:rsidP="00D67474">
      <w:pPr>
        <w:pStyle w:val="BodyText"/>
        <w:spacing w:after="0"/>
      </w:pPr>
    </w:p>
    <w:p w:rsidR="00120A33" w:rsidRPr="008C1A28" w:rsidRDefault="00120A33" w:rsidP="00D67474">
      <w:pPr>
        <w:pStyle w:val="BodyText"/>
        <w:spacing w:after="0"/>
        <w:jc w:val="center"/>
        <w:rPr>
          <w:b/>
          <w:bCs/>
          <w:spacing w:val="60"/>
        </w:rPr>
      </w:pPr>
      <w:r w:rsidRPr="008C1A28">
        <w:rPr>
          <w:b/>
          <w:bCs/>
          <w:spacing w:val="60"/>
        </w:rPr>
        <w:t xml:space="preserve">РЕШЕНИЕ </w:t>
      </w:r>
      <w:r w:rsidRPr="008C1A28">
        <w:rPr>
          <w:b/>
          <w:bCs/>
        </w:rPr>
        <w:t>№ 2/14.12.2007 г.</w:t>
      </w:r>
    </w:p>
    <w:p w:rsidR="00120A33" w:rsidRDefault="00120A33" w:rsidP="00D67474">
      <w:pPr>
        <w:pStyle w:val="BodyText"/>
        <w:spacing w:after="0"/>
        <w:rPr>
          <w:b/>
          <w:bCs/>
        </w:rPr>
      </w:pPr>
    </w:p>
    <w:p w:rsidR="00120A33" w:rsidRPr="00CA5225" w:rsidRDefault="00120A33" w:rsidP="002021F6">
      <w:pPr>
        <w:ind w:left="720"/>
        <w:jc w:val="both"/>
      </w:pPr>
      <w:r w:rsidRPr="00D02BFA">
        <w:rPr>
          <w:b/>
          <w:bCs/>
          <w:u w:val="single"/>
          <w:lang w:val="ru-RU"/>
        </w:rPr>
        <w:t>ОТНОСНО</w:t>
      </w:r>
      <w:r w:rsidRPr="00D02BFA">
        <w:rPr>
          <w:b/>
          <w:bCs/>
          <w:lang w:val="ru-RU"/>
        </w:rPr>
        <w:t>:</w:t>
      </w:r>
      <w:r w:rsidRPr="000658D3">
        <w:rPr>
          <w:b/>
          <w:bCs/>
          <w:lang w:val="ru-RU"/>
        </w:rPr>
        <w:t xml:space="preserve"> </w:t>
      </w:r>
      <w:r w:rsidRPr="0011412D">
        <w:rPr>
          <w:b/>
          <w:bCs/>
        </w:rPr>
        <w:t>Избор на временна комисия за подготовка на Проект на Правилник за организацията и дейността на Общинският съвет</w:t>
      </w:r>
      <w:r>
        <w:rPr>
          <w:b/>
          <w:bCs/>
        </w:rPr>
        <w:t xml:space="preserve"> </w:t>
      </w:r>
      <w:r w:rsidRPr="00BB62BC">
        <w:rPr>
          <w:b/>
          <w:bCs/>
        </w:rPr>
        <w:t>–</w:t>
      </w:r>
      <w:r>
        <w:rPr>
          <w:b/>
          <w:bCs/>
        </w:rPr>
        <w:t xml:space="preserve"> Елена</w:t>
      </w:r>
      <w:r w:rsidRPr="0011412D">
        <w:rPr>
          <w:b/>
          <w:bCs/>
        </w:rPr>
        <w:t>, неговите комисии и взаимодействието му с общинската администрация</w:t>
      </w:r>
    </w:p>
    <w:p w:rsidR="00120A33" w:rsidRPr="00CA5225" w:rsidRDefault="00120A33" w:rsidP="002021F6">
      <w:pPr>
        <w:pStyle w:val="BodyText"/>
        <w:spacing w:after="0"/>
        <w:rPr>
          <w:b/>
          <w:bCs/>
          <w:lang w:val="ru-RU"/>
        </w:rPr>
      </w:pPr>
    </w:p>
    <w:p w:rsidR="00120A33" w:rsidRDefault="00120A33" w:rsidP="008C1A28">
      <w:pPr>
        <w:ind w:firstLine="709"/>
        <w:jc w:val="both"/>
        <w:rPr>
          <w:b/>
          <w:bCs/>
          <w:lang w:val="ru-RU"/>
        </w:rPr>
      </w:pPr>
      <w:r w:rsidRPr="00D85470">
        <w:rPr>
          <w:lang w:val="ru-RU"/>
        </w:rPr>
        <w:t>На основание чл.21, ал.1, т.1 и чл.48, ал.1, във връзка с чл.21, ал.3 от ЗМСМА,</w:t>
      </w:r>
      <w:r w:rsidRPr="00CA5225">
        <w:rPr>
          <w:lang w:val="ru-RU"/>
        </w:rPr>
        <w:t xml:space="preserve"> </w:t>
      </w:r>
      <w:r w:rsidRPr="00CA5225">
        <w:rPr>
          <w:b/>
          <w:bCs/>
          <w:lang w:val="ru-RU"/>
        </w:rPr>
        <w:t>ОБЩИНСКИ СЪВЕТ-ЕЛЕНА</w:t>
      </w:r>
    </w:p>
    <w:p w:rsidR="00120A33" w:rsidRDefault="00120A33" w:rsidP="002021F6">
      <w:pPr>
        <w:pStyle w:val="BodyText"/>
        <w:spacing w:after="0"/>
        <w:jc w:val="both"/>
        <w:rPr>
          <w:b/>
          <w:bCs/>
          <w:lang w:val="ru-RU"/>
        </w:rPr>
      </w:pPr>
    </w:p>
    <w:p w:rsidR="00120A33" w:rsidRDefault="00120A33" w:rsidP="002021F6">
      <w:pPr>
        <w:pStyle w:val="BodyText"/>
        <w:spacing w:after="0"/>
        <w:jc w:val="both"/>
        <w:rPr>
          <w:b/>
          <w:bCs/>
          <w:lang w:val="ru-RU"/>
        </w:rPr>
      </w:pPr>
    </w:p>
    <w:p w:rsidR="00120A33" w:rsidRPr="002021F6" w:rsidRDefault="00120A33" w:rsidP="002021F6">
      <w:pPr>
        <w:pStyle w:val="BodyText"/>
        <w:spacing w:after="0"/>
        <w:jc w:val="both"/>
        <w:rPr>
          <w:b/>
          <w:bCs/>
          <w:lang w:val="ru-RU"/>
        </w:rPr>
      </w:pPr>
    </w:p>
    <w:p w:rsidR="00120A33" w:rsidRDefault="00120A33" w:rsidP="00B93E42">
      <w:pPr>
        <w:pStyle w:val="BodyText"/>
        <w:spacing w:after="0"/>
        <w:jc w:val="center"/>
        <w:rPr>
          <w:b/>
          <w:bCs/>
        </w:rPr>
      </w:pPr>
      <w:r>
        <w:rPr>
          <w:b/>
          <w:bCs/>
          <w:spacing w:val="60"/>
        </w:rPr>
        <w:t>РЕШ</w:t>
      </w:r>
      <w:r w:rsidRPr="00480FFB">
        <w:rPr>
          <w:b/>
          <w:bCs/>
          <w:spacing w:val="60"/>
        </w:rPr>
        <w:t>И</w:t>
      </w:r>
      <w:r>
        <w:rPr>
          <w:b/>
          <w:bCs/>
        </w:rPr>
        <w:t>:</w:t>
      </w:r>
    </w:p>
    <w:p w:rsidR="00120A33" w:rsidRPr="00CA5225" w:rsidRDefault="00120A33" w:rsidP="002021F6">
      <w:pPr>
        <w:pStyle w:val="BodyText"/>
        <w:spacing w:after="0"/>
        <w:rPr>
          <w:b/>
          <w:bCs/>
          <w:lang w:val="ru-RU"/>
        </w:rPr>
      </w:pPr>
    </w:p>
    <w:p w:rsidR="00120A33" w:rsidRPr="0011412D" w:rsidRDefault="00120A33" w:rsidP="00AF75BA">
      <w:pPr>
        <w:ind w:firstLine="709"/>
        <w:jc w:val="both"/>
      </w:pPr>
      <w:r w:rsidRPr="0011412D">
        <w:t>1.</w:t>
      </w:r>
      <w:r>
        <w:t xml:space="preserve"> </w:t>
      </w:r>
      <w:r w:rsidRPr="0011412D">
        <w:t xml:space="preserve">Избира временна комисия </w:t>
      </w:r>
      <w:r w:rsidRPr="00DB5583">
        <w:t xml:space="preserve">за подготовка на Проект на Правилник за организацията и дейността на Общинският съвет </w:t>
      </w:r>
      <w:r w:rsidRPr="0011412D">
        <w:t>–</w:t>
      </w:r>
      <w:r w:rsidRPr="00DB5583">
        <w:t xml:space="preserve"> Елена, неговите комисии и взаимодействието му с общинската администрация</w:t>
      </w:r>
      <w:r>
        <w:t xml:space="preserve"> </w:t>
      </w:r>
      <w:r w:rsidRPr="0011412D">
        <w:t>в състав:</w:t>
      </w:r>
    </w:p>
    <w:p w:rsidR="00120A33" w:rsidRPr="0011412D" w:rsidRDefault="00120A33" w:rsidP="008C1A28">
      <w:pPr>
        <w:ind w:left="720"/>
        <w:jc w:val="both"/>
      </w:pPr>
      <w:r>
        <w:t xml:space="preserve">- </w:t>
      </w:r>
      <w:r w:rsidRPr="0011412D">
        <w:t>Симеон Стоянов Кънчев – Председател</w:t>
      </w:r>
    </w:p>
    <w:p w:rsidR="00120A33" w:rsidRPr="0011412D" w:rsidRDefault="00120A33" w:rsidP="008C1A28">
      <w:pPr>
        <w:ind w:left="720"/>
        <w:jc w:val="both"/>
      </w:pPr>
      <w:r>
        <w:t xml:space="preserve">- </w:t>
      </w:r>
      <w:r w:rsidRPr="0011412D">
        <w:t>Георги Благоев Аргиров</w:t>
      </w:r>
      <w:r>
        <w:t xml:space="preserve"> </w:t>
      </w:r>
      <w:r w:rsidRPr="0011412D">
        <w:t>–</w:t>
      </w:r>
      <w:r>
        <w:t xml:space="preserve"> член</w:t>
      </w:r>
    </w:p>
    <w:p w:rsidR="00120A33" w:rsidRPr="0011412D" w:rsidRDefault="00120A33" w:rsidP="008C1A28">
      <w:pPr>
        <w:ind w:left="720"/>
        <w:jc w:val="both"/>
      </w:pPr>
      <w:r>
        <w:t>- Лазар Николов Костов</w:t>
      </w:r>
      <w:r w:rsidRPr="0011412D">
        <w:t>–</w:t>
      </w:r>
      <w:r>
        <w:t xml:space="preserve"> член</w:t>
      </w:r>
    </w:p>
    <w:p w:rsidR="00120A33" w:rsidRPr="0011412D" w:rsidRDefault="00120A33" w:rsidP="008C1A28">
      <w:pPr>
        <w:ind w:left="720"/>
        <w:jc w:val="both"/>
      </w:pPr>
      <w:r>
        <w:t xml:space="preserve">- Красимир Иванов Катрафилов </w:t>
      </w:r>
      <w:r w:rsidRPr="0011412D">
        <w:t>–</w:t>
      </w:r>
      <w:r>
        <w:t xml:space="preserve"> член</w:t>
      </w:r>
    </w:p>
    <w:p w:rsidR="00120A33" w:rsidRPr="0011412D" w:rsidRDefault="00120A33" w:rsidP="008C1A28">
      <w:pPr>
        <w:ind w:left="720"/>
        <w:jc w:val="both"/>
      </w:pPr>
      <w:r>
        <w:t xml:space="preserve">- Валентин Владимиров Гуцов </w:t>
      </w:r>
      <w:r w:rsidRPr="0011412D">
        <w:t>–</w:t>
      </w:r>
      <w:r>
        <w:t xml:space="preserve"> член</w:t>
      </w:r>
    </w:p>
    <w:p w:rsidR="00120A33" w:rsidRPr="0011412D" w:rsidRDefault="00120A33" w:rsidP="008C1A28">
      <w:pPr>
        <w:ind w:firstLine="709"/>
        <w:jc w:val="both"/>
      </w:pPr>
      <w:r w:rsidRPr="00E850A9">
        <w:rPr>
          <w:lang w:val="ru-RU"/>
        </w:rPr>
        <w:t>2</w:t>
      </w:r>
      <w:r>
        <w:t>. Проектът</w:t>
      </w:r>
      <w:r w:rsidRPr="0011412D">
        <w:t xml:space="preserve"> за </w:t>
      </w:r>
      <w:r>
        <w:t>П</w:t>
      </w:r>
      <w:r w:rsidRPr="0011412D">
        <w:t>равилник да бъде внесен за разглеждане на следващото заседание на Общински съвет.</w:t>
      </w:r>
    </w:p>
    <w:p w:rsidR="00120A33" w:rsidRDefault="00120A33" w:rsidP="00D67474">
      <w:pPr>
        <w:pStyle w:val="BodyText"/>
        <w:spacing w:after="0"/>
        <w:rPr>
          <w:b/>
          <w:bCs/>
        </w:rPr>
      </w:pPr>
    </w:p>
    <w:p w:rsidR="00120A33" w:rsidRPr="00BB62BC" w:rsidRDefault="00120A33" w:rsidP="002021F6">
      <w:pPr>
        <w:jc w:val="both"/>
        <w:rPr>
          <w:b/>
          <w:bCs/>
        </w:rPr>
      </w:pPr>
      <w:r>
        <w:rPr>
          <w:b/>
          <w:bCs/>
          <w:u w:val="single"/>
        </w:rPr>
        <w:t>ПО ВТОРА</w:t>
      </w:r>
      <w:r w:rsidRPr="00BB62BC">
        <w:rPr>
          <w:b/>
          <w:bCs/>
          <w:u w:val="single"/>
        </w:rPr>
        <w:t xml:space="preserve"> ТОЧКА ОТ ДНЕВНИЯ РЕД</w:t>
      </w:r>
      <w:r w:rsidRPr="00BB62BC">
        <w:rPr>
          <w:b/>
          <w:bCs/>
        </w:rPr>
        <w:t>:</w:t>
      </w:r>
    </w:p>
    <w:p w:rsidR="00120A33" w:rsidRDefault="00120A33" w:rsidP="002021F6">
      <w:pPr>
        <w:ind w:firstLine="709"/>
        <w:jc w:val="both"/>
      </w:pPr>
      <w:r w:rsidRPr="00BB62BC">
        <w:t>Председателят на Общински съвет г-н Симеон Кънчев даде думата на кмет</w:t>
      </w:r>
      <w:r>
        <w:t xml:space="preserve"> на общината г-н Сашо Топалов </w:t>
      </w:r>
      <w:r w:rsidRPr="00BB62BC">
        <w:t xml:space="preserve">да запознае присъстващите с предложението за </w:t>
      </w:r>
      <w:r>
        <w:t>определяне на представители в сдружения, в които общината е член.</w:t>
      </w:r>
    </w:p>
    <w:p w:rsidR="00120A33" w:rsidRDefault="00120A33" w:rsidP="002021F6">
      <w:pPr>
        <w:ind w:firstLine="709"/>
        <w:jc w:val="both"/>
      </w:pPr>
      <w:r>
        <w:t>Кмета</w:t>
      </w:r>
      <w:r w:rsidRPr="00BB62BC">
        <w:t xml:space="preserve"> на общината г-н </w:t>
      </w:r>
      <w:r>
        <w:t xml:space="preserve">Сашо Топалов </w:t>
      </w:r>
      <w:r w:rsidRPr="00BB62BC">
        <w:t xml:space="preserve">запозна присъстващите с предложението за </w:t>
      </w:r>
      <w:r>
        <w:t>определяне на представители в сдружения, в които общината е член.</w:t>
      </w:r>
    </w:p>
    <w:p w:rsidR="00120A33" w:rsidRDefault="00120A33" w:rsidP="002021F6">
      <w:pPr>
        <w:ind w:firstLine="709"/>
        <w:jc w:val="both"/>
      </w:pPr>
      <w:r>
        <w:t>Председателят на Общинският съвет даде думата за изказване на:</w:t>
      </w:r>
    </w:p>
    <w:p w:rsidR="00120A33" w:rsidRDefault="00120A33" w:rsidP="00AF75BA">
      <w:pPr>
        <w:jc w:val="both"/>
      </w:pPr>
      <w:r>
        <w:rPr>
          <w:u w:val="single"/>
        </w:rPr>
        <w:t>г-н Йордан Йорданов</w:t>
      </w:r>
      <w:r>
        <w:t xml:space="preserve"> – общински съветник: Тъй като сме нови общински съветници, ще помоля кмета да ни даде по-подробна информация за дейността на тези сдружения.</w:t>
      </w:r>
    </w:p>
    <w:p w:rsidR="00120A33" w:rsidRPr="00E30872" w:rsidRDefault="00120A33" w:rsidP="00B54733">
      <w:pPr>
        <w:ind w:firstLine="709"/>
        <w:jc w:val="both"/>
      </w:pPr>
      <w:r>
        <w:t>П</w:t>
      </w:r>
      <w:r w:rsidRPr="00D24F38">
        <w:t>редседателя на Общински с</w:t>
      </w:r>
      <w:r>
        <w:t>ъвет даде думата за изказване</w:t>
      </w:r>
      <w:r w:rsidRPr="00D24F38">
        <w:t xml:space="preserve"> на:</w:t>
      </w:r>
    </w:p>
    <w:p w:rsidR="00120A33" w:rsidRDefault="00120A33" w:rsidP="008C1A28">
      <w:pPr>
        <w:jc w:val="both"/>
        <w:rPr>
          <w:u w:val="single"/>
        </w:rPr>
      </w:pPr>
      <w:r w:rsidRPr="008A5FAD">
        <w:rPr>
          <w:u w:val="single"/>
        </w:rPr>
        <w:t>г-н Сашо Топалов</w:t>
      </w:r>
      <w:r>
        <w:t xml:space="preserve"> – кмет на общината: Мога да говоря много, но най-общо ще кажа: В Националното сдружение на общините в Република България /НСОРБ/ членуват 264 общини. Това е едно доброволно сдружение между общините. НСОРБ защитава интересите на общините членки пред институции като Народно събрание, Министерски съвет и други. Регионално сдружение на общините „Централна стара планина” /РСО”ЦСП”/ обхваща 14 общини от Централна и Средна Стара планина създадено е 1996 г.</w:t>
      </w:r>
      <w:r w:rsidRPr="00FE00F6">
        <w:t xml:space="preserve"> </w:t>
      </w:r>
      <w:r>
        <w:t xml:space="preserve">Регионално сдружение на общините „Янтра” /РСО”Янтра”/ е най-малкото по обхват сдружение, в него членуват общини от Великотърновска област,без община Свищов. Обединение между общините около басейна на р.Янтра. Всички тези сдружения имат електронни страници в Интернет и всеки , който проявява интерес може да се запознае с Устава и целите на Сдруженията </w:t>
      </w:r>
    </w:p>
    <w:p w:rsidR="00120A33" w:rsidRPr="008C1A28" w:rsidRDefault="00120A33" w:rsidP="008C1A28">
      <w:pPr>
        <w:ind w:firstLine="709"/>
        <w:jc w:val="both"/>
      </w:pPr>
      <w:r>
        <w:t>Други изказвания не бяха направени.</w:t>
      </w:r>
    </w:p>
    <w:p w:rsidR="00120A33" w:rsidRPr="008C1A28" w:rsidRDefault="00120A33" w:rsidP="008C1A28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120A33" w:rsidRPr="008E6A5C" w:rsidRDefault="00120A33" w:rsidP="008E6A5C">
      <w:pPr>
        <w:ind w:firstLine="709"/>
        <w:jc w:val="both"/>
      </w:pPr>
      <w:r>
        <w:t>Председателят на Общински съвет г-н Симеон Кънчев на основание чл.27, ал.5 от ЗМСМА подложи на поименно гласуване предложението за определяне на представители в сдружения, в които общината е член:</w:t>
      </w:r>
    </w:p>
    <w:p w:rsidR="00120A33" w:rsidRDefault="00120A33" w:rsidP="008E6A5C">
      <w:pPr>
        <w:ind w:firstLine="709"/>
        <w:jc w:val="both"/>
      </w:pPr>
    </w:p>
    <w:tbl>
      <w:tblPr>
        <w:tblStyle w:val="TableGrid"/>
        <w:tblW w:w="0" w:type="auto"/>
        <w:tblInd w:w="-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8"/>
        <w:gridCol w:w="5672"/>
        <w:gridCol w:w="3070"/>
      </w:tblGrid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i/>
                <w:iCs/>
              </w:rPr>
              <w:t>СИМЕОН СТОЯНОВ КЪНЧЕВ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ГЕОРГИ БЛАГОЕВ АРГИРОВ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ЛАЗАР НИКОЛОВ КОСТОВ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МИЛКО ЗДРАВКОВ МОЛЛОВ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ГЕОРГИ ЙОРДАНОВ ПЕЕВ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ХРИСТО КОСТАДИНОВ ИВАНОВ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СТЕФКА ПЕТКОВА КОСТАДИНОВА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КАЛИН ГЕОРГИЕВ КЪРШЕВ</w:t>
            </w:r>
          </w:p>
        </w:tc>
        <w:tc>
          <w:tcPr>
            <w:tcW w:w="3070" w:type="dxa"/>
          </w:tcPr>
          <w:p w:rsidR="00120A33" w:rsidRDefault="00120A33" w:rsidP="00A53E61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ЙОРДАН ИВАНОВ ВАСИЛЕВ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ДИМИТЪР ДИМИТРОВ КЪНЧЕВ</w:t>
            </w:r>
          </w:p>
        </w:tc>
        <w:tc>
          <w:tcPr>
            <w:tcW w:w="3070" w:type="dxa"/>
          </w:tcPr>
          <w:p w:rsidR="00120A33" w:rsidRDefault="00120A33" w:rsidP="00A53E61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  <w:lang w:val="ru-RU"/>
              </w:rPr>
            </w:pPr>
            <w:r w:rsidRPr="008E6A5C">
              <w:rPr>
                <w:i/>
                <w:iCs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120A33" w:rsidRDefault="00120A33" w:rsidP="00A53E61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ЙОРДАН ИВАНОВ ЙОРДАНОВ</w:t>
            </w:r>
          </w:p>
        </w:tc>
        <w:tc>
          <w:tcPr>
            <w:tcW w:w="3070" w:type="dxa"/>
          </w:tcPr>
          <w:p w:rsidR="00120A33" w:rsidRDefault="00120A33" w:rsidP="00A53E61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КРАСИМИР ИВАНОВ КАТРАФИЛОВ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  <w:tr w:rsidR="00120A33">
        <w:tc>
          <w:tcPr>
            <w:tcW w:w="468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120A33" w:rsidRPr="008E6A5C" w:rsidRDefault="00120A33">
            <w:pPr>
              <w:jc w:val="both"/>
              <w:rPr>
                <w:i/>
                <w:iCs/>
              </w:rPr>
            </w:pPr>
            <w:r w:rsidRPr="008E6A5C">
              <w:rPr>
                <w:i/>
                <w:iCs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120A33" w:rsidRDefault="00120A33">
            <w:pPr>
              <w:jc w:val="both"/>
              <w:rPr>
                <w:lang w:val="en-US"/>
              </w:rPr>
            </w:pPr>
            <w:r>
              <w:rPr>
                <w:b/>
                <w:bCs/>
                <w:i/>
                <w:iCs/>
              </w:rPr>
              <w:t>”ЗА”</w:t>
            </w:r>
          </w:p>
        </w:tc>
      </w:tr>
    </w:tbl>
    <w:p w:rsidR="00120A33" w:rsidRDefault="00120A33" w:rsidP="008E6A5C">
      <w:pPr>
        <w:jc w:val="both"/>
      </w:pPr>
    </w:p>
    <w:p w:rsidR="00120A33" w:rsidRDefault="00120A33" w:rsidP="002021F6">
      <w:pPr>
        <w:rPr>
          <w:b/>
          <w:bCs/>
        </w:rPr>
      </w:pPr>
      <w:r>
        <w:rPr>
          <w:b/>
          <w:bCs/>
        </w:rPr>
        <w:t>“ЗА” – 17</w:t>
      </w:r>
      <w:r w:rsidRPr="00BB62BC">
        <w:rPr>
          <w:b/>
          <w:bCs/>
        </w:rPr>
        <w:t xml:space="preserve">, “ПРОТИВ” – </w:t>
      </w:r>
      <w:r>
        <w:rPr>
          <w:b/>
          <w:bCs/>
        </w:rPr>
        <w:t>няма</w:t>
      </w:r>
      <w:r w:rsidRPr="00BB62BC">
        <w:rPr>
          <w:b/>
          <w:bCs/>
        </w:rPr>
        <w:t xml:space="preserve">, “ВЪЗДЪРЖАЛИ СЕ” – </w:t>
      </w:r>
      <w:r>
        <w:rPr>
          <w:b/>
          <w:bCs/>
        </w:rPr>
        <w:t>няма</w:t>
      </w:r>
      <w:r w:rsidRPr="00BB62BC">
        <w:rPr>
          <w:b/>
          <w:bCs/>
        </w:rPr>
        <w:t>. Приема се.</w:t>
      </w:r>
    </w:p>
    <w:p w:rsidR="00120A33" w:rsidRDefault="00120A33" w:rsidP="002021F6">
      <w:pPr>
        <w:pStyle w:val="BodyText"/>
        <w:spacing w:after="0"/>
        <w:ind w:firstLine="709"/>
        <w:rPr>
          <w:b/>
          <w:bCs/>
        </w:rPr>
      </w:pPr>
    </w:p>
    <w:p w:rsidR="00120A33" w:rsidRDefault="00120A33" w:rsidP="008C1A28">
      <w:pPr>
        <w:pStyle w:val="BodyText"/>
        <w:spacing w:after="0"/>
        <w:ind w:firstLine="709"/>
        <w:jc w:val="both"/>
      </w:pPr>
      <w:r>
        <w:t xml:space="preserve">След проведеното гласуване </w:t>
      </w:r>
      <w:r>
        <w:rPr>
          <w:b/>
          <w:bCs/>
        </w:rPr>
        <w:t>ОБЩИНСКИ СЪВЕТ-ЕЛЕНА</w:t>
      </w:r>
      <w:r>
        <w:t xml:space="preserve"> взема следното</w:t>
      </w:r>
    </w:p>
    <w:p w:rsidR="00120A33" w:rsidRDefault="00120A33" w:rsidP="002021F6">
      <w:pPr>
        <w:pStyle w:val="BodyText"/>
        <w:spacing w:after="0"/>
      </w:pPr>
    </w:p>
    <w:p w:rsidR="00120A33" w:rsidRDefault="00120A33" w:rsidP="002021F6">
      <w:pPr>
        <w:pStyle w:val="BodyText"/>
        <w:spacing w:after="0"/>
        <w:jc w:val="center"/>
        <w:rPr>
          <w:b/>
          <w:bCs/>
        </w:rPr>
      </w:pPr>
      <w:r w:rsidRPr="00480FFB">
        <w:rPr>
          <w:b/>
          <w:bCs/>
          <w:spacing w:val="60"/>
        </w:rPr>
        <w:t>РЕШЕНИЕ</w:t>
      </w:r>
      <w:r>
        <w:rPr>
          <w:b/>
          <w:bCs/>
        </w:rPr>
        <w:t xml:space="preserve"> № 3/14.12.2007 г.</w:t>
      </w:r>
    </w:p>
    <w:p w:rsidR="00120A33" w:rsidRDefault="00120A33" w:rsidP="00D67474">
      <w:pPr>
        <w:jc w:val="both"/>
      </w:pPr>
    </w:p>
    <w:p w:rsidR="00120A33" w:rsidRPr="00BF2321" w:rsidRDefault="00120A33" w:rsidP="002021F6">
      <w:pPr>
        <w:ind w:left="720"/>
        <w:jc w:val="both"/>
      </w:pPr>
      <w:r w:rsidRPr="00D02BFA">
        <w:rPr>
          <w:b/>
          <w:bCs/>
          <w:u w:val="single"/>
          <w:lang w:val="ru-RU"/>
        </w:rPr>
        <w:t>ОТНОСНО</w:t>
      </w:r>
      <w:r w:rsidRPr="00D02BFA">
        <w:rPr>
          <w:b/>
          <w:bCs/>
          <w:lang w:val="ru-RU"/>
        </w:rPr>
        <w:t>:</w:t>
      </w:r>
      <w:r w:rsidRPr="000658D3">
        <w:rPr>
          <w:b/>
          <w:bCs/>
          <w:lang w:val="ru-RU"/>
        </w:rPr>
        <w:t xml:space="preserve"> </w:t>
      </w:r>
      <w:r>
        <w:rPr>
          <w:b/>
          <w:bCs/>
        </w:rPr>
        <w:t>Определяне на представители в сдружения, в които общината е член</w:t>
      </w:r>
    </w:p>
    <w:p w:rsidR="00120A33" w:rsidRPr="00CA5225" w:rsidRDefault="00120A33" w:rsidP="002021F6">
      <w:pPr>
        <w:pStyle w:val="BodyText"/>
        <w:spacing w:after="0"/>
        <w:rPr>
          <w:b/>
          <w:bCs/>
          <w:lang w:val="ru-RU"/>
        </w:rPr>
      </w:pPr>
    </w:p>
    <w:p w:rsidR="00120A33" w:rsidRPr="00CA5225" w:rsidRDefault="00120A33" w:rsidP="008C1A28">
      <w:pPr>
        <w:pStyle w:val="BodyText"/>
        <w:spacing w:after="0"/>
        <w:ind w:firstLine="709"/>
        <w:jc w:val="both"/>
        <w:rPr>
          <w:b/>
          <w:bCs/>
          <w:lang w:val="ru-RU"/>
        </w:rPr>
      </w:pPr>
      <w:r w:rsidRPr="00D85470">
        <w:rPr>
          <w:lang w:val="ru-RU"/>
        </w:rPr>
        <w:t>На основание чл.21, ал.1, т.1</w:t>
      </w:r>
      <w:r>
        <w:rPr>
          <w:lang w:val="ru-RU"/>
        </w:rPr>
        <w:t>5</w:t>
      </w:r>
      <w:r w:rsidRPr="00D85470">
        <w:rPr>
          <w:lang w:val="ru-RU"/>
        </w:rPr>
        <w:t xml:space="preserve"> от ЗМСМА,</w:t>
      </w:r>
      <w:r w:rsidRPr="00CA5225">
        <w:rPr>
          <w:lang w:val="ru-RU"/>
        </w:rPr>
        <w:t xml:space="preserve"> </w:t>
      </w:r>
      <w:r w:rsidRPr="00CA5225">
        <w:rPr>
          <w:b/>
          <w:bCs/>
          <w:lang w:val="ru-RU"/>
        </w:rPr>
        <w:t>ОБЩИНСКИ СЪВЕТ-ЕЛЕНА</w:t>
      </w:r>
    </w:p>
    <w:p w:rsidR="00120A33" w:rsidRPr="00BF2321" w:rsidRDefault="00120A33" w:rsidP="002021F6">
      <w:pPr>
        <w:pStyle w:val="BodyText"/>
        <w:spacing w:after="0"/>
        <w:rPr>
          <w:b/>
          <w:bCs/>
          <w:lang w:val="ru-RU"/>
        </w:rPr>
      </w:pPr>
    </w:p>
    <w:p w:rsidR="00120A33" w:rsidRDefault="00120A33" w:rsidP="00B93E42">
      <w:pPr>
        <w:pStyle w:val="BodyText"/>
        <w:spacing w:after="0"/>
        <w:jc w:val="center"/>
        <w:rPr>
          <w:b/>
          <w:bCs/>
        </w:rPr>
      </w:pPr>
      <w:r>
        <w:rPr>
          <w:b/>
          <w:bCs/>
          <w:spacing w:val="60"/>
        </w:rPr>
        <w:t>РЕШ</w:t>
      </w:r>
      <w:r w:rsidRPr="00480FFB">
        <w:rPr>
          <w:b/>
          <w:bCs/>
          <w:spacing w:val="60"/>
        </w:rPr>
        <w:t>И</w:t>
      </w:r>
      <w:r>
        <w:rPr>
          <w:b/>
          <w:bCs/>
        </w:rPr>
        <w:t>:</w:t>
      </w:r>
    </w:p>
    <w:p w:rsidR="00120A33" w:rsidRPr="00CA5225" w:rsidRDefault="00120A33" w:rsidP="002021F6">
      <w:pPr>
        <w:pStyle w:val="BodyText"/>
        <w:spacing w:after="0"/>
        <w:rPr>
          <w:b/>
          <w:bCs/>
          <w:lang w:val="ru-RU"/>
        </w:rPr>
      </w:pPr>
    </w:p>
    <w:p w:rsidR="00120A33" w:rsidRDefault="00120A33" w:rsidP="002021F6">
      <w:pPr>
        <w:numPr>
          <w:ilvl w:val="0"/>
          <w:numId w:val="4"/>
        </w:numPr>
        <w:jc w:val="both"/>
      </w:pPr>
      <w:r>
        <w:t xml:space="preserve">ОПРЕДЕЛЯ представители на общината в </w:t>
      </w:r>
      <w:r>
        <w:rPr>
          <w:u w:val="single"/>
        </w:rPr>
        <w:t>НСОРБ</w:t>
      </w:r>
      <w:r>
        <w:t>:</w:t>
      </w:r>
    </w:p>
    <w:p w:rsidR="00120A33" w:rsidRPr="00DB5583" w:rsidRDefault="00120A33" w:rsidP="002021F6">
      <w:pPr>
        <w:numPr>
          <w:ilvl w:val="1"/>
          <w:numId w:val="4"/>
        </w:numPr>
        <w:jc w:val="both"/>
        <w:rPr>
          <w:b/>
          <w:bCs/>
        </w:rPr>
      </w:pPr>
      <w:r>
        <w:t xml:space="preserve">САШО ПЕТКОВ ТОПАЛОВ – кмет на община ЕЛЕНА – </w:t>
      </w:r>
      <w:r w:rsidRPr="00DB5583">
        <w:t>за делегат;</w:t>
      </w:r>
    </w:p>
    <w:p w:rsidR="00120A33" w:rsidRPr="00DB5583" w:rsidRDefault="00120A33" w:rsidP="002021F6">
      <w:pPr>
        <w:numPr>
          <w:ilvl w:val="1"/>
          <w:numId w:val="4"/>
        </w:numPr>
        <w:jc w:val="both"/>
      </w:pPr>
      <w:r>
        <w:t xml:space="preserve">СИМЕОН СТОЯНОВ КЪНЧЕВ – председател на ОбС-Елена – </w:t>
      </w:r>
      <w:r w:rsidRPr="00DB5583">
        <w:t>за зам.делегат</w:t>
      </w:r>
      <w:r w:rsidRPr="00DB5583">
        <w:tab/>
      </w:r>
    </w:p>
    <w:p w:rsidR="00120A33" w:rsidRDefault="00120A33" w:rsidP="002021F6">
      <w:pPr>
        <w:ind w:left="705"/>
        <w:jc w:val="both"/>
      </w:pPr>
    </w:p>
    <w:p w:rsidR="00120A33" w:rsidRDefault="00120A33" w:rsidP="002021F6">
      <w:pPr>
        <w:numPr>
          <w:ilvl w:val="0"/>
          <w:numId w:val="4"/>
        </w:numPr>
        <w:jc w:val="both"/>
      </w:pPr>
      <w:r>
        <w:t xml:space="preserve">ОПРЕДЕЛЯ представители на общината в </w:t>
      </w:r>
      <w:r>
        <w:rPr>
          <w:u w:val="single"/>
        </w:rPr>
        <w:t>РСО „ЦСП”</w:t>
      </w:r>
      <w:r>
        <w:t>:</w:t>
      </w:r>
    </w:p>
    <w:p w:rsidR="00120A33" w:rsidRDefault="00120A33" w:rsidP="002021F6">
      <w:pPr>
        <w:numPr>
          <w:ilvl w:val="1"/>
          <w:numId w:val="4"/>
        </w:numPr>
        <w:jc w:val="both"/>
      </w:pPr>
      <w:r>
        <w:t xml:space="preserve">САШО ПЕТКОВ ТОПАЛОВ – кмет на община ЕЛЕНА </w:t>
      </w:r>
    </w:p>
    <w:p w:rsidR="00120A33" w:rsidRDefault="00120A33" w:rsidP="002021F6">
      <w:pPr>
        <w:numPr>
          <w:ilvl w:val="1"/>
          <w:numId w:val="4"/>
        </w:numPr>
        <w:jc w:val="both"/>
      </w:pPr>
      <w:r>
        <w:t xml:space="preserve">СИМЕОН СТОЯНОВ КЪНЧЕВ – председател на ОбС-Елена </w:t>
      </w:r>
    </w:p>
    <w:p w:rsidR="00120A33" w:rsidRDefault="00120A33" w:rsidP="002021F6">
      <w:pPr>
        <w:numPr>
          <w:ilvl w:val="1"/>
          <w:numId w:val="4"/>
        </w:numPr>
        <w:jc w:val="both"/>
      </w:pPr>
      <w:r>
        <w:t>ЛАЗАР НИКОЛОВ КОСТОВ – общински съветник.</w:t>
      </w:r>
    </w:p>
    <w:p w:rsidR="00120A33" w:rsidRDefault="00120A33" w:rsidP="002021F6">
      <w:pPr>
        <w:ind w:left="705"/>
        <w:jc w:val="both"/>
      </w:pPr>
    </w:p>
    <w:p w:rsidR="00120A33" w:rsidRDefault="00120A33" w:rsidP="002021F6">
      <w:pPr>
        <w:numPr>
          <w:ilvl w:val="0"/>
          <w:numId w:val="4"/>
        </w:numPr>
        <w:jc w:val="both"/>
      </w:pPr>
      <w:r>
        <w:t xml:space="preserve"> ОПРЕДЕЛЯ представители на общината в </w:t>
      </w:r>
      <w:r>
        <w:rPr>
          <w:u w:val="single"/>
        </w:rPr>
        <w:t>РСО „Янтра”</w:t>
      </w:r>
      <w:r>
        <w:t>:</w:t>
      </w:r>
    </w:p>
    <w:p w:rsidR="00120A33" w:rsidRDefault="00120A33" w:rsidP="002021F6">
      <w:pPr>
        <w:numPr>
          <w:ilvl w:val="1"/>
          <w:numId w:val="4"/>
        </w:numPr>
        <w:jc w:val="both"/>
        <w:rPr>
          <w:b/>
          <w:bCs/>
          <w:i/>
          <w:iCs/>
        </w:rPr>
      </w:pPr>
      <w:r>
        <w:t xml:space="preserve">САШО ПЕТКОВ ТОПАЛОВ – кмет на община ЕЛЕНА – </w:t>
      </w:r>
      <w:r w:rsidRPr="00DB5583">
        <w:t>за делегат;</w:t>
      </w:r>
    </w:p>
    <w:p w:rsidR="00120A33" w:rsidRPr="00DB5583" w:rsidRDefault="00120A33" w:rsidP="002021F6">
      <w:pPr>
        <w:numPr>
          <w:ilvl w:val="1"/>
          <w:numId w:val="4"/>
        </w:numPr>
        <w:jc w:val="both"/>
      </w:pPr>
      <w:r>
        <w:t xml:space="preserve">СИМЕОН СТОЯНОВ КЪНЧЕВ – председател на ОбС-Елена – </w:t>
      </w:r>
      <w:r w:rsidRPr="00DB5583">
        <w:t>за зам.делегат</w:t>
      </w:r>
    </w:p>
    <w:p w:rsidR="00120A33" w:rsidRDefault="00120A33" w:rsidP="002021F6">
      <w:pPr>
        <w:ind w:left="705"/>
        <w:jc w:val="both"/>
      </w:pPr>
    </w:p>
    <w:p w:rsidR="00120A33" w:rsidRDefault="00120A33" w:rsidP="002021F6">
      <w:pPr>
        <w:ind w:left="705"/>
        <w:jc w:val="both"/>
      </w:pPr>
      <w:r>
        <w:t xml:space="preserve">4. ОТМЕНЯ Решение № 7 от 28.11.2003 г. </w:t>
      </w:r>
      <w:r>
        <w:tab/>
      </w:r>
    </w:p>
    <w:p w:rsidR="00120A33" w:rsidRDefault="00120A33" w:rsidP="008E6A5C">
      <w:pPr>
        <w:ind w:left="705"/>
        <w:jc w:val="both"/>
      </w:pPr>
      <w:r>
        <w:tab/>
      </w:r>
    </w:p>
    <w:p w:rsidR="00120A33" w:rsidRPr="00BB62BC" w:rsidRDefault="00120A33" w:rsidP="002021F6">
      <w:pPr>
        <w:jc w:val="both"/>
        <w:rPr>
          <w:b/>
          <w:bCs/>
        </w:rPr>
      </w:pPr>
      <w:r>
        <w:rPr>
          <w:b/>
          <w:bCs/>
          <w:u w:val="single"/>
        </w:rPr>
        <w:t>ПО ТРЕТА</w:t>
      </w:r>
      <w:r w:rsidRPr="00BB62BC">
        <w:rPr>
          <w:b/>
          <w:bCs/>
          <w:u w:val="single"/>
        </w:rPr>
        <w:t xml:space="preserve"> ТОЧКА ОТ ДНЕВНИЯ РЕД</w:t>
      </w:r>
      <w:r w:rsidRPr="00BB62BC">
        <w:rPr>
          <w:b/>
          <w:bCs/>
        </w:rPr>
        <w:t>:</w:t>
      </w:r>
    </w:p>
    <w:p w:rsidR="00120A33" w:rsidRDefault="00120A33" w:rsidP="002021F6">
      <w:pPr>
        <w:ind w:firstLine="709"/>
        <w:jc w:val="both"/>
      </w:pPr>
      <w:r w:rsidRPr="00BB62BC">
        <w:t>Председателят на Общински съвет г-н Симеон Кънчев даде думата на кмет</w:t>
      </w:r>
      <w:r>
        <w:t xml:space="preserve"> на общината г-н Сашо Топалов </w:t>
      </w:r>
      <w:r w:rsidRPr="00BB62BC">
        <w:t xml:space="preserve">да запознае присъстващите с предложението за </w:t>
      </w:r>
      <w:r>
        <w:t>актуализиране състава на Местната комисия за обществен ред и сигурност.</w:t>
      </w:r>
    </w:p>
    <w:p w:rsidR="00120A33" w:rsidRDefault="00120A33" w:rsidP="002021F6">
      <w:pPr>
        <w:ind w:firstLine="709"/>
        <w:jc w:val="both"/>
      </w:pPr>
      <w:r>
        <w:t>Кмета</w:t>
      </w:r>
      <w:r w:rsidRPr="00BB62BC">
        <w:t xml:space="preserve"> на общината г-н </w:t>
      </w:r>
      <w:r>
        <w:t xml:space="preserve">Сашо Топалов </w:t>
      </w:r>
      <w:r w:rsidRPr="00BB62BC">
        <w:t xml:space="preserve">запозна присъстващите с предложението за </w:t>
      </w:r>
      <w:r>
        <w:t>актуализиране състава на Местната комисия за обществен ред и сигурност.</w:t>
      </w:r>
    </w:p>
    <w:p w:rsidR="00120A33" w:rsidRDefault="00120A33" w:rsidP="002021F6">
      <w:pPr>
        <w:ind w:firstLine="709"/>
        <w:jc w:val="both"/>
      </w:pPr>
      <w:r>
        <w:t>Председателят на Общинският съвет предложи в състава на Местната комисия за обществен ред и сигурност по решение на Общинският съвет, като член да бъде включен г-н Димитър Димитров Кънчев.</w:t>
      </w:r>
    </w:p>
    <w:p w:rsidR="00120A33" w:rsidRDefault="00120A33" w:rsidP="002021F6">
      <w:pPr>
        <w:ind w:firstLine="709"/>
        <w:jc w:val="both"/>
      </w:pPr>
      <w:r>
        <w:t>Г-н Красимир Катрафилов предложи в състава на Местната комисия за обществен ред и сигурност да се конкретизира персонално началника на РПУ-Елена.</w:t>
      </w:r>
    </w:p>
    <w:p w:rsidR="00120A33" w:rsidRDefault="00120A33" w:rsidP="002021F6">
      <w:pPr>
        <w:ind w:firstLine="709"/>
        <w:jc w:val="both"/>
      </w:pPr>
      <w:r>
        <w:t>Председателят на Общинският съвет г-н Симеон Кънчев предложи вместо началник на РПУ-Елена се запише: Йордан Илиев Йорданов началник група ПП при РПУ – Елена.</w:t>
      </w:r>
    </w:p>
    <w:p w:rsidR="00120A33" w:rsidRPr="00BB62BC" w:rsidRDefault="00120A33" w:rsidP="008C1A28">
      <w:pPr>
        <w:ind w:firstLine="709"/>
      </w:pPr>
      <w:r>
        <w:t>Други предложения не постъпиха.</w:t>
      </w:r>
    </w:p>
    <w:p w:rsidR="00120A33" w:rsidRDefault="00120A33" w:rsidP="008C1A28">
      <w:pPr>
        <w:ind w:firstLine="709"/>
      </w:pPr>
      <w:r>
        <w:t xml:space="preserve">В залата присъстват 17 </w:t>
      </w:r>
      <w:r w:rsidRPr="00BB62BC">
        <w:t>общински съветника.</w:t>
      </w:r>
    </w:p>
    <w:p w:rsidR="00120A33" w:rsidRDefault="00120A33" w:rsidP="00462D3A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>актуализиране състава на Местната комисия за обществен ред и сигурност, с направеното предложение в състава на Местната комисия за обществен ред и сигурност по решение на Общинският съвет, като член да бъде включен г-н Димитър Димитров Кънчев</w:t>
      </w:r>
    </w:p>
    <w:p w:rsidR="00120A33" w:rsidRDefault="00120A33" w:rsidP="002021F6">
      <w:pPr>
        <w:rPr>
          <w:b/>
          <w:bCs/>
        </w:rPr>
      </w:pPr>
      <w:r>
        <w:rPr>
          <w:b/>
          <w:bCs/>
        </w:rPr>
        <w:t>“ЗА” – 17</w:t>
      </w:r>
      <w:r w:rsidRPr="00BB62BC">
        <w:rPr>
          <w:b/>
          <w:bCs/>
        </w:rPr>
        <w:t xml:space="preserve">, “ПРОТИВ” – </w:t>
      </w:r>
      <w:r>
        <w:rPr>
          <w:b/>
          <w:bCs/>
        </w:rPr>
        <w:t>няма</w:t>
      </w:r>
      <w:r w:rsidRPr="00BB62BC">
        <w:rPr>
          <w:b/>
          <w:bCs/>
        </w:rPr>
        <w:t xml:space="preserve">, “ВЪЗДЪРЖАЛИ СЕ” – </w:t>
      </w:r>
      <w:r>
        <w:rPr>
          <w:b/>
          <w:bCs/>
        </w:rPr>
        <w:t>няма</w:t>
      </w:r>
      <w:r w:rsidRPr="00BB62BC">
        <w:rPr>
          <w:b/>
          <w:bCs/>
        </w:rPr>
        <w:t>. Приема се.</w:t>
      </w:r>
    </w:p>
    <w:p w:rsidR="00120A33" w:rsidRDefault="00120A33" w:rsidP="00A12262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>актуализиране състава на Местната комисия за обществен ред и сигурност, с направеното предложение в състава на Местната комисия за обществен ред и сигурност да се конкретизира, като вместо началник на РПУ-Елена се запише: Йордан Илиев Йорданов началник група ПП при РПУ – Елена.</w:t>
      </w:r>
    </w:p>
    <w:p w:rsidR="00120A33" w:rsidRDefault="00120A33" w:rsidP="00462D3A">
      <w:pPr>
        <w:rPr>
          <w:b/>
          <w:bCs/>
        </w:rPr>
      </w:pPr>
      <w:r>
        <w:rPr>
          <w:b/>
          <w:bCs/>
        </w:rPr>
        <w:t>“ЗА” – 17</w:t>
      </w:r>
      <w:r w:rsidRPr="00BB62BC">
        <w:rPr>
          <w:b/>
          <w:bCs/>
        </w:rPr>
        <w:t xml:space="preserve">, “ПРОТИВ” – </w:t>
      </w:r>
      <w:r>
        <w:rPr>
          <w:b/>
          <w:bCs/>
        </w:rPr>
        <w:t>няма</w:t>
      </w:r>
      <w:r w:rsidRPr="00BB62BC">
        <w:rPr>
          <w:b/>
          <w:bCs/>
        </w:rPr>
        <w:t xml:space="preserve">, “ВЪЗДЪРЖАЛИ СЕ” – </w:t>
      </w:r>
      <w:r>
        <w:rPr>
          <w:b/>
          <w:bCs/>
        </w:rPr>
        <w:t>няма</w:t>
      </w:r>
      <w:r w:rsidRPr="00BB62BC">
        <w:rPr>
          <w:b/>
          <w:bCs/>
        </w:rPr>
        <w:t>. Приема се.</w:t>
      </w:r>
    </w:p>
    <w:p w:rsidR="00120A33" w:rsidRDefault="00120A33" w:rsidP="00462D3A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>актуализиране състава на Местната комисия за обществен ред и сигурност с гласуваните допълнения:</w:t>
      </w:r>
    </w:p>
    <w:p w:rsidR="00120A33" w:rsidRDefault="00120A33" w:rsidP="00462D3A">
      <w:pPr>
        <w:rPr>
          <w:b/>
          <w:bCs/>
        </w:rPr>
      </w:pPr>
      <w:r>
        <w:rPr>
          <w:b/>
          <w:bCs/>
        </w:rPr>
        <w:t>“ЗА” – 17</w:t>
      </w:r>
      <w:r w:rsidRPr="00BB62BC">
        <w:rPr>
          <w:b/>
          <w:bCs/>
        </w:rPr>
        <w:t xml:space="preserve">, “ПРОТИВ” – </w:t>
      </w:r>
      <w:r>
        <w:rPr>
          <w:b/>
          <w:bCs/>
        </w:rPr>
        <w:t>няма</w:t>
      </w:r>
      <w:r w:rsidRPr="00BB62BC">
        <w:rPr>
          <w:b/>
          <w:bCs/>
        </w:rPr>
        <w:t xml:space="preserve">, “ВЪЗДЪРЖАЛИ СЕ” – </w:t>
      </w:r>
      <w:r>
        <w:rPr>
          <w:b/>
          <w:bCs/>
        </w:rPr>
        <w:t>няма</w:t>
      </w:r>
      <w:r w:rsidRPr="00BB62BC">
        <w:rPr>
          <w:b/>
          <w:bCs/>
        </w:rPr>
        <w:t>. Приема се.</w:t>
      </w:r>
    </w:p>
    <w:p w:rsidR="00120A33" w:rsidRDefault="00120A33" w:rsidP="002021F6">
      <w:pPr>
        <w:pStyle w:val="BodyText"/>
        <w:spacing w:after="0"/>
        <w:ind w:firstLine="709"/>
        <w:rPr>
          <w:b/>
          <w:bCs/>
        </w:rPr>
      </w:pPr>
    </w:p>
    <w:p w:rsidR="00120A33" w:rsidRDefault="00120A33" w:rsidP="008C1A28">
      <w:pPr>
        <w:ind w:firstLine="709"/>
        <w:jc w:val="both"/>
      </w:pPr>
      <w:r>
        <w:t xml:space="preserve">След проведеното гласуване </w:t>
      </w:r>
      <w:r>
        <w:rPr>
          <w:b/>
          <w:bCs/>
        </w:rPr>
        <w:t>ОБЩИНСКИ СЪВЕТ-ЕЛЕНА</w:t>
      </w:r>
      <w:r>
        <w:t xml:space="preserve"> взема следното</w:t>
      </w:r>
    </w:p>
    <w:p w:rsidR="00120A33" w:rsidRDefault="00120A33" w:rsidP="002021F6">
      <w:pPr>
        <w:pStyle w:val="BodyText"/>
        <w:spacing w:after="0"/>
      </w:pPr>
    </w:p>
    <w:p w:rsidR="00120A33" w:rsidRDefault="00120A33" w:rsidP="002021F6">
      <w:pPr>
        <w:pStyle w:val="BodyText"/>
        <w:spacing w:after="0"/>
        <w:jc w:val="center"/>
        <w:rPr>
          <w:b/>
          <w:bCs/>
        </w:rPr>
      </w:pPr>
      <w:r w:rsidRPr="008C1A28">
        <w:rPr>
          <w:b/>
          <w:bCs/>
          <w:spacing w:val="60"/>
        </w:rPr>
        <w:t>РЕШЕНИЕ</w:t>
      </w:r>
      <w:r>
        <w:rPr>
          <w:b/>
          <w:bCs/>
        </w:rPr>
        <w:t xml:space="preserve"> № 4 /14.12.2007 г.</w:t>
      </w:r>
    </w:p>
    <w:p w:rsidR="00120A33" w:rsidRDefault="00120A33" w:rsidP="002021F6">
      <w:pPr>
        <w:pStyle w:val="BodyText"/>
        <w:spacing w:after="0"/>
        <w:jc w:val="center"/>
        <w:rPr>
          <w:b/>
          <w:bCs/>
        </w:rPr>
      </w:pPr>
    </w:p>
    <w:p w:rsidR="00120A33" w:rsidRPr="00740100" w:rsidRDefault="00120A33" w:rsidP="002021F6">
      <w:pPr>
        <w:ind w:left="720"/>
        <w:jc w:val="both"/>
      </w:pPr>
      <w:r w:rsidRPr="00D02BFA">
        <w:rPr>
          <w:b/>
          <w:bCs/>
          <w:u w:val="single"/>
          <w:lang w:val="ru-RU"/>
        </w:rPr>
        <w:t>ОТНОСНО</w:t>
      </w:r>
      <w:r w:rsidRPr="00D02BFA">
        <w:rPr>
          <w:b/>
          <w:bCs/>
          <w:lang w:val="ru-RU"/>
        </w:rPr>
        <w:t>:</w:t>
      </w:r>
      <w:r w:rsidRPr="000658D3">
        <w:rPr>
          <w:b/>
          <w:bCs/>
          <w:lang w:val="ru-RU"/>
        </w:rPr>
        <w:t xml:space="preserve"> </w:t>
      </w:r>
      <w:r>
        <w:rPr>
          <w:b/>
          <w:bCs/>
        </w:rPr>
        <w:t>Актуализиране състава на Местната комисия за обществен ред и сигурност</w:t>
      </w:r>
    </w:p>
    <w:p w:rsidR="00120A33" w:rsidRPr="00CA5225" w:rsidRDefault="00120A33" w:rsidP="002021F6">
      <w:pPr>
        <w:pStyle w:val="BodyText"/>
        <w:spacing w:after="0"/>
        <w:rPr>
          <w:b/>
          <w:bCs/>
          <w:lang w:val="ru-RU"/>
        </w:rPr>
      </w:pPr>
    </w:p>
    <w:p w:rsidR="00120A33" w:rsidRPr="00CA5225" w:rsidRDefault="00120A33" w:rsidP="008C1A28">
      <w:pPr>
        <w:ind w:firstLine="709"/>
        <w:jc w:val="both"/>
        <w:rPr>
          <w:b/>
          <w:bCs/>
          <w:lang w:val="ru-RU"/>
        </w:rPr>
      </w:pPr>
      <w:r>
        <w:rPr>
          <w:lang w:val="ru-RU"/>
        </w:rPr>
        <w:t>На основание чл.21, ал.1, т.23</w:t>
      </w:r>
      <w:r w:rsidRPr="00D85470">
        <w:rPr>
          <w:lang w:val="ru-RU"/>
        </w:rPr>
        <w:t xml:space="preserve"> от ЗМСМА</w:t>
      </w:r>
      <w:r>
        <w:rPr>
          <w:lang w:val="ru-RU"/>
        </w:rPr>
        <w:t xml:space="preserve"> и </w:t>
      </w:r>
      <w:r>
        <w:t>във връзка</w:t>
      </w:r>
      <w:r>
        <w:rPr>
          <w:lang w:val="ru-RU"/>
        </w:rPr>
        <w:t xml:space="preserve"> с реализация на стратегията </w:t>
      </w:r>
      <w:r>
        <w:t>„</w:t>
      </w:r>
      <w:r>
        <w:rPr>
          <w:lang w:val="ru-RU"/>
        </w:rPr>
        <w:t>Полицията в близост до обществото</w:t>
      </w:r>
      <w:r>
        <w:t>”</w:t>
      </w:r>
      <w:r w:rsidRPr="00D85470">
        <w:rPr>
          <w:lang w:val="ru-RU"/>
        </w:rPr>
        <w:t>,</w:t>
      </w:r>
      <w:r w:rsidRPr="00CA5225">
        <w:rPr>
          <w:lang w:val="ru-RU"/>
        </w:rPr>
        <w:t xml:space="preserve"> </w:t>
      </w:r>
      <w:r w:rsidRPr="00CA5225">
        <w:rPr>
          <w:b/>
          <w:bCs/>
          <w:lang w:val="ru-RU"/>
        </w:rPr>
        <w:t>ОБЩИНСКИ СЪВЕТ-ЕЛЕНА</w:t>
      </w:r>
    </w:p>
    <w:p w:rsidR="00120A33" w:rsidRPr="00740100" w:rsidRDefault="00120A33" w:rsidP="002021F6">
      <w:pPr>
        <w:pStyle w:val="BodyText"/>
        <w:spacing w:after="0"/>
        <w:rPr>
          <w:b/>
          <w:bCs/>
          <w:lang w:val="ru-RU"/>
        </w:rPr>
      </w:pPr>
    </w:p>
    <w:p w:rsidR="00120A33" w:rsidRDefault="00120A33" w:rsidP="00B93E42">
      <w:pPr>
        <w:pStyle w:val="BodyText"/>
        <w:spacing w:after="0"/>
        <w:jc w:val="center"/>
        <w:rPr>
          <w:b/>
          <w:bCs/>
        </w:rPr>
      </w:pPr>
      <w:r>
        <w:rPr>
          <w:b/>
          <w:bCs/>
          <w:spacing w:val="60"/>
        </w:rPr>
        <w:t>РЕШ</w:t>
      </w:r>
      <w:r w:rsidRPr="00480FFB">
        <w:rPr>
          <w:b/>
          <w:bCs/>
          <w:spacing w:val="60"/>
        </w:rPr>
        <w:t>И</w:t>
      </w:r>
      <w:r>
        <w:rPr>
          <w:b/>
          <w:bCs/>
        </w:rPr>
        <w:t>:</w:t>
      </w:r>
    </w:p>
    <w:p w:rsidR="00120A33" w:rsidRDefault="00120A33" w:rsidP="002021F6">
      <w:pPr>
        <w:pStyle w:val="BodyText"/>
        <w:spacing w:after="0"/>
        <w:jc w:val="center"/>
        <w:rPr>
          <w:b/>
          <w:bCs/>
          <w:lang w:val="ru-RU"/>
        </w:rPr>
      </w:pPr>
    </w:p>
    <w:p w:rsidR="00120A33" w:rsidRDefault="00120A33" w:rsidP="002021F6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1.Актуализира състава на Местната комисия за обществен ред и сигурност, както следва:</w:t>
      </w:r>
    </w:p>
    <w:p w:rsidR="00120A33" w:rsidRDefault="00120A33" w:rsidP="002021F6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ПРЕДСЕДАТЕЛ: Симеон Стоянов Кънчев – председател на ОбС – Елена;</w:t>
      </w:r>
    </w:p>
    <w:p w:rsidR="00120A33" w:rsidRDefault="00120A33" w:rsidP="002021F6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СЕКРЕТАР: Валентина Стефанова Мирчева – секретар на общината;</w:t>
      </w:r>
    </w:p>
    <w:p w:rsidR="00120A33" w:rsidRDefault="00120A33" w:rsidP="008C1A28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ЧЛЕНОВЕ: Йордан Илиев Йорданов началник група ПП при РПУ – Елена;</w:t>
      </w:r>
    </w:p>
    <w:p w:rsidR="00120A33" w:rsidRDefault="00120A33" w:rsidP="008C1A28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инж. Йордан Тодоров Йорданов – началник на РС “ПБЗН”-Елена;</w:t>
      </w:r>
    </w:p>
    <w:p w:rsidR="00120A33" w:rsidRDefault="00120A33" w:rsidP="002021F6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Димитър Димитров Кънчев - общински съветник</w:t>
      </w:r>
    </w:p>
    <w:p w:rsidR="00120A33" w:rsidRDefault="00120A33" w:rsidP="002021F6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инж. Николай Петров Наумов – служител по сигурността на информацията и защита на населението при бедствия, аварии и катастрофи в общинската администрация;</w:t>
      </w:r>
    </w:p>
    <w:p w:rsidR="00120A33" w:rsidRDefault="00120A33" w:rsidP="002021F6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Калоян Златков Златев – гл.специалист “Гори и земеделие” в общинската администрация;</w:t>
      </w:r>
    </w:p>
    <w:p w:rsidR="00120A33" w:rsidRDefault="00120A33" w:rsidP="002021F6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Костадин Савов Димитров – председател на Местен съвет по туризъм;</w:t>
      </w:r>
    </w:p>
    <w:p w:rsidR="00120A33" w:rsidRDefault="00120A33" w:rsidP="002021F6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Тихомир Йорданов Кузманов – председател на сдружение ЛРД “Сокол 1899” гр. Елена.</w:t>
      </w:r>
    </w:p>
    <w:p w:rsidR="00120A33" w:rsidRDefault="00120A33" w:rsidP="002021F6">
      <w:pPr>
        <w:pStyle w:val="Header"/>
        <w:tabs>
          <w:tab w:val="clear" w:pos="4536"/>
          <w:tab w:val="clear" w:pos="9072"/>
        </w:tabs>
        <w:ind w:firstLine="708"/>
        <w:jc w:val="both"/>
      </w:pPr>
      <w:r>
        <w:t>2.Настоящото решение отменя Решение № 75/28.10.2004г. на ОбС.</w:t>
      </w:r>
    </w:p>
    <w:p w:rsidR="00120A33" w:rsidRDefault="00120A33" w:rsidP="00A12262">
      <w:pPr>
        <w:pStyle w:val="BodyText"/>
        <w:tabs>
          <w:tab w:val="left" w:pos="3405"/>
        </w:tabs>
        <w:spacing w:after="0"/>
        <w:rPr>
          <w:b/>
          <w:bCs/>
        </w:rPr>
      </w:pPr>
    </w:p>
    <w:p w:rsidR="00120A33" w:rsidRPr="00BB62BC" w:rsidRDefault="00120A33" w:rsidP="002021F6">
      <w:pPr>
        <w:jc w:val="both"/>
        <w:rPr>
          <w:b/>
          <w:bCs/>
        </w:rPr>
      </w:pPr>
      <w:r>
        <w:rPr>
          <w:b/>
          <w:bCs/>
          <w:u w:val="single"/>
        </w:rPr>
        <w:t>ПО ЧЕТВЪРТА</w:t>
      </w:r>
      <w:r w:rsidRPr="00BB62BC">
        <w:rPr>
          <w:b/>
          <w:bCs/>
          <w:u w:val="single"/>
        </w:rPr>
        <w:t xml:space="preserve"> ТОЧКА ОТ ДНЕВНИЯ РЕД</w:t>
      </w:r>
      <w:r w:rsidRPr="00BB62BC">
        <w:rPr>
          <w:b/>
          <w:bCs/>
        </w:rPr>
        <w:t>:</w:t>
      </w:r>
    </w:p>
    <w:p w:rsidR="00120A33" w:rsidRDefault="00120A33" w:rsidP="002021F6">
      <w:pPr>
        <w:ind w:firstLine="709"/>
        <w:jc w:val="both"/>
      </w:pPr>
      <w:r w:rsidRPr="00BB62BC">
        <w:t>Председателят на Общински съвет г-н Симеон Кънчев даде думата на кмет</w:t>
      </w:r>
      <w:r>
        <w:t xml:space="preserve"> на общината г-н Сашо Топалов </w:t>
      </w:r>
      <w:r w:rsidRPr="00BB62BC">
        <w:t xml:space="preserve">да запознае присъстващите с предложението за </w:t>
      </w:r>
      <w:r>
        <w:t>определяне нов състав на Местната комисия по Закона за уреждане на жилищните въпроси на граждани с многогодишни жилищно-спестовни влогове.</w:t>
      </w:r>
    </w:p>
    <w:p w:rsidR="00120A33" w:rsidRDefault="00120A33" w:rsidP="002021F6">
      <w:pPr>
        <w:ind w:firstLine="709"/>
        <w:jc w:val="both"/>
      </w:pPr>
      <w:r>
        <w:t>Кмета</w:t>
      </w:r>
      <w:r w:rsidRPr="00BB62BC">
        <w:t xml:space="preserve"> на общината г-н </w:t>
      </w:r>
      <w:r>
        <w:t xml:space="preserve">Сашо Топалов </w:t>
      </w:r>
      <w:r w:rsidRPr="00BB62BC">
        <w:t xml:space="preserve">запозна присъстващите с предложението за </w:t>
      </w:r>
      <w:r>
        <w:t>определяне нов състав на Местната комисия по Закона за уреждане на жилищните въпроси на граждани с многогодишни жилищно-спестовни влогове.</w:t>
      </w:r>
    </w:p>
    <w:p w:rsidR="00120A33" w:rsidRDefault="00120A33" w:rsidP="00462D3A">
      <w:pPr>
        <w:ind w:firstLine="709"/>
        <w:jc w:val="both"/>
      </w:pPr>
      <w:r>
        <w:t>Председателят на Общинският съвет г-н Симеон Кънчев предложи в състава на Местната комисия по Закона за уреждане на жилищните въпроси на граждани с многогодишни жилищно-спестовни влогове да бъдат включени следните общински съветници: инж.Георги Благоев Аргиров</w:t>
      </w:r>
    </w:p>
    <w:p w:rsidR="00120A33" w:rsidRDefault="00120A33" w:rsidP="002021F6">
      <w:pPr>
        <w:ind w:firstLine="709"/>
        <w:jc w:val="both"/>
      </w:pPr>
      <w:r>
        <w:t>г-н Лазар Николов Костов</w:t>
      </w:r>
    </w:p>
    <w:p w:rsidR="00120A33" w:rsidRDefault="00120A33" w:rsidP="002021F6">
      <w:pPr>
        <w:ind w:firstLine="709"/>
        <w:jc w:val="both"/>
      </w:pPr>
      <w:r>
        <w:t>д-р Стела Петрова Горбанова- Василева</w:t>
      </w:r>
    </w:p>
    <w:p w:rsidR="00120A33" w:rsidRDefault="00120A33" w:rsidP="007E100F">
      <w:pPr>
        <w:ind w:firstLine="709"/>
        <w:jc w:val="both"/>
      </w:pPr>
      <w:r>
        <w:t>Председателят на Общинският съвет даде думата за изказване на:</w:t>
      </w:r>
    </w:p>
    <w:p w:rsidR="00120A33" w:rsidRDefault="00120A33" w:rsidP="007E100F">
      <w:pPr>
        <w:jc w:val="both"/>
      </w:pPr>
      <w:r>
        <w:rPr>
          <w:u w:val="single"/>
        </w:rPr>
        <w:t>г-н Милко Моллов</w:t>
      </w:r>
      <w:r>
        <w:t xml:space="preserve"> – общински съветник: Уважаеми г-н Председател, дами и господа общински съветници, г-н Кмете. Не зная някой от общинските съветници има ли такива влогове, но ако има мисля, че е редно да бъдат включени в състава.</w:t>
      </w:r>
    </w:p>
    <w:p w:rsidR="00120A33" w:rsidRDefault="00120A33" w:rsidP="008C1A28">
      <w:pPr>
        <w:ind w:firstLine="709"/>
        <w:jc w:val="both"/>
      </w:pPr>
      <w:r>
        <w:t>Други изказвания не бяха направени.</w:t>
      </w:r>
    </w:p>
    <w:p w:rsidR="00120A33" w:rsidRDefault="00120A33" w:rsidP="008C1A28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120A33" w:rsidRDefault="00120A33" w:rsidP="007E100F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>определяне нов състав на Местната комисия по Закона за уреждане на жилищните въпроси на граждани с многогодишни жилищно-спестовни влогове с предложението в състава й да бъдат включени следните общински съветници: инж.Георги Благоев Аргиров</w:t>
      </w:r>
    </w:p>
    <w:p w:rsidR="00120A33" w:rsidRDefault="00120A33" w:rsidP="007E100F">
      <w:pPr>
        <w:jc w:val="both"/>
      </w:pPr>
      <w:r>
        <w:t>г-н Лазар Николов Костов</w:t>
      </w:r>
    </w:p>
    <w:p w:rsidR="00120A33" w:rsidRDefault="00120A33" w:rsidP="007E100F">
      <w:pPr>
        <w:jc w:val="both"/>
      </w:pPr>
      <w:r>
        <w:t>д-р Стела Петрова Горбанова- Василева:</w:t>
      </w:r>
    </w:p>
    <w:p w:rsidR="00120A33" w:rsidRDefault="00120A33" w:rsidP="002021F6">
      <w:pPr>
        <w:rPr>
          <w:b/>
          <w:bCs/>
        </w:rPr>
      </w:pPr>
      <w:r>
        <w:rPr>
          <w:b/>
          <w:bCs/>
        </w:rPr>
        <w:t>“ЗА” – 17</w:t>
      </w:r>
      <w:r w:rsidRPr="00BB62BC">
        <w:rPr>
          <w:b/>
          <w:bCs/>
        </w:rPr>
        <w:t xml:space="preserve">, “ПРОТИВ” – </w:t>
      </w:r>
      <w:r>
        <w:rPr>
          <w:b/>
          <w:bCs/>
        </w:rPr>
        <w:t>няма</w:t>
      </w:r>
      <w:r w:rsidRPr="00BB62BC">
        <w:rPr>
          <w:b/>
          <w:bCs/>
        </w:rPr>
        <w:t xml:space="preserve">, “ВЪЗДЪРЖАЛИ СЕ” – </w:t>
      </w:r>
      <w:r>
        <w:rPr>
          <w:b/>
          <w:bCs/>
        </w:rPr>
        <w:t>няма</w:t>
      </w:r>
      <w:r w:rsidRPr="00BB62BC">
        <w:rPr>
          <w:b/>
          <w:bCs/>
        </w:rPr>
        <w:t>. Приема се.</w:t>
      </w:r>
    </w:p>
    <w:p w:rsidR="00120A33" w:rsidRDefault="00120A33" w:rsidP="00A12262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>определяне нов състав на Местната комисия по Закона за уреждане на жилищните въпроси на граждани с многогодишни жилищно-спестовни влогове с гласуваното допълнение:</w:t>
      </w:r>
    </w:p>
    <w:p w:rsidR="00120A33" w:rsidRDefault="00120A33" w:rsidP="00A12262">
      <w:pPr>
        <w:rPr>
          <w:b/>
          <w:bCs/>
        </w:rPr>
      </w:pPr>
      <w:r>
        <w:rPr>
          <w:b/>
          <w:bCs/>
        </w:rPr>
        <w:t>“ЗА” – 17</w:t>
      </w:r>
      <w:r w:rsidRPr="00BB62BC">
        <w:rPr>
          <w:b/>
          <w:bCs/>
        </w:rPr>
        <w:t xml:space="preserve">, “ПРОТИВ” – </w:t>
      </w:r>
      <w:r>
        <w:rPr>
          <w:b/>
          <w:bCs/>
        </w:rPr>
        <w:t>няма</w:t>
      </w:r>
      <w:r w:rsidRPr="00BB62BC">
        <w:rPr>
          <w:b/>
          <w:bCs/>
        </w:rPr>
        <w:t xml:space="preserve">, “ВЪЗДЪРЖАЛИ СЕ” – </w:t>
      </w:r>
      <w:r>
        <w:rPr>
          <w:b/>
          <w:bCs/>
        </w:rPr>
        <w:t>няма</w:t>
      </w:r>
      <w:r w:rsidRPr="00BB62BC">
        <w:rPr>
          <w:b/>
          <w:bCs/>
        </w:rPr>
        <w:t>. Приема се.</w:t>
      </w:r>
    </w:p>
    <w:p w:rsidR="00120A33" w:rsidRDefault="00120A33" w:rsidP="00A12262">
      <w:pPr>
        <w:pStyle w:val="BodyText"/>
        <w:spacing w:after="0"/>
        <w:rPr>
          <w:b/>
          <w:bCs/>
        </w:rPr>
      </w:pPr>
    </w:p>
    <w:p w:rsidR="00120A33" w:rsidRDefault="00120A33" w:rsidP="008C1A28">
      <w:pPr>
        <w:ind w:firstLine="709"/>
        <w:jc w:val="both"/>
      </w:pPr>
      <w:r>
        <w:t xml:space="preserve">След проведеното гласуване </w:t>
      </w:r>
      <w:r>
        <w:rPr>
          <w:b/>
          <w:bCs/>
        </w:rPr>
        <w:t>ОБЩИНСКИ СЪВЕТ-ЕЛЕНА</w:t>
      </w:r>
      <w:r>
        <w:t xml:space="preserve"> взема следното</w:t>
      </w:r>
    </w:p>
    <w:p w:rsidR="00120A33" w:rsidRDefault="00120A33" w:rsidP="002021F6">
      <w:pPr>
        <w:pStyle w:val="BodyText"/>
        <w:spacing w:after="0"/>
      </w:pPr>
    </w:p>
    <w:p w:rsidR="00120A33" w:rsidRDefault="00120A33" w:rsidP="002021F6">
      <w:pPr>
        <w:pStyle w:val="BodyText"/>
        <w:spacing w:after="0"/>
        <w:jc w:val="center"/>
        <w:rPr>
          <w:b/>
          <w:bCs/>
        </w:rPr>
      </w:pPr>
      <w:r w:rsidRPr="00480FFB">
        <w:rPr>
          <w:b/>
          <w:bCs/>
          <w:spacing w:val="60"/>
        </w:rPr>
        <w:t>РЕШЕНИЕ</w:t>
      </w:r>
      <w:r w:rsidRPr="00DB5583">
        <w:rPr>
          <w:b/>
          <w:bCs/>
        </w:rPr>
        <w:t xml:space="preserve"> № 5 /14.12.2007 г.</w:t>
      </w:r>
    </w:p>
    <w:p w:rsidR="00120A33" w:rsidRDefault="00120A33" w:rsidP="002021F6">
      <w:pPr>
        <w:pStyle w:val="BodyText"/>
        <w:spacing w:after="0"/>
        <w:jc w:val="center"/>
        <w:rPr>
          <w:b/>
          <w:bCs/>
        </w:rPr>
      </w:pPr>
    </w:p>
    <w:p w:rsidR="00120A33" w:rsidRPr="00740100" w:rsidRDefault="00120A33" w:rsidP="007E100F">
      <w:pPr>
        <w:ind w:left="720"/>
        <w:jc w:val="both"/>
      </w:pPr>
      <w:r w:rsidRPr="00D02BFA">
        <w:rPr>
          <w:b/>
          <w:bCs/>
          <w:u w:val="single"/>
          <w:lang w:val="ru-RU"/>
        </w:rPr>
        <w:t>ОТНОСНО</w:t>
      </w:r>
      <w:r w:rsidRPr="00D02BFA">
        <w:rPr>
          <w:b/>
          <w:bCs/>
          <w:lang w:val="ru-RU"/>
        </w:rPr>
        <w:t>:</w:t>
      </w:r>
      <w:r w:rsidRPr="000658D3">
        <w:rPr>
          <w:b/>
          <w:bCs/>
          <w:lang w:val="ru-RU"/>
        </w:rPr>
        <w:t xml:space="preserve"> </w:t>
      </w:r>
      <w:r>
        <w:rPr>
          <w:b/>
          <w:bCs/>
        </w:rPr>
        <w:t>Определяне нов състав на Местната комисия по Закона за уреждане на жилищните въпроси на граждани с многогодишни жилищно-спестовни влогове</w:t>
      </w:r>
    </w:p>
    <w:p w:rsidR="00120A33" w:rsidRPr="00CA5225" w:rsidRDefault="00120A33" w:rsidP="007E100F">
      <w:pPr>
        <w:pStyle w:val="BodyText"/>
        <w:spacing w:after="0"/>
        <w:rPr>
          <w:b/>
          <w:bCs/>
          <w:lang w:val="ru-RU"/>
        </w:rPr>
      </w:pPr>
    </w:p>
    <w:p w:rsidR="00120A33" w:rsidRPr="00CA5225" w:rsidRDefault="00120A33" w:rsidP="008C1A28">
      <w:pPr>
        <w:ind w:firstLine="709"/>
        <w:jc w:val="both"/>
        <w:rPr>
          <w:b/>
          <w:bCs/>
          <w:lang w:val="ru-RU"/>
        </w:rPr>
      </w:pPr>
      <w:r>
        <w:rPr>
          <w:lang w:val="ru-RU"/>
        </w:rPr>
        <w:t xml:space="preserve">На основание чл.21, ал.1, т.23 </w:t>
      </w:r>
      <w:r w:rsidRPr="00D85470">
        <w:rPr>
          <w:lang w:val="ru-RU"/>
        </w:rPr>
        <w:t>от ЗМСМА,</w:t>
      </w:r>
      <w:r>
        <w:rPr>
          <w:lang w:val="ru-RU"/>
        </w:rPr>
        <w:t xml:space="preserve"> чл.8, ал.2 от ЗУЖВГМЖСВ и във връзка с чл.16, ал.2 от </w:t>
      </w:r>
      <w:r>
        <w:t xml:space="preserve">Правилника за прилагането му </w:t>
      </w:r>
      <w:r w:rsidRPr="00CA5225">
        <w:rPr>
          <w:b/>
          <w:bCs/>
          <w:lang w:val="ru-RU"/>
        </w:rPr>
        <w:t>ОБЩИНСКИ СЪВЕТ-ЕЛЕНА</w:t>
      </w:r>
    </w:p>
    <w:p w:rsidR="00120A33" w:rsidRDefault="00120A33" w:rsidP="007E100F">
      <w:pPr>
        <w:pStyle w:val="BodyText"/>
        <w:spacing w:after="0"/>
        <w:rPr>
          <w:b/>
          <w:bCs/>
          <w:lang w:val="ru-RU"/>
        </w:rPr>
      </w:pPr>
    </w:p>
    <w:p w:rsidR="00120A33" w:rsidRPr="00740100" w:rsidRDefault="00120A33" w:rsidP="007E100F">
      <w:pPr>
        <w:pStyle w:val="BodyText"/>
        <w:spacing w:after="0"/>
        <w:rPr>
          <w:b/>
          <w:bCs/>
          <w:lang w:val="ru-RU"/>
        </w:rPr>
      </w:pPr>
    </w:p>
    <w:p w:rsidR="00120A33" w:rsidRDefault="00120A33" w:rsidP="008C1A28">
      <w:pPr>
        <w:pStyle w:val="BodyText"/>
        <w:spacing w:after="0"/>
        <w:jc w:val="center"/>
        <w:rPr>
          <w:b/>
          <w:bCs/>
        </w:rPr>
      </w:pPr>
      <w:r>
        <w:rPr>
          <w:b/>
          <w:bCs/>
          <w:spacing w:val="60"/>
        </w:rPr>
        <w:t>РЕШ</w:t>
      </w:r>
      <w:r w:rsidRPr="00480FFB">
        <w:rPr>
          <w:b/>
          <w:bCs/>
          <w:spacing w:val="60"/>
        </w:rPr>
        <w:t>И</w:t>
      </w:r>
      <w:r>
        <w:rPr>
          <w:b/>
          <w:bCs/>
        </w:rPr>
        <w:t>:</w:t>
      </w:r>
    </w:p>
    <w:p w:rsidR="00120A33" w:rsidRPr="00CA5225" w:rsidRDefault="00120A33" w:rsidP="007E100F">
      <w:pPr>
        <w:pStyle w:val="BodyText"/>
        <w:spacing w:after="0"/>
        <w:rPr>
          <w:b/>
          <w:bCs/>
          <w:lang w:val="ru-RU"/>
        </w:rPr>
      </w:pPr>
    </w:p>
    <w:p w:rsidR="00120A33" w:rsidRDefault="00120A33" w:rsidP="008C1A28">
      <w:pPr>
        <w:ind w:firstLine="709"/>
        <w:jc w:val="both"/>
      </w:pPr>
      <w:r>
        <w:t xml:space="preserve">1. Определя </w:t>
      </w:r>
      <w:r w:rsidRPr="0011412D">
        <w:t>състав</w:t>
      </w:r>
      <w:r>
        <w:t xml:space="preserve"> на Местната комисия по ЗУЖВГМЖСВ в състав от 7 члена, както следва</w:t>
      </w:r>
      <w:r w:rsidRPr="0011412D">
        <w:t>:</w:t>
      </w:r>
    </w:p>
    <w:p w:rsidR="00120A33" w:rsidRDefault="00120A33" w:rsidP="007E100F">
      <w:pPr>
        <w:ind w:firstLine="709"/>
        <w:jc w:val="both"/>
      </w:pPr>
      <w:r>
        <w:t>Председател: Йордан Кирчев Василев – зам.кмет на общината</w:t>
      </w:r>
    </w:p>
    <w:p w:rsidR="00120A33" w:rsidRDefault="00120A33" w:rsidP="007E100F">
      <w:pPr>
        <w:ind w:firstLine="709"/>
        <w:jc w:val="both"/>
      </w:pPr>
      <w:r>
        <w:t>Членове: 1. Петя Стоянова Добрева – н-к сектор „УСКП”</w:t>
      </w:r>
    </w:p>
    <w:p w:rsidR="00120A33" w:rsidRDefault="00120A33" w:rsidP="00A12262">
      <w:pPr>
        <w:ind w:firstLine="709"/>
        <w:jc w:val="both"/>
      </w:pPr>
      <w:r>
        <w:t>2. Александър Стефанов Атанасов – представител на гражданите, работили по 70-то ПМС от 1980 г.</w:t>
      </w:r>
    </w:p>
    <w:p w:rsidR="00120A33" w:rsidRDefault="00120A33" w:rsidP="002203AC">
      <w:pPr>
        <w:ind w:firstLine="709"/>
        <w:jc w:val="both"/>
      </w:pPr>
      <w:r>
        <w:t>3. Иван Костадинов Златев – представител на гражданите с многогодишни жилищно-спестовни влогове</w:t>
      </w:r>
    </w:p>
    <w:p w:rsidR="00120A33" w:rsidRDefault="00120A33" w:rsidP="007E100F">
      <w:pPr>
        <w:ind w:firstLine="709"/>
        <w:jc w:val="both"/>
      </w:pPr>
      <w:r w:rsidRPr="00874FCE">
        <w:t>4.</w:t>
      </w:r>
      <w:r>
        <w:t xml:space="preserve"> инж. Георги Благоев Аргиров – общински съветник;</w:t>
      </w:r>
    </w:p>
    <w:p w:rsidR="00120A33" w:rsidRDefault="00120A33" w:rsidP="007E100F">
      <w:pPr>
        <w:ind w:firstLine="709"/>
        <w:jc w:val="both"/>
      </w:pPr>
      <w:r>
        <w:t>5</w:t>
      </w:r>
      <w:r w:rsidRPr="00874FCE">
        <w:t>.</w:t>
      </w:r>
      <w:r>
        <w:t xml:space="preserve"> Лазар Николов Костов – общински съветник;</w:t>
      </w:r>
    </w:p>
    <w:p w:rsidR="00120A33" w:rsidRDefault="00120A33" w:rsidP="007E100F">
      <w:pPr>
        <w:ind w:firstLine="709"/>
        <w:jc w:val="both"/>
      </w:pPr>
      <w:r>
        <w:t>6</w:t>
      </w:r>
      <w:r w:rsidRPr="00874FCE">
        <w:t>.</w:t>
      </w:r>
      <w:r>
        <w:t xml:space="preserve"> д-р Стела Петрова Горбанова – Василева – общински съветник;</w:t>
      </w:r>
    </w:p>
    <w:p w:rsidR="00120A33" w:rsidRDefault="00120A33" w:rsidP="007E100F">
      <w:pPr>
        <w:ind w:firstLine="709"/>
        <w:jc w:val="both"/>
      </w:pPr>
    </w:p>
    <w:p w:rsidR="00120A33" w:rsidRPr="0011633B" w:rsidRDefault="00120A33" w:rsidP="00D67474">
      <w:pPr>
        <w:jc w:val="both"/>
      </w:pPr>
    </w:p>
    <w:p w:rsidR="00120A33" w:rsidRDefault="00120A33" w:rsidP="00D67474">
      <w:pPr>
        <w:ind w:firstLine="709"/>
        <w:jc w:val="both"/>
      </w:pPr>
      <w:r>
        <w:t>Поради изчерпване на дневния ред Председателя на Общински съвет г-н Симеон Кънчев закри 2-то заседание на Общински съвет – Елена в 15.30 часа.</w:t>
      </w:r>
    </w:p>
    <w:p w:rsidR="00120A33" w:rsidRDefault="00120A33" w:rsidP="00D67474">
      <w:pPr>
        <w:ind w:firstLine="709"/>
        <w:jc w:val="both"/>
      </w:pPr>
      <w:r>
        <w:t>Препис от протокола се изпраща на Областен управител – Велико Търново, Районна прокуратура – Елена и Кмета на Община Елена за сведение.</w:t>
      </w:r>
    </w:p>
    <w:p w:rsidR="00120A33" w:rsidRDefault="00120A33" w:rsidP="00D67474"/>
    <w:p w:rsidR="00120A33" w:rsidRDefault="00120A33" w:rsidP="00D67474"/>
    <w:p w:rsidR="00120A33" w:rsidRDefault="00120A33" w:rsidP="00D67474"/>
    <w:tbl>
      <w:tblPr>
        <w:tblStyle w:val="TableGrid"/>
        <w:tblW w:w="0" w:type="auto"/>
        <w:tblInd w:w="-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248"/>
        <w:gridCol w:w="4962"/>
      </w:tblGrid>
      <w:tr w:rsidR="00120A33" w:rsidRPr="00FB0F25">
        <w:tc>
          <w:tcPr>
            <w:tcW w:w="4248" w:type="dxa"/>
          </w:tcPr>
          <w:p w:rsidR="00120A33" w:rsidRPr="00FB0F25" w:rsidRDefault="00120A33" w:rsidP="00C82525">
            <w:pPr>
              <w:jc w:val="center"/>
              <w:rPr>
                <w:b/>
                <w:bCs/>
              </w:rPr>
            </w:pPr>
          </w:p>
        </w:tc>
        <w:tc>
          <w:tcPr>
            <w:tcW w:w="4962" w:type="dxa"/>
          </w:tcPr>
          <w:p w:rsidR="00120A33" w:rsidRDefault="00120A33" w:rsidP="00C82525">
            <w:pPr>
              <w:rPr>
                <w:b/>
                <w:bCs/>
              </w:rPr>
            </w:pPr>
            <w:r>
              <w:rPr>
                <w:b/>
                <w:bCs/>
              </w:rPr>
              <w:t>Председател на</w:t>
            </w:r>
          </w:p>
          <w:p w:rsidR="00120A33" w:rsidRPr="00FB0F25" w:rsidRDefault="00120A33" w:rsidP="00C82525">
            <w:pPr>
              <w:rPr>
                <w:b/>
                <w:bCs/>
              </w:rPr>
            </w:pPr>
            <w:r>
              <w:rPr>
                <w:b/>
                <w:bCs/>
              </w:rPr>
              <w:t>Общински съвет</w:t>
            </w:r>
            <w:r w:rsidRPr="003F07CC">
              <w:rPr>
                <w:b/>
                <w:bCs/>
              </w:rPr>
              <w:t xml:space="preserve"> – </w:t>
            </w:r>
            <w:r w:rsidRPr="00FB0F25">
              <w:rPr>
                <w:b/>
                <w:bCs/>
              </w:rPr>
              <w:t>Елена:</w:t>
            </w:r>
          </w:p>
        </w:tc>
      </w:tr>
      <w:tr w:rsidR="00120A33" w:rsidRPr="00FB0F25">
        <w:tc>
          <w:tcPr>
            <w:tcW w:w="4248" w:type="dxa"/>
          </w:tcPr>
          <w:p w:rsidR="00120A33" w:rsidRPr="00FB0F25" w:rsidRDefault="00120A33" w:rsidP="00C82525">
            <w:pPr>
              <w:jc w:val="center"/>
              <w:rPr>
                <w:b/>
                <w:bCs/>
              </w:rPr>
            </w:pPr>
          </w:p>
        </w:tc>
        <w:tc>
          <w:tcPr>
            <w:tcW w:w="4962" w:type="dxa"/>
          </w:tcPr>
          <w:p w:rsidR="00120A33" w:rsidRPr="00FB0F25" w:rsidRDefault="00120A33" w:rsidP="00C82525">
            <w:pPr>
              <w:jc w:val="right"/>
              <w:rPr>
                <w:b/>
                <w:bCs/>
              </w:rPr>
            </w:pPr>
            <w:r w:rsidRPr="00FB0F25">
              <w:rPr>
                <w:b/>
                <w:bCs/>
              </w:rPr>
              <w:t>(</w:t>
            </w:r>
            <w:r>
              <w:rPr>
                <w:b/>
                <w:bCs/>
              </w:rPr>
              <w:t>Симеон Кънчев</w:t>
            </w:r>
            <w:r w:rsidRPr="00FB0F25">
              <w:rPr>
                <w:b/>
                <w:bCs/>
              </w:rPr>
              <w:t>)</w:t>
            </w:r>
          </w:p>
        </w:tc>
      </w:tr>
      <w:tr w:rsidR="00120A33" w:rsidRPr="00FB0F25">
        <w:tc>
          <w:tcPr>
            <w:tcW w:w="4248" w:type="dxa"/>
          </w:tcPr>
          <w:p w:rsidR="00120A33" w:rsidRPr="00FB0F25" w:rsidRDefault="00120A33" w:rsidP="0075472F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:rsidR="00120A33" w:rsidRPr="00FB0F25" w:rsidRDefault="00120A33" w:rsidP="00C82525">
            <w:pPr>
              <w:jc w:val="right"/>
              <w:rPr>
                <w:b/>
                <w:bCs/>
              </w:rPr>
            </w:pPr>
          </w:p>
        </w:tc>
      </w:tr>
      <w:tr w:rsidR="00120A33" w:rsidRPr="00FB0F25">
        <w:tc>
          <w:tcPr>
            <w:tcW w:w="4248" w:type="dxa"/>
          </w:tcPr>
          <w:p w:rsidR="00120A33" w:rsidRPr="00270605" w:rsidRDefault="00120A33" w:rsidP="00C82525">
            <w:r w:rsidRPr="00270605">
              <w:t>Изготвил протокола</w:t>
            </w:r>
          </w:p>
          <w:p w:rsidR="00120A33" w:rsidRPr="00270605" w:rsidRDefault="00120A33" w:rsidP="00C82525">
            <w:pPr>
              <w:rPr>
                <w:b/>
                <w:bCs/>
              </w:rPr>
            </w:pPr>
            <w:r w:rsidRPr="00270605">
              <w:t>Главен специалист ОбС:</w:t>
            </w:r>
          </w:p>
        </w:tc>
        <w:tc>
          <w:tcPr>
            <w:tcW w:w="4962" w:type="dxa"/>
          </w:tcPr>
          <w:p w:rsidR="00120A33" w:rsidRPr="00FB0F25" w:rsidRDefault="00120A33" w:rsidP="00C82525">
            <w:pPr>
              <w:jc w:val="right"/>
              <w:rPr>
                <w:b/>
                <w:bCs/>
              </w:rPr>
            </w:pPr>
          </w:p>
        </w:tc>
      </w:tr>
      <w:tr w:rsidR="00120A33" w:rsidRPr="00FB0F25">
        <w:tc>
          <w:tcPr>
            <w:tcW w:w="4248" w:type="dxa"/>
          </w:tcPr>
          <w:p w:rsidR="00120A33" w:rsidRPr="00270605" w:rsidRDefault="00120A33" w:rsidP="00C82525">
            <w:pPr>
              <w:jc w:val="right"/>
            </w:pPr>
            <w:r w:rsidRPr="00270605">
              <w:t>(Станислава Кабакова)</w:t>
            </w:r>
          </w:p>
        </w:tc>
        <w:tc>
          <w:tcPr>
            <w:tcW w:w="4962" w:type="dxa"/>
          </w:tcPr>
          <w:p w:rsidR="00120A33" w:rsidRPr="00FB0F25" w:rsidRDefault="00120A33" w:rsidP="00C82525">
            <w:pPr>
              <w:jc w:val="right"/>
              <w:rPr>
                <w:b/>
                <w:bCs/>
              </w:rPr>
            </w:pPr>
          </w:p>
        </w:tc>
      </w:tr>
    </w:tbl>
    <w:p w:rsidR="00120A33" w:rsidRPr="00EC7A1D" w:rsidRDefault="00120A33" w:rsidP="00CE0EC9">
      <w:pPr>
        <w:jc w:val="both"/>
        <w:rPr>
          <w:u w:val="single"/>
        </w:rPr>
      </w:pPr>
    </w:p>
    <w:sectPr w:rsidR="00120A33" w:rsidRPr="00EC7A1D" w:rsidSect="007E100F">
      <w:headerReference w:type="default" r:id="rId7"/>
      <w:footerReference w:type="default" r:id="rId8"/>
      <w:headerReference w:type="first" r:id="rId9"/>
      <w:pgSz w:w="11906" w:h="16838" w:code="9"/>
      <w:pgMar w:top="1418" w:right="1418" w:bottom="125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A33" w:rsidRDefault="00120A33">
      <w:r>
        <w:separator/>
      </w:r>
    </w:p>
  </w:endnote>
  <w:endnote w:type="continuationSeparator" w:id="1">
    <w:p w:rsidR="00120A33" w:rsidRDefault="00120A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A33" w:rsidRDefault="00120A33" w:rsidP="004B6C0C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120A33" w:rsidRDefault="00120A33" w:rsidP="00724B5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A33" w:rsidRDefault="00120A33">
      <w:r>
        <w:separator/>
      </w:r>
    </w:p>
  </w:footnote>
  <w:footnote w:type="continuationSeparator" w:id="1">
    <w:p w:rsidR="00120A33" w:rsidRDefault="00120A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A33" w:rsidRDefault="00120A33" w:rsidP="003F07CC">
    <w:pPr>
      <w:pStyle w:val="Header"/>
      <w:jc w:val="right"/>
    </w:pPr>
    <w:r>
      <w:t>Мандат 200</w:t>
    </w:r>
    <w:r w:rsidRPr="00586063">
      <w:rPr>
        <w:lang w:val="ru-RU"/>
      </w:rPr>
      <w:t>7</w:t>
    </w:r>
    <w:r>
      <w:t xml:space="preserve"> – 20</w:t>
    </w:r>
    <w:r w:rsidRPr="00586063">
      <w:rPr>
        <w:lang w:val="ru-RU"/>
      </w:rPr>
      <w:t>11</w:t>
    </w:r>
    <w:r>
      <w:t xml:space="preserve"> г.</w:t>
    </w:r>
  </w:p>
  <w:p w:rsidR="00120A33" w:rsidRDefault="00120A33" w:rsidP="003F07CC">
    <w:pPr>
      <w:pStyle w:val="Header"/>
      <w:rPr>
        <w:u w:val="single"/>
      </w:rPr>
    </w:pPr>
    <w:r>
      <w:rPr>
        <w:u w:val="single"/>
      </w:rPr>
      <w:t xml:space="preserve">Протокол № 2 </w:t>
    </w:r>
    <w:r w:rsidRPr="00BB62BC">
      <w:rPr>
        <w:u w:val="single"/>
      </w:rPr>
      <w:t>от заседание на Общинск</w:t>
    </w:r>
    <w:r>
      <w:rPr>
        <w:u w:val="single"/>
      </w:rPr>
      <w:t xml:space="preserve">и съвет – Елена, проведено на </w:t>
    </w:r>
    <w:r>
      <w:rPr>
        <w:u w:val="single"/>
        <w:lang w:val="ru-RU"/>
      </w:rPr>
      <w:t>14</w:t>
    </w:r>
    <w:r w:rsidRPr="00BB62BC">
      <w:rPr>
        <w:u w:val="single"/>
      </w:rPr>
      <w:t>.</w:t>
    </w:r>
    <w:r>
      <w:rPr>
        <w:u w:val="single"/>
      </w:rPr>
      <w:t>12</w:t>
    </w:r>
    <w:r w:rsidRPr="00BB62BC">
      <w:rPr>
        <w:u w:val="single"/>
      </w:rPr>
      <w:t>.2007 г.</w:t>
    </w:r>
  </w:p>
  <w:p w:rsidR="00120A33" w:rsidRPr="00BB62BC" w:rsidRDefault="00120A33" w:rsidP="003F07CC">
    <w:pPr>
      <w:pStyle w:val="Header"/>
      <w:rPr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288" w:type="dxa"/>
      <w:tblInd w:w="-1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/>
    </w:tblPr>
    <w:tblGrid>
      <w:gridCol w:w="1281"/>
      <w:gridCol w:w="4709"/>
      <w:gridCol w:w="3298"/>
    </w:tblGrid>
    <w:tr w:rsidR="00120A33" w:rsidRPr="007E64EE">
      <w:tc>
        <w:tcPr>
          <w:tcW w:w="1244" w:type="dxa"/>
          <w:vAlign w:val="center"/>
        </w:tcPr>
        <w:p w:rsidR="00120A33" w:rsidRPr="007E64EE" w:rsidRDefault="00120A33" w:rsidP="00BB5991">
          <w:pPr>
            <w:pStyle w:val="Header"/>
            <w:jc w:val="center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53.25pt;height:53.25pt">
                <v:imagedata r:id="rId1" o:title=""/>
              </v:shape>
            </w:pict>
          </w:r>
        </w:p>
      </w:tc>
      <w:tc>
        <w:tcPr>
          <w:tcW w:w="8044" w:type="dxa"/>
          <w:gridSpan w:val="2"/>
          <w:vAlign w:val="center"/>
        </w:tcPr>
        <w:p w:rsidR="00120A33" w:rsidRPr="00386C3C" w:rsidRDefault="00120A33" w:rsidP="00BB5991">
          <w:pPr>
            <w:pStyle w:val="Header"/>
            <w:jc w:val="center"/>
            <w:rPr>
              <w:b/>
              <w:bCs/>
              <w:spacing w:val="40"/>
              <w:sz w:val="48"/>
              <w:szCs w:val="48"/>
            </w:rPr>
          </w:pPr>
          <w:r w:rsidRPr="003F07CC">
            <w:rPr>
              <w:b/>
              <w:bCs/>
              <w:spacing w:val="40"/>
              <w:sz w:val="44"/>
              <w:szCs w:val="44"/>
            </w:rPr>
            <w:t>ОБЩИНСКИ СЪВЕТ – ЕЛЕНА</w:t>
          </w:r>
        </w:p>
      </w:tc>
    </w:tr>
    <w:tr w:rsidR="00120A33" w:rsidRPr="007E64EE">
      <w:tc>
        <w:tcPr>
          <w:tcW w:w="5980" w:type="dxa"/>
          <w:gridSpan w:val="2"/>
        </w:tcPr>
        <w:p w:rsidR="00120A33" w:rsidRPr="00FB0F25" w:rsidRDefault="00120A33" w:rsidP="00BB5991">
          <w:pPr>
            <w:pStyle w:val="Header"/>
            <w:spacing w:line="264" w:lineRule="auto"/>
            <w:rPr>
              <w:b/>
              <w:bCs/>
              <w:sz w:val="22"/>
              <w:szCs w:val="22"/>
            </w:rPr>
          </w:pPr>
          <w:r w:rsidRPr="00FB0F25">
            <w:rPr>
              <w:b/>
              <w:bCs/>
              <w:sz w:val="22"/>
              <w:szCs w:val="22"/>
            </w:rPr>
            <w:t>5070 гр. Елена, ул. „Иларион Макариополски” № 24</w:t>
          </w:r>
        </w:p>
      </w:tc>
      <w:tc>
        <w:tcPr>
          <w:tcW w:w="3308" w:type="dxa"/>
          <w:vAlign w:val="center"/>
        </w:tcPr>
        <w:p w:rsidR="00120A33" w:rsidRPr="00FB0F25" w:rsidRDefault="00120A33" w:rsidP="00BB5991">
          <w:pPr>
            <w:pStyle w:val="Header"/>
            <w:spacing w:line="264" w:lineRule="auto"/>
            <w:jc w:val="right"/>
            <w:rPr>
              <w:b/>
              <w:bCs/>
              <w:sz w:val="22"/>
              <w:szCs w:val="22"/>
            </w:rPr>
          </w:pPr>
          <w:r w:rsidRPr="00FB0F25">
            <w:rPr>
              <w:b/>
              <w:bCs/>
              <w:sz w:val="22"/>
              <w:szCs w:val="22"/>
            </w:rPr>
            <w:t xml:space="preserve">e-mail: </w:t>
          </w:r>
          <w:r w:rsidRPr="00386C3C">
            <w:rPr>
              <w:b/>
              <w:bCs/>
              <w:color w:val="000000"/>
              <w:sz w:val="22"/>
              <w:szCs w:val="22"/>
            </w:rPr>
            <w:t>ob</w:t>
          </w:r>
          <w:r w:rsidRPr="00386C3C">
            <w:rPr>
              <w:b/>
              <w:bCs/>
              <w:color w:val="000000"/>
              <w:sz w:val="22"/>
              <w:szCs w:val="22"/>
              <w:lang w:val="en-US"/>
            </w:rPr>
            <w:t>s</w:t>
          </w:r>
          <w:r w:rsidRPr="00386C3C">
            <w:rPr>
              <w:b/>
              <w:bCs/>
              <w:color w:val="000000"/>
              <w:sz w:val="22"/>
              <w:szCs w:val="22"/>
            </w:rPr>
            <w:t>@elena.bg</w:t>
          </w:r>
        </w:p>
      </w:tc>
    </w:tr>
    <w:tr w:rsidR="00120A33" w:rsidRPr="007E64EE">
      <w:tc>
        <w:tcPr>
          <w:tcW w:w="5980" w:type="dxa"/>
          <w:gridSpan w:val="2"/>
          <w:tcBorders>
            <w:bottom w:val="single" w:sz="4" w:space="0" w:color="auto"/>
          </w:tcBorders>
        </w:tcPr>
        <w:p w:rsidR="00120A33" w:rsidRPr="00386C3C" w:rsidRDefault="00120A33" w:rsidP="00BB5991">
          <w:pPr>
            <w:pStyle w:val="Header"/>
            <w:spacing w:line="264" w:lineRule="auto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Телефон/факс: 06151/25-57</w:t>
          </w:r>
        </w:p>
      </w:tc>
      <w:tc>
        <w:tcPr>
          <w:tcW w:w="3308" w:type="dxa"/>
          <w:tcBorders>
            <w:bottom w:val="single" w:sz="4" w:space="0" w:color="auto"/>
          </w:tcBorders>
          <w:vAlign w:val="center"/>
        </w:tcPr>
        <w:p w:rsidR="00120A33" w:rsidRPr="00FB0F25" w:rsidRDefault="00120A33" w:rsidP="00BB5991">
          <w:pPr>
            <w:pStyle w:val="Header"/>
            <w:spacing w:line="264" w:lineRule="auto"/>
            <w:jc w:val="right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 xml:space="preserve">web: </w:t>
          </w:r>
          <w:r>
            <w:rPr>
              <w:b/>
              <w:bCs/>
              <w:sz w:val="22"/>
              <w:szCs w:val="22"/>
              <w:lang w:val="en-US"/>
            </w:rPr>
            <w:t>obs</w:t>
          </w:r>
          <w:r w:rsidRPr="00FB0F25">
            <w:rPr>
              <w:b/>
              <w:bCs/>
              <w:sz w:val="22"/>
              <w:szCs w:val="22"/>
            </w:rPr>
            <w:t>.elena.bg</w:t>
          </w:r>
        </w:p>
      </w:tc>
    </w:tr>
  </w:tbl>
  <w:p w:rsidR="00120A33" w:rsidRPr="000643CB" w:rsidRDefault="00120A33" w:rsidP="000643C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13B1B"/>
    <w:multiLevelType w:val="singleLevel"/>
    <w:tmpl w:val="960E3EA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656E73"/>
    <w:multiLevelType w:val="singleLevel"/>
    <w:tmpl w:val="7736B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5ACF00A6"/>
    <w:multiLevelType w:val="hybridMultilevel"/>
    <w:tmpl w:val="98C2C152"/>
    <w:lvl w:ilvl="0" w:tplc="6A64EB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 w:val="0"/>
        <w:bCs w:val="0"/>
        <w:i w:val="0"/>
        <w:iCs w:val="0"/>
      </w:rPr>
    </w:lvl>
    <w:lvl w:ilvl="2" w:tplc="0402001B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hint="default"/>
        <w:b w:val="0"/>
        <w:bCs w:val="0"/>
        <w:i w:val="0"/>
        <w:iCs w:val="0"/>
      </w:rPr>
    </w:lvl>
    <w:lvl w:ilvl="3" w:tplc="0402000F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  <w:rPr>
        <w:rFonts w:hint="default"/>
        <w:b w:val="0"/>
        <w:bCs w:val="0"/>
        <w:i w:val="0"/>
        <w:iCs w:val="0"/>
      </w:rPr>
    </w:lvl>
    <w:lvl w:ilvl="4" w:tplc="04020019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hint="default"/>
        <w:b w:val="0"/>
        <w:bCs w:val="0"/>
        <w:i w:val="0"/>
        <w:iCs w:val="0"/>
      </w:rPr>
    </w:lvl>
    <w:lvl w:ilvl="5" w:tplc="0402001B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  <w:rPr>
        <w:rFonts w:hint="default"/>
        <w:b w:val="0"/>
        <w:bCs w:val="0"/>
        <w:i w:val="0"/>
        <w:iCs w:val="0"/>
      </w:rPr>
    </w:lvl>
    <w:lvl w:ilvl="6" w:tplc="0402000F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  <w:rPr>
        <w:rFonts w:hint="default"/>
        <w:b w:val="0"/>
        <w:bCs w:val="0"/>
        <w:i w:val="0"/>
        <w:iCs w:val="0"/>
      </w:rPr>
    </w:lvl>
    <w:lvl w:ilvl="7" w:tplc="04020019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  <w:rPr>
        <w:rFonts w:hint="default"/>
        <w:b w:val="0"/>
        <w:bCs w:val="0"/>
        <w:i w:val="0"/>
        <w:iCs w:val="0"/>
      </w:rPr>
    </w:lvl>
    <w:lvl w:ilvl="8" w:tplc="0402001B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  <w:rPr>
        <w:rFonts w:hint="default"/>
        <w:b w:val="0"/>
        <w:bCs w:val="0"/>
        <w:i w:val="0"/>
        <w:iCs w:val="0"/>
      </w:rPr>
    </w:lvl>
  </w:abstractNum>
  <w:num w:numId="1">
    <w:abstractNumId w:val="1"/>
  </w:num>
  <w:num w:numId="2">
    <w:abstractNumId w:val="2"/>
  </w:num>
  <w:num w:numId="3">
    <w:abstractNumId w:val="0"/>
    <w:lvlOverride w:ilv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4EE"/>
    <w:rsid w:val="000246F0"/>
    <w:rsid w:val="00027AFE"/>
    <w:rsid w:val="000643CB"/>
    <w:rsid w:val="000658D3"/>
    <w:rsid w:val="00091B8F"/>
    <w:rsid w:val="000C0765"/>
    <w:rsid w:val="0010040B"/>
    <w:rsid w:val="0011412D"/>
    <w:rsid w:val="0011633B"/>
    <w:rsid w:val="00116818"/>
    <w:rsid w:val="00120A33"/>
    <w:rsid w:val="00130655"/>
    <w:rsid w:val="00134151"/>
    <w:rsid w:val="00134E7A"/>
    <w:rsid w:val="001703C4"/>
    <w:rsid w:val="0017174C"/>
    <w:rsid w:val="00176B3B"/>
    <w:rsid w:val="001846E3"/>
    <w:rsid w:val="001F054D"/>
    <w:rsid w:val="001F41E8"/>
    <w:rsid w:val="002021F6"/>
    <w:rsid w:val="00204138"/>
    <w:rsid w:val="00212EDE"/>
    <w:rsid w:val="002203AC"/>
    <w:rsid w:val="00223086"/>
    <w:rsid w:val="00223421"/>
    <w:rsid w:val="00231C18"/>
    <w:rsid w:val="00255D99"/>
    <w:rsid w:val="00270605"/>
    <w:rsid w:val="0028232E"/>
    <w:rsid w:val="002D3503"/>
    <w:rsid w:val="002D4EE6"/>
    <w:rsid w:val="002E2F9C"/>
    <w:rsid w:val="002E650E"/>
    <w:rsid w:val="003224F9"/>
    <w:rsid w:val="003238B9"/>
    <w:rsid w:val="00342CA8"/>
    <w:rsid w:val="00360EB2"/>
    <w:rsid w:val="00370058"/>
    <w:rsid w:val="003767E7"/>
    <w:rsid w:val="00382B9E"/>
    <w:rsid w:val="00386C3C"/>
    <w:rsid w:val="00396F55"/>
    <w:rsid w:val="003A0277"/>
    <w:rsid w:val="003A1770"/>
    <w:rsid w:val="003B5677"/>
    <w:rsid w:val="003C665A"/>
    <w:rsid w:val="003D1E5C"/>
    <w:rsid w:val="003F07CC"/>
    <w:rsid w:val="00423E84"/>
    <w:rsid w:val="004338AD"/>
    <w:rsid w:val="004450E9"/>
    <w:rsid w:val="00447A8E"/>
    <w:rsid w:val="00452EC9"/>
    <w:rsid w:val="00462D3A"/>
    <w:rsid w:val="004632B1"/>
    <w:rsid w:val="004754CC"/>
    <w:rsid w:val="00480FFB"/>
    <w:rsid w:val="004B6C0C"/>
    <w:rsid w:val="004D7D24"/>
    <w:rsid w:val="004F126E"/>
    <w:rsid w:val="00527E41"/>
    <w:rsid w:val="00556228"/>
    <w:rsid w:val="005712BC"/>
    <w:rsid w:val="0058085C"/>
    <w:rsid w:val="00586063"/>
    <w:rsid w:val="005E6529"/>
    <w:rsid w:val="00604411"/>
    <w:rsid w:val="00652990"/>
    <w:rsid w:val="00667174"/>
    <w:rsid w:val="00677955"/>
    <w:rsid w:val="006915F0"/>
    <w:rsid w:val="00713F90"/>
    <w:rsid w:val="00717AEA"/>
    <w:rsid w:val="00724B58"/>
    <w:rsid w:val="00740100"/>
    <w:rsid w:val="00741527"/>
    <w:rsid w:val="007439E7"/>
    <w:rsid w:val="0075472F"/>
    <w:rsid w:val="00754DCC"/>
    <w:rsid w:val="0076280C"/>
    <w:rsid w:val="00765048"/>
    <w:rsid w:val="00776380"/>
    <w:rsid w:val="00781807"/>
    <w:rsid w:val="007A09F5"/>
    <w:rsid w:val="007B0417"/>
    <w:rsid w:val="007E100F"/>
    <w:rsid w:val="007E5336"/>
    <w:rsid w:val="007E64EE"/>
    <w:rsid w:val="007F1B25"/>
    <w:rsid w:val="007F54D6"/>
    <w:rsid w:val="008241D1"/>
    <w:rsid w:val="00840484"/>
    <w:rsid w:val="0085245F"/>
    <w:rsid w:val="0085749D"/>
    <w:rsid w:val="0086140C"/>
    <w:rsid w:val="00874FCE"/>
    <w:rsid w:val="00877A2C"/>
    <w:rsid w:val="008901AB"/>
    <w:rsid w:val="008A5FAD"/>
    <w:rsid w:val="008A7A84"/>
    <w:rsid w:val="008B594F"/>
    <w:rsid w:val="008C1A28"/>
    <w:rsid w:val="008C7708"/>
    <w:rsid w:val="008D2BAF"/>
    <w:rsid w:val="008E0A46"/>
    <w:rsid w:val="008E6A5C"/>
    <w:rsid w:val="008E77E8"/>
    <w:rsid w:val="008F08CB"/>
    <w:rsid w:val="0090570E"/>
    <w:rsid w:val="00917ED4"/>
    <w:rsid w:val="00941918"/>
    <w:rsid w:val="009A2F3A"/>
    <w:rsid w:val="009C5E7A"/>
    <w:rsid w:val="009D132D"/>
    <w:rsid w:val="009D2EB7"/>
    <w:rsid w:val="00A02CF2"/>
    <w:rsid w:val="00A12262"/>
    <w:rsid w:val="00A36687"/>
    <w:rsid w:val="00A53C8B"/>
    <w:rsid w:val="00A53E61"/>
    <w:rsid w:val="00A56DFC"/>
    <w:rsid w:val="00A743B2"/>
    <w:rsid w:val="00A83069"/>
    <w:rsid w:val="00AA77D9"/>
    <w:rsid w:val="00AB631E"/>
    <w:rsid w:val="00AC5457"/>
    <w:rsid w:val="00AD624D"/>
    <w:rsid w:val="00AF75BA"/>
    <w:rsid w:val="00B13C7F"/>
    <w:rsid w:val="00B300F3"/>
    <w:rsid w:val="00B3335C"/>
    <w:rsid w:val="00B54733"/>
    <w:rsid w:val="00B736C3"/>
    <w:rsid w:val="00B749BB"/>
    <w:rsid w:val="00B85411"/>
    <w:rsid w:val="00B85C54"/>
    <w:rsid w:val="00B9302C"/>
    <w:rsid w:val="00B93E42"/>
    <w:rsid w:val="00BB5991"/>
    <w:rsid w:val="00BB62BC"/>
    <w:rsid w:val="00BC42DA"/>
    <w:rsid w:val="00BC6FF4"/>
    <w:rsid w:val="00BD64C1"/>
    <w:rsid w:val="00BE1619"/>
    <w:rsid w:val="00BF1C8C"/>
    <w:rsid w:val="00BF2321"/>
    <w:rsid w:val="00C20279"/>
    <w:rsid w:val="00C21A27"/>
    <w:rsid w:val="00C32155"/>
    <w:rsid w:val="00C456E3"/>
    <w:rsid w:val="00C53049"/>
    <w:rsid w:val="00C6118C"/>
    <w:rsid w:val="00C729EE"/>
    <w:rsid w:val="00C82525"/>
    <w:rsid w:val="00C929D6"/>
    <w:rsid w:val="00C94F44"/>
    <w:rsid w:val="00C95E9E"/>
    <w:rsid w:val="00CA5225"/>
    <w:rsid w:val="00CD628E"/>
    <w:rsid w:val="00CE0EC9"/>
    <w:rsid w:val="00CF7A14"/>
    <w:rsid w:val="00CF7F05"/>
    <w:rsid w:val="00D02BFA"/>
    <w:rsid w:val="00D05476"/>
    <w:rsid w:val="00D24F38"/>
    <w:rsid w:val="00D54751"/>
    <w:rsid w:val="00D633D6"/>
    <w:rsid w:val="00D64CEE"/>
    <w:rsid w:val="00D67474"/>
    <w:rsid w:val="00D67CAA"/>
    <w:rsid w:val="00D75DD7"/>
    <w:rsid w:val="00D77B84"/>
    <w:rsid w:val="00D85470"/>
    <w:rsid w:val="00DB5583"/>
    <w:rsid w:val="00DB6244"/>
    <w:rsid w:val="00DB6616"/>
    <w:rsid w:val="00DD3F1E"/>
    <w:rsid w:val="00DE1A9A"/>
    <w:rsid w:val="00E11746"/>
    <w:rsid w:val="00E2706F"/>
    <w:rsid w:val="00E3051E"/>
    <w:rsid w:val="00E30872"/>
    <w:rsid w:val="00E850A9"/>
    <w:rsid w:val="00EA4746"/>
    <w:rsid w:val="00EB5941"/>
    <w:rsid w:val="00EC3178"/>
    <w:rsid w:val="00EC792D"/>
    <w:rsid w:val="00EC7A1D"/>
    <w:rsid w:val="00F0667A"/>
    <w:rsid w:val="00F34A0D"/>
    <w:rsid w:val="00F50381"/>
    <w:rsid w:val="00FB0F25"/>
    <w:rsid w:val="00FE00F6"/>
    <w:rsid w:val="00FE1A0D"/>
    <w:rsid w:val="00FE3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B62BC"/>
    <w:pPr>
      <w:keepNext/>
      <w:ind w:firstLine="720"/>
      <w:outlineLvl w:val="2"/>
    </w:pPr>
    <w:rPr>
      <w:rFonts w:ascii="Tahoma" w:hAnsi="Tahoma" w:cs="Tahom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66DF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DF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DF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DF6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DF6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DF6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6DF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6DF6"/>
    <w:rPr>
      <w:sz w:val="24"/>
      <w:szCs w:val="24"/>
    </w:rPr>
  </w:style>
  <w:style w:type="table" w:styleId="TableGrid">
    <w:name w:val="Table Grid"/>
    <w:basedOn w:val="TableNormal"/>
    <w:uiPriority w:val="99"/>
    <w:rsid w:val="007E64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E64EE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BB62BC"/>
    <w:pPr>
      <w:ind w:left="567" w:firstLine="720"/>
    </w:pPr>
    <w:rPr>
      <w:rFonts w:ascii="Tahoma" w:hAnsi="Tahoma" w:cs="Tahoma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66DF6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BB62BC"/>
    <w:pPr>
      <w:ind w:firstLine="720"/>
    </w:pPr>
    <w:rPr>
      <w:rFonts w:ascii="Tahoma" w:hAnsi="Tahoma" w:cs="Tahom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66DF6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724B58"/>
  </w:style>
  <w:style w:type="paragraph" w:styleId="BodyTextIndent3">
    <w:name w:val="Body Text Indent 3"/>
    <w:basedOn w:val="Normal"/>
    <w:link w:val="BodyTextIndent3Char"/>
    <w:uiPriority w:val="99"/>
    <w:rsid w:val="008A5FA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66DF6"/>
    <w:rPr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8A5FA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66DF6"/>
    <w:rPr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7F54D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66DF6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C1A28"/>
    <w:rPr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941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DF6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03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7</Pages>
  <Words>2168</Words>
  <Characters>12363</Characters>
  <Application>Microsoft Office Outlook</Application>
  <DocSecurity>0</DocSecurity>
  <Lines>0</Lines>
  <Paragraphs>0</Paragraphs>
  <ScaleCrop>false</ScaleCrop>
  <Company>BigHard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>Общински съвет - Елена</dc:subject>
  <dc:creator>Svetoslav Mihaylov</dc:creator>
  <cp:keywords/>
  <dc:description/>
  <cp:lastModifiedBy>Mihaylov</cp:lastModifiedBy>
  <cp:revision>2</cp:revision>
  <cp:lastPrinted>2008-01-08T15:24:00Z</cp:lastPrinted>
  <dcterms:created xsi:type="dcterms:W3CDTF">2008-01-08T15:25:00Z</dcterms:created>
  <dcterms:modified xsi:type="dcterms:W3CDTF">2008-01-08T15:25:00Z</dcterms:modified>
</cp:coreProperties>
</file>