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F3E" w:rsidRPr="00586063" w:rsidRDefault="00B60F3E" w:rsidP="00586063">
      <w:pPr>
        <w:rPr>
          <w:b/>
          <w:bCs/>
          <w:spacing w:val="60"/>
          <w:sz w:val="28"/>
          <w:szCs w:val="28"/>
          <w:lang w:val="en-US"/>
        </w:rPr>
      </w:pPr>
    </w:p>
    <w:p w:rsidR="00B60F3E" w:rsidRDefault="00B60F3E" w:rsidP="004632B1">
      <w:pPr>
        <w:jc w:val="center"/>
        <w:rPr>
          <w:b/>
          <w:bCs/>
          <w:spacing w:val="60"/>
          <w:sz w:val="28"/>
          <w:szCs w:val="28"/>
        </w:rPr>
      </w:pPr>
      <w:r>
        <w:rPr>
          <w:b/>
          <w:bCs/>
          <w:spacing w:val="60"/>
          <w:sz w:val="28"/>
          <w:szCs w:val="28"/>
        </w:rPr>
        <w:t>ПРОТОКОЛ</w:t>
      </w:r>
    </w:p>
    <w:p w:rsidR="00B60F3E" w:rsidRDefault="00B60F3E" w:rsidP="004632B1">
      <w:pPr>
        <w:jc w:val="center"/>
        <w:rPr>
          <w:b/>
          <w:bCs/>
          <w:spacing w:val="60"/>
          <w:sz w:val="28"/>
          <w:szCs w:val="28"/>
        </w:rPr>
      </w:pPr>
    </w:p>
    <w:p w:rsidR="00B60F3E" w:rsidRPr="00F0667A" w:rsidRDefault="00B60F3E" w:rsidP="004632B1">
      <w:pPr>
        <w:jc w:val="center"/>
        <w:rPr>
          <w:b/>
          <w:bCs/>
          <w:spacing w:val="60"/>
          <w:sz w:val="28"/>
          <w:szCs w:val="28"/>
          <w:lang w:val="ru-RU"/>
        </w:rPr>
      </w:pPr>
      <w:r>
        <w:rPr>
          <w:b/>
          <w:bCs/>
          <w:spacing w:val="60"/>
          <w:sz w:val="28"/>
          <w:szCs w:val="28"/>
        </w:rPr>
        <w:t>№</w:t>
      </w:r>
      <w:r>
        <w:rPr>
          <w:b/>
          <w:bCs/>
          <w:spacing w:val="60"/>
          <w:sz w:val="28"/>
          <w:szCs w:val="28"/>
          <w:lang w:val="ru-RU"/>
        </w:rPr>
        <w:t>1</w:t>
      </w:r>
    </w:p>
    <w:p w:rsidR="00B60F3E" w:rsidRDefault="00B60F3E" w:rsidP="004632B1"/>
    <w:p w:rsidR="00B60F3E" w:rsidRPr="00F0667A" w:rsidRDefault="00B60F3E" w:rsidP="00F0667A">
      <w:pPr>
        <w:ind w:firstLine="709"/>
        <w:jc w:val="both"/>
      </w:pPr>
      <w:r>
        <w:t>Днес 5 ноември 200</w:t>
      </w:r>
      <w:r w:rsidRPr="00F0667A">
        <w:rPr>
          <w:lang w:val="ru-RU"/>
        </w:rPr>
        <w:t>7</w:t>
      </w:r>
      <w:r w:rsidRPr="00F0667A">
        <w:t xml:space="preserve"> г. от 1</w:t>
      </w:r>
      <w:r w:rsidRPr="00F0667A">
        <w:rPr>
          <w:lang w:val="ru-RU"/>
        </w:rPr>
        <w:t>4</w:t>
      </w:r>
      <w:r w:rsidRPr="00F0667A">
        <w:t>.</w:t>
      </w:r>
      <w:r w:rsidRPr="00F0667A">
        <w:rPr>
          <w:lang w:val="ru-RU"/>
        </w:rPr>
        <w:t>00</w:t>
      </w:r>
      <w:r w:rsidRPr="00F0667A">
        <w:t xml:space="preserve"> часа в Голямата зала на Община Елена се проведе</w:t>
      </w:r>
      <w:r>
        <w:t xml:space="preserve"> </w:t>
      </w:r>
      <w:r w:rsidRPr="00F0667A">
        <w:rPr>
          <w:b/>
          <w:bCs/>
        </w:rPr>
        <w:t>ПЪРВОТО ЗАСЕДАНИЕ</w:t>
      </w:r>
      <w:r w:rsidRPr="00F0667A">
        <w:t xml:space="preserve"> на новоизбрания </w:t>
      </w:r>
      <w:r w:rsidRPr="00F0667A">
        <w:rPr>
          <w:b/>
          <w:bCs/>
        </w:rPr>
        <w:t>ОБЩИНСКИ СЪВЕТ</w:t>
      </w:r>
      <w:r w:rsidRPr="00F0667A">
        <w:t>.</w:t>
      </w:r>
    </w:p>
    <w:p w:rsidR="00B60F3E" w:rsidRPr="00F0667A" w:rsidRDefault="00B60F3E" w:rsidP="00F0667A">
      <w:pPr>
        <w:ind w:firstLine="709"/>
        <w:jc w:val="both"/>
      </w:pPr>
      <w:r>
        <w:t>На заседанието присъстваха</w:t>
      </w:r>
      <w:r w:rsidRPr="00F0667A">
        <w:t xml:space="preserve"> заместник облас</w:t>
      </w:r>
      <w:r>
        <w:t>тния управител г-н Антон Паричев</w:t>
      </w:r>
      <w:r w:rsidRPr="00F0667A">
        <w:t>, г-н Николай Момински – главен експерт в Областна администрация,</w:t>
      </w:r>
      <w:r>
        <w:t xml:space="preserve"> </w:t>
      </w:r>
      <w:r w:rsidRPr="00F0667A">
        <w:t>новоизбраният кмет на Община Елена г-н Сашо Топалов, но</w:t>
      </w:r>
      <w:r>
        <w:t xml:space="preserve">воизбраните кметове на кметства - кметство с. </w:t>
      </w:r>
      <w:r w:rsidRPr="00F0667A">
        <w:t>Константин</w:t>
      </w:r>
      <w:r>
        <w:t xml:space="preserve"> г-н Стоян Пенков</w:t>
      </w:r>
      <w:r w:rsidRPr="00F0667A">
        <w:t xml:space="preserve">, </w:t>
      </w:r>
      <w:r>
        <w:t xml:space="preserve">на кметство с. </w:t>
      </w:r>
      <w:r w:rsidRPr="00F0667A">
        <w:t>Майско</w:t>
      </w:r>
      <w:r>
        <w:t xml:space="preserve"> г-жа Зоя Ангелова, на кметство с. Беброво г-н Николай Колев, на кметство с. Каменари г-н Стоян Драгостинов и на кметство с. Палици г-жа Ана Атанасова. В работата на заседанието участие взеха </w:t>
      </w:r>
      <w:r w:rsidRPr="00F0667A">
        <w:t xml:space="preserve">новоизбраните 17 общински съветници, представители на общинската администрация, </w:t>
      </w:r>
      <w:r w:rsidRPr="003224F9">
        <w:t xml:space="preserve">Сийка Николова – кметски наместник с.Марян, Стефан Котуков – кметски наместник с.Буйновци, </w:t>
      </w:r>
      <w:r>
        <w:t xml:space="preserve">Силвия Йорданова – кметски наместник с.Чакали, Марийка Корчева – кметски наместник с.Мийковци, Йордан Йорданов – кметски наместник с.Илаков рът, </w:t>
      </w:r>
      <w:r w:rsidRPr="00F0667A">
        <w:t>гости и граждани.</w:t>
      </w:r>
    </w:p>
    <w:p w:rsidR="00B60F3E" w:rsidRPr="00F0667A" w:rsidRDefault="00B60F3E" w:rsidP="00F0667A">
      <w:pPr>
        <w:ind w:firstLine="709"/>
        <w:jc w:val="both"/>
      </w:pPr>
      <w:r w:rsidRPr="00F0667A">
        <w:t>Заседанието бе открито от заместник областният управител на област В</w:t>
      </w:r>
      <w:r>
        <w:t>елико Търново г-н Антон Паричев съгласно чл.23, ал.1 от Закона за местното самоуправление и местната администрация. При откриването на заседанието в залата присъстват 17 общински съветника.</w:t>
      </w:r>
    </w:p>
    <w:p w:rsidR="00B60F3E" w:rsidRPr="00F0667A" w:rsidRDefault="00B60F3E" w:rsidP="00F0667A">
      <w:pPr>
        <w:ind w:firstLine="709"/>
        <w:jc w:val="both"/>
      </w:pPr>
      <w:r>
        <w:rPr>
          <w:u w:val="single"/>
        </w:rPr>
        <w:t>г</w:t>
      </w:r>
      <w:r w:rsidRPr="006915F0">
        <w:rPr>
          <w:u w:val="single"/>
        </w:rPr>
        <w:t>-н Антон Паричев</w:t>
      </w:r>
      <w:r>
        <w:t xml:space="preserve"> -</w:t>
      </w:r>
      <w:r w:rsidRPr="006915F0">
        <w:t xml:space="preserve"> </w:t>
      </w:r>
      <w:r w:rsidRPr="00F0667A">
        <w:t>заместник областният управител на област В</w:t>
      </w:r>
      <w:r>
        <w:t xml:space="preserve">елико Търново: </w:t>
      </w:r>
      <w:r w:rsidRPr="00F0667A">
        <w:t xml:space="preserve">Уважаеми дами и господа, уважаеми г-н Топалов. </w:t>
      </w:r>
      <w:r>
        <w:t>Упълномощен съм от името на Областния управител на област Велико Търново г-н Тошко Никифоров да извърша</w:t>
      </w:r>
      <w:r w:rsidRPr="00F0667A">
        <w:t xml:space="preserve"> ритуала за полагане на клетва от новоизбраните общински съветници, кмет</w:t>
      </w:r>
      <w:r>
        <w:t>а</w:t>
      </w:r>
      <w:r w:rsidRPr="00F0667A">
        <w:t xml:space="preserve"> на община</w:t>
      </w:r>
      <w:r>
        <w:t>та</w:t>
      </w:r>
      <w:r w:rsidRPr="00F0667A">
        <w:t xml:space="preserve"> и кметове</w:t>
      </w:r>
      <w:r>
        <w:t>те</w:t>
      </w:r>
      <w:r w:rsidRPr="00F0667A">
        <w:t xml:space="preserve"> на кметства. По Закона за местното самоуправление и местната администрация първото заседание се свиква от Областния управител</w:t>
      </w:r>
      <w:r>
        <w:t>.</w:t>
      </w:r>
      <w:r w:rsidRPr="00F0667A">
        <w:t xml:space="preserve"> </w:t>
      </w:r>
      <w:r>
        <w:t>Със своя Заповед № РД 10-4/31.10.2007г. и на основание чл.32, ал.1 от Закона за местното самоуправление и местната администрация, г-н Тошко Никифоров свика Общински съвет – Елена на заседание на 5 ноември /понеделник/ от 14.00 часа при следния</w:t>
      </w:r>
    </w:p>
    <w:p w:rsidR="00B60F3E" w:rsidRDefault="00B60F3E" w:rsidP="00717AEA">
      <w:pPr>
        <w:rPr>
          <w:rFonts w:ascii="Tahoma" w:hAnsi="Tahoma" w:cs="Tahoma"/>
        </w:rPr>
      </w:pPr>
    </w:p>
    <w:p w:rsidR="00B60F3E" w:rsidRPr="00480FFB" w:rsidRDefault="00B60F3E" w:rsidP="00BF39B6">
      <w:pPr>
        <w:jc w:val="center"/>
        <w:rPr>
          <w:b/>
          <w:bCs/>
          <w:spacing w:val="40"/>
          <w:sz w:val="28"/>
          <w:szCs w:val="28"/>
        </w:rPr>
      </w:pPr>
      <w:r w:rsidRPr="00480FFB">
        <w:rPr>
          <w:b/>
          <w:bCs/>
          <w:spacing w:val="40"/>
          <w:sz w:val="28"/>
          <w:szCs w:val="28"/>
        </w:rPr>
        <w:t>ДНЕВЕН РЕД:</w:t>
      </w:r>
    </w:p>
    <w:p w:rsidR="00B60F3E" w:rsidRDefault="00B60F3E" w:rsidP="00F0667A">
      <w:pPr>
        <w:jc w:val="center"/>
        <w:rPr>
          <w:rFonts w:ascii="Tahoma" w:hAnsi="Tahoma" w:cs="Tahoma"/>
          <w:b/>
          <w:bCs/>
        </w:rPr>
      </w:pPr>
    </w:p>
    <w:p w:rsidR="00B60F3E" w:rsidRPr="00B85411" w:rsidRDefault="00B60F3E" w:rsidP="00BF39B6">
      <w:pPr>
        <w:pStyle w:val="BodyText"/>
        <w:spacing w:after="0"/>
        <w:ind w:left="720"/>
        <w:jc w:val="both"/>
        <w:rPr>
          <w:b/>
          <w:bCs/>
        </w:rPr>
      </w:pPr>
      <w:r w:rsidRPr="00BF39B6">
        <w:rPr>
          <w:b/>
          <w:bCs/>
          <w:lang w:val="ru-RU"/>
        </w:rPr>
        <w:t xml:space="preserve">1. </w:t>
      </w:r>
      <w:r w:rsidRPr="00B85411">
        <w:rPr>
          <w:b/>
          <w:bCs/>
        </w:rPr>
        <w:t>Изби</w:t>
      </w:r>
      <w:r>
        <w:rPr>
          <w:b/>
          <w:bCs/>
        </w:rPr>
        <w:t xml:space="preserve">ране </w:t>
      </w:r>
      <w:r w:rsidRPr="00B85411">
        <w:rPr>
          <w:b/>
          <w:bCs/>
        </w:rPr>
        <w:t>Председател на Общинския съвет</w:t>
      </w:r>
      <w:r>
        <w:rPr>
          <w:b/>
          <w:bCs/>
        </w:rPr>
        <w:t xml:space="preserve"> - Елена</w:t>
      </w:r>
      <w:r w:rsidRPr="00B85411">
        <w:rPr>
          <w:b/>
          <w:bCs/>
        </w:rPr>
        <w:t>.</w:t>
      </w:r>
    </w:p>
    <w:p w:rsidR="00B60F3E" w:rsidRDefault="00B60F3E" w:rsidP="00717AEA">
      <w:pPr>
        <w:pStyle w:val="BodyText"/>
      </w:pPr>
    </w:p>
    <w:p w:rsidR="00B60F3E" w:rsidRDefault="00B60F3E" w:rsidP="00717AEA">
      <w:pPr>
        <w:pStyle w:val="BodyText"/>
        <w:spacing w:after="0"/>
        <w:ind w:firstLine="709"/>
        <w:jc w:val="both"/>
      </w:pPr>
      <w:r>
        <w:t>На основание чл.23, ал.2 от Закона за местното самоуправление и местната администрация г-н Антон Паричев прикани всички новоизбрани общински съветници да излязат на подиума за произнасяне на тържествената клетва, съгласно чл.32, ал.1 от Закона за местното самоуправление и местната администрация.</w:t>
      </w:r>
    </w:p>
    <w:p w:rsidR="00B60F3E" w:rsidRDefault="00B60F3E" w:rsidP="00B85411">
      <w:pPr>
        <w:pStyle w:val="BodyText"/>
        <w:spacing w:after="0"/>
        <w:ind w:firstLine="709"/>
        <w:jc w:val="both"/>
      </w:pPr>
      <w:r>
        <w:t>След произнасяне на клетвените слова, присъстващите 17 общински съветници подписаха клетвен лист, с което встъпиха в своите законови правомощия.</w:t>
      </w:r>
    </w:p>
    <w:p w:rsidR="00B60F3E" w:rsidRDefault="00B60F3E" w:rsidP="00382B9E">
      <w:pPr>
        <w:pStyle w:val="BodyText"/>
        <w:spacing w:after="0"/>
        <w:ind w:firstLine="709"/>
        <w:jc w:val="both"/>
      </w:pPr>
      <w:r>
        <w:t>След положилите общински съветници клетва, новоизбраните кметове на кметство с.Константин – Стоян Стоянов, на кметство с.Майско – Зоя Ангелова, кметство с.Беброво – Николай Колев на кметство с.Каменари – Стоян Драгостинов и на кметство с.Палици – Ана Атанасова също положиха клетва и подписаха клетвени листи.</w:t>
      </w:r>
    </w:p>
    <w:p w:rsidR="00B60F3E" w:rsidRDefault="00B60F3E" w:rsidP="00B749BB">
      <w:pPr>
        <w:pStyle w:val="BodyText"/>
        <w:spacing w:after="0"/>
        <w:ind w:firstLine="709"/>
        <w:jc w:val="both"/>
      </w:pPr>
      <w:r>
        <w:t>Г-н Антон Паричев прикани новоизбраният кмет на община Елена г-н Сашо Топалов да излезе на подиума за да произнесе тържествена клетва, съгласно чл.32, ал.1 от Закона за местното самоуправление и местната администрация и подпише клетвен лист.</w:t>
      </w:r>
    </w:p>
    <w:p w:rsidR="00B60F3E" w:rsidRDefault="00B60F3E" w:rsidP="00B749BB">
      <w:pPr>
        <w:pStyle w:val="BodyText"/>
        <w:spacing w:after="0"/>
        <w:ind w:firstLine="709"/>
        <w:jc w:val="both"/>
      </w:pPr>
      <w:r>
        <w:rPr>
          <w:u w:val="single"/>
        </w:rPr>
        <w:t>г</w:t>
      </w:r>
      <w:r w:rsidRPr="003767E7">
        <w:rPr>
          <w:u w:val="single"/>
        </w:rPr>
        <w:t>-н Сашо Топалов</w:t>
      </w:r>
      <w:r>
        <w:t xml:space="preserve"> – Кмет на общината: „Заклевам се в името на Република България да спазвам Конституцията и законите на страната и във всичките си действия да се ръководя от интересите на гражданите от Еленска община и да работя за тяхното благоденствие.” Заклех се.</w:t>
      </w:r>
    </w:p>
    <w:p w:rsidR="00B60F3E" w:rsidRDefault="00B60F3E" w:rsidP="00B85C54">
      <w:pPr>
        <w:pStyle w:val="BodyText"/>
        <w:spacing w:after="0"/>
        <w:ind w:firstLine="709"/>
        <w:jc w:val="both"/>
      </w:pPr>
      <w:r>
        <w:t>Хората спечелили доверието на избирателите от община Елена, които през следващите четири години ще работят за нейния просперитет, както и всички присъстващи в залата бяха благословени от архиерейския наместник Димитър Янков.</w:t>
      </w:r>
    </w:p>
    <w:p w:rsidR="00B60F3E" w:rsidRDefault="00B60F3E" w:rsidP="00652990">
      <w:pPr>
        <w:pStyle w:val="BodyText"/>
        <w:spacing w:after="0"/>
        <w:ind w:firstLine="709"/>
        <w:jc w:val="both"/>
      </w:pPr>
      <w:r>
        <w:rPr>
          <w:u w:val="single"/>
        </w:rPr>
        <w:t>г</w:t>
      </w:r>
      <w:r w:rsidRPr="00B749BB">
        <w:rPr>
          <w:u w:val="single"/>
        </w:rPr>
        <w:t>-н Антон Паричев</w:t>
      </w:r>
      <w:r>
        <w:t xml:space="preserve"> – заместник областен управител на област Велико Търново: Поздравявам новоизбраният кмет на Община Елена г-н Сашо Топалов, като му пожелавам успешен мандат и все така да оправдава доверието на гражданите от Община Елена. Доброто взаимодействие между Общинският съвет и общинската администрация да се запази и за напред. На новоизбраните общински съветници и кметове на кметства желая на добър час и да работят за решаване проблемите на гражданите за да оправдаят тяхното доверие. На основание чл. 23, ал.3 от Закона за местното самоуправление и местната администрация давам думата на най-възрастния общински съветник да открие и ръководи първото заседание на новоизбрания Общински съвет. </w:t>
      </w:r>
    </w:p>
    <w:p w:rsidR="00B60F3E" w:rsidRDefault="00B60F3E" w:rsidP="008901AB">
      <w:pPr>
        <w:pStyle w:val="BodyText"/>
        <w:spacing w:after="0"/>
        <w:ind w:firstLine="709"/>
        <w:jc w:val="both"/>
      </w:pPr>
      <w:r>
        <w:rPr>
          <w:u w:val="single"/>
        </w:rPr>
        <w:t>г</w:t>
      </w:r>
      <w:r w:rsidRPr="00741527">
        <w:rPr>
          <w:u w:val="single"/>
        </w:rPr>
        <w:t>-жа Стефка Костадинова</w:t>
      </w:r>
      <w:r>
        <w:t xml:space="preserve"> – общ6ински съветник : Уважаеми заместник областен управител, уважаеми г-н кмете, уважаеми граждани, колеги общински съветници. Благодаря, че имам честа да открия първото заседание на новия Общински съвет за мандат 2007 – 2011 година. Използвам възможността да поздравя новоизбрания кмет на община Елена г-н Сашо Топалов, всички избрани кметове на кметства и общински съветници. Желая на всички здраве, успех и ползотворна работа. Благодаря на гражданите, че ни гласуваха доверие. На основание чл. 23, ал.3 от Закона за местното самоуправление и местната администрация откривам първото заседание на Общински съвет – Елена с една единствена точка: Предложение относно избор на Председател на Общински съвет – Елена. На основание чл.24, ал.1 от ЗМСМА избора за председател на Общинския съвет се провежда с тайно гласуване. За избран се смята кандидатът получил повече от половината от гласовете от общия брой на съветниците. Предлагам да изберем комисия за провеждане на тайния избор, която да се състои от 3-ма души - председател и двама члена.</w:t>
      </w:r>
    </w:p>
    <w:p w:rsidR="00B60F3E" w:rsidRDefault="00B60F3E" w:rsidP="008901AB">
      <w:pPr>
        <w:pStyle w:val="BodyText"/>
        <w:spacing w:after="0"/>
        <w:ind w:firstLine="709"/>
        <w:jc w:val="both"/>
      </w:pPr>
      <w:r>
        <w:t>Дадена бе думата за други предложения. Такива не постъпиха.</w:t>
      </w:r>
    </w:p>
    <w:p w:rsidR="00B60F3E" w:rsidRDefault="00B60F3E" w:rsidP="008901AB">
      <w:pPr>
        <w:pStyle w:val="BodyText"/>
        <w:spacing w:after="0"/>
        <w:ind w:firstLine="709"/>
        <w:jc w:val="both"/>
      </w:pPr>
      <w:r>
        <w:t>В залата присъстват 17 общински съветника.</w:t>
      </w:r>
    </w:p>
    <w:p w:rsidR="00B60F3E" w:rsidRDefault="00B60F3E" w:rsidP="008901AB">
      <w:pPr>
        <w:pStyle w:val="BodyText"/>
        <w:spacing w:after="0"/>
        <w:ind w:firstLine="709"/>
        <w:jc w:val="both"/>
      </w:pPr>
      <w:r>
        <w:t>Г-жа Стефка Костадинова подложи на гласуване направеното предложение комисията за провеждане на тайния избор да се състои от 3-ма души - председател и двама члена:</w:t>
      </w:r>
    </w:p>
    <w:p w:rsidR="00B60F3E" w:rsidRDefault="00B60F3E" w:rsidP="008901AB">
      <w:pPr>
        <w:pStyle w:val="BodyText"/>
        <w:spacing w:after="0"/>
        <w:ind w:firstLine="709"/>
        <w:jc w:val="both"/>
        <w:rPr>
          <w:b/>
          <w:bCs/>
        </w:rPr>
      </w:pPr>
      <w:r>
        <w:rPr>
          <w:b/>
          <w:bCs/>
        </w:rPr>
        <w:t>“ЗА” – 17, “ПРОТИВ” – няма, “ВЪЗДЪРЖАЛИ СЕ” – няма. Приема се.</w:t>
      </w:r>
    </w:p>
    <w:p w:rsidR="00B60F3E" w:rsidRDefault="00B60F3E" w:rsidP="008901AB">
      <w:pPr>
        <w:pStyle w:val="BodyText"/>
        <w:spacing w:after="0"/>
        <w:ind w:firstLine="709"/>
        <w:jc w:val="both"/>
        <w:rPr>
          <w:b/>
          <w:bCs/>
        </w:rPr>
      </w:pPr>
    </w:p>
    <w:p w:rsidR="00B60F3E" w:rsidRDefault="00B60F3E" w:rsidP="00382B9E">
      <w:pPr>
        <w:pStyle w:val="BodyText"/>
        <w:spacing w:after="0"/>
        <w:ind w:firstLine="709"/>
        <w:jc w:val="both"/>
      </w:pPr>
      <w:r>
        <w:t>Дадена бе думата на:</w:t>
      </w:r>
    </w:p>
    <w:p w:rsidR="00B60F3E" w:rsidRDefault="00B60F3E" w:rsidP="00382B9E">
      <w:pPr>
        <w:pStyle w:val="BodyText"/>
        <w:spacing w:after="0"/>
        <w:ind w:firstLine="709"/>
        <w:jc w:val="both"/>
      </w:pPr>
      <w:r>
        <w:rPr>
          <w:u w:val="single"/>
        </w:rPr>
        <w:t>г</w:t>
      </w:r>
      <w:r w:rsidRPr="00741527">
        <w:rPr>
          <w:u w:val="single"/>
        </w:rPr>
        <w:t>-</w:t>
      </w:r>
      <w:r>
        <w:rPr>
          <w:u w:val="single"/>
        </w:rPr>
        <w:t>н</w:t>
      </w:r>
      <w:r w:rsidRPr="00741527">
        <w:rPr>
          <w:u w:val="single"/>
        </w:rPr>
        <w:t xml:space="preserve"> </w:t>
      </w:r>
      <w:r>
        <w:rPr>
          <w:u w:val="single"/>
        </w:rPr>
        <w:t>Георги Пеев</w:t>
      </w:r>
      <w:r>
        <w:t>– общински съветник : Предлагам в състава на комисията по тайния избор да бъдат: г-н Лазар Костов – председател и членове г-н Красимир Катрафилов и г-н Йордан Василев.</w:t>
      </w:r>
    </w:p>
    <w:p w:rsidR="00B60F3E" w:rsidRDefault="00B60F3E" w:rsidP="00382B9E">
      <w:pPr>
        <w:pStyle w:val="BodyText"/>
        <w:spacing w:after="0"/>
        <w:ind w:firstLine="709"/>
        <w:jc w:val="both"/>
      </w:pPr>
      <w:r>
        <w:t>Дадена бе думата за други предложения. Такива не постъпиха.</w:t>
      </w:r>
    </w:p>
    <w:p w:rsidR="00B60F3E" w:rsidRPr="00B11B5E" w:rsidRDefault="00B60F3E" w:rsidP="00382B9E">
      <w:pPr>
        <w:pStyle w:val="BodyText"/>
        <w:spacing w:after="0"/>
        <w:ind w:firstLine="709"/>
        <w:jc w:val="both"/>
        <w:rPr>
          <w:lang w:val="ru-RU"/>
        </w:rPr>
      </w:pPr>
      <w:r>
        <w:t>В залата присъстват 17 общински съветника.</w:t>
      </w:r>
    </w:p>
    <w:p w:rsidR="00B60F3E" w:rsidRPr="00B11B5E" w:rsidRDefault="00B60F3E" w:rsidP="00382B9E">
      <w:pPr>
        <w:pStyle w:val="BodyText"/>
        <w:spacing w:after="0"/>
        <w:ind w:firstLine="709"/>
        <w:jc w:val="both"/>
        <w:rPr>
          <w:lang w:val="ru-RU"/>
        </w:rPr>
      </w:pPr>
    </w:p>
    <w:p w:rsidR="00B60F3E" w:rsidRPr="00B11B5E" w:rsidRDefault="00B60F3E" w:rsidP="00382B9E">
      <w:pPr>
        <w:pStyle w:val="BodyText"/>
        <w:spacing w:after="0"/>
        <w:ind w:firstLine="709"/>
        <w:jc w:val="both"/>
        <w:rPr>
          <w:lang w:val="ru-RU"/>
        </w:rPr>
      </w:pPr>
    </w:p>
    <w:p w:rsidR="00B60F3E" w:rsidRPr="00BF39B6" w:rsidRDefault="00B60F3E" w:rsidP="00586063">
      <w:pPr>
        <w:pStyle w:val="BodyText"/>
        <w:spacing w:after="0"/>
        <w:ind w:firstLine="709"/>
        <w:jc w:val="both"/>
        <w:rPr>
          <w:lang w:val="ru-RU"/>
        </w:rPr>
      </w:pPr>
      <w:r>
        <w:t>Г-жа Стефка Костадинова подложи на гласуване направеното предложение комисията за провеждане на тайния избор да бъде в състав:</w:t>
      </w:r>
    </w:p>
    <w:p w:rsidR="00B60F3E" w:rsidRPr="00BF39B6" w:rsidRDefault="00B60F3E" w:rsidP="00382B9E">
      <w:pPr>
        <w:pStyle w:val="BodyText"/>
        <w:spacing w:after="0"/>
        <w:ind w:firstLine="709"/>
        <w:jc w:val="both"/>
        <w:rPr>
          <w:lang w:val="ru-RU"/>
        </w:rPr>
      </w:pPr>
      <w:r>
        <w:t>Лазар Костов – председател</w:t>
      </w:r>
    </w:p>
    <w:p w:rsidR="00B60F3E" w:rsidRPr="00BF39B6" w:rsidRDefault="00B60F3E" w:rsidP="00382B9E">
      <w:pPr>
        <w:pStyle w:val="BodyText"/>
        <w:spacing w:after="0"/>
        <w:ind w:firstLine="709"/>
        <w:jc w:val="both"/>
        <w:rPr>
          <w:lang w:val="ru-RU"/>
        </w:rPr>
      </w:pPr>
      <w:r>
        <w:t>Красимир Катрафилов – член</w:t>
      </w:r>
    </w:p>
    <w:p w:rsidR="00B60F3E" w:rsidRDefault="00B60F3E" w:rsidP="00382B9E">
      <w:pPr>
        <w:pStyle w:val="BodyText"/>
        <w:spacing w:after="0"/>
        <w:ind w:firstLine="709"/>
        <w:jc w:val="both"/>
      </w:pPr>
      <w:r>
        <w:t>Йордан Василев – член:</w:t>
      </w:r>
    </w:p>
    <w:p w:rsidR="00B60F3E" w:rsidRDefault="00B60F3E" w:rsidP="00382B9E">
      <w:pPr>
        <w:pStyle w:val="BodyText"/>
        <w:spacing w:after="0"/>
        <w:ind w:firstLine="709"/>
        <w:jc w:val="both"/>
        <w:rPr>
          <w:b/>
          <w:bCs/>
        </w:rPr>
      </w:pPr>
      <w:r>
        <w:rPr>
          <w:b/>
          <w:bCs/>
        </w:rPr>
        <w:t>“ЗА” – 17, “ПРОТИВ” – няма, “ВЪЗДЪРЖАЛИ СЕ” – няма. Приема се.</w:t>
      </w:r>
    </w:p>
    <w:p w:rsidR="00B60F3E" w:rsidRDefault="00B60F3E" w:rsidP="008901AB">
      <w:pPr>
        <w:pStyle w:val="BodyText"/>
        <w:spacing w:after="0"/>
        <w:ind w:firstLine="709"/>
        <w:jc w:val="both"/>
      </w:pPr>
    </w:p>
    <w:p w:rsidR="00B60F3E" w:rsidRDefault="00B60F3E" w:rsidP="008901AB">
      <w:pPr>
        <w:pStyle w:val="BodyText"/>
        <w:spacing w:after="0"/>
        <w:ind w:firstLine="709"/>
      </w:pPr>
      <w:r>
        <w:t>г-жа Стефка Костадинова даде думата на общинските съветници да дадат своите предложения за председател на Общинския съвет.</w:t>
      </w:r>
    </w:p>
    <w:p w:rsidR="00B60F3E" w:rsidRDefault="00B60F3E" w:rsidP="00D64CEE">
      <w:pPr>
        <w:pStyle w:val="BodyText"/>
        <w:spacing w:after="0"/>
        <w:ind w:firstLine="709"/>
        <w:jc w:val="both"/>
      </w:pPr>
      <w:r>
        <w:rPr>
          <w:u w:val="single"/>
        </w:rPr>
        <w:t xml:space="preserve">г-н Георги </w:t>
      </w:r>
      <w:r w:rsidRPr="00EB5941">
        <w:rPr>
          <w:u w:val="single"/>
        </w:rPr>
        <w:t>Аргиров</w:t>
      </w:r>
      <w:r>
        <w:t xml:space="preserve"> - </w:t>
      </w:r>
      <w:r w:rsidRPr="00EB5941">
        <w:t>общински</w:t>
      </w:r>
      <w:r>
        <w:t xml:space="preserve"> съветник: Предлагам Председател на Общинския съвет да бъде г-н Симеон Кънчев. Мотивът ми е, че г-н Кънчев е доказал умението си да ръководи Общинския съвет.</w:t>
      </w:r>
    </w:p>
    <w:p w:rsidR="00B60F3E" w:rsidRDefault="00B60F3E" w:rsidP="00D64CEE">
      <w:pPr>
        <w:pStyle w:val="BodyText"/>
        <w:spacing w:after="0"/>
        <w:ind w:firstLine="709"/>
      </w:pPr>
      <w:r>
        <w:t>Дадена бе думата на:</w:t>
      </w:r>
    </w:p>
    <w:p w:rsidR="00B60F3E" w:rsidRDefault="00B60F3E" w:rsidP="00447A8E">
      <w:pPr>
        <w:pStyle w:val="BodyText"/>
        <w:spacing w:after="0"/>
        <w:ind w:firstLine="709"/>
        <w:jc w:val="both"/>
      </w:pPr>
      <w:r>
        <w:rPr>
          <w:u w:val="single"/>
        </w:rPr>
        <w:t>г</w:t>
      </w:r>
      <w:r w:rsidRPr="00741527">
        <w:rPr>
          <w:u w:val="single"/>
        </w:rPr>
        <w:t>-</w:t>
      </w:r>
      <w:r>
        <w:rPr>
          <w:u w:val="single"/>
        </w:rPr>
        <w:t>н</w:t>
      </w:r>
      <w:r w:rsidRPr="00741527">
        <w:rPr>
          <w:u w:val="single"/>
        </w:rPr>
        <w:t xml:space="preserve"> </w:t>
      </w:r>
      <w:r>
        <w:rPr>
          <w:u w:val="single"/>
        </w:rPr>
        <w:t>Валентин Гуцов</w:t>
      </w:r>
      <w:r>
        <w:t>– общински съветник : За да бъде избора демократичен предлагам за Председател на Общинския съвет г-н Димитър Кънчев.</w:t>
      </w:r>
    </w:p>
    <w:p w:rsidR="00B60F3E" w:rsidRDefault="00B60F3E" w:rsidP="00447A8E">
      <w:pPr>
        <w:pStyle w:val="BodyText"/>
        <w:spacing w:after="0"/>
        <w:ind w:firstLine="709"/>
        <w:jc w:val="both"/>
      </w:pPr>
      <w:r>
        <w:t>Други предложения за председател на Общински съвет не постъпиха.</w:t>
      </w:r>
    </w:p>
    <w:p w:rsidR="00B60F3E" w:rsidRDefault="00B60F3E" w:rsidP="00447A8E">
      <w:pPr>
        <w:pStyle w:val="BodyText"/>
        <w:spacing w:after="0"/>
        <w:ind w:firstLine="709"/>
        <w:jc w:val="both"/>
      </w:pPr>
      <w:r>
        <w:t>Председателят на комисията по тайния избор г-н Лазар Костов разясни процедурата на гласуване след което даде 10-минутна почивка за изготвяне на бюлетините.</w:t>
      </w:r>
    </w:p>
    <w:p w:rsidR="00B60F3E" w:rsidRDefault="00B60F3E" w:rsidP="00447A8E">
      <w:pPr>
        <w:pStyle w:val="BodyText"/>
        <w:spacing w:after="0"/>
        <w:ind w:firstLine="709"/>
        <w:jc w:val="both"/>
      </w:pPr>
      <w:r>
        <w:t xml:space="preserve">След почивката се проведе тайното гласуване и Председателят на комисията по тайния избор г-н Лазар Костов обяви следния резултат: </w:t>
      </w:r>
    </w:p>
    <w:p w:rsidR="00B60F3E" w:rsidRPr="00BF39B6" w:rsidRDefault="00B60F3E" w:rsidP="00BF39B6">
      <w:pPr>
        <w:pStyle w:val="BodyText"/>
        <w:spacing w:after="0"/>
        <w:ind w:firstLine="709"/>
        <w:jc w:val="both"/>
        <w:rPr>
          <w:b/>
          <w:bCs/>
          <w:lang w:val="ru-RU"/>
        </w:rPr>
      </w:pPr>
      <w:r>
        <w:t xml:space="preserve">Гласували са всички 17 общински съветника, от които </w:t>
      </w:r>
      <w:r>
        <w:rPr>
          <w:b/>
          <w:bCs/>
        </w:rPr>
        <w:t xml:space="preserve">11 гласа „за” г-н Симеон Стоянов Кънчев </w:t>
      </w:r>
      <w:r>
        <w:t xml:space="preserve">и </w:t>
      </w:r>
      <w:r>
        <w:rPr>
          <w:b/>
          <w:bCs/>
        </w:rPr>
        <w:t>6 гласа „за” г-н Димитър Димитров Кънчев.</w:t>
      </w:r>
    </w:p>
    <w:p w:rsidR="00B60F3E" w:rsidRPr="00B11B5E" w:rsidRDefault="00B60F3E" w:rsidP="00BF39B6">
      <w:pPr>
        <w:pStyle w:val="BodyText"/>
        <w:spacing w:after="0"/>
        <w:ind w:firstLine="709"/>
        <w:jc w:val="both"/>
        <w:rPr>
          <w:b/>
          <w:bCs/>
          <w:lang w:val="ru-RU"/>
        </w:rPr>
      </w:pPr>
    </w:p>
    <w:p w:rsidR="00B60F3E" w:rsidRPr="00BF39B6" w:rsidRDefault="00B60F3E" w:rsidP="00BF39B6">
      <w:pPr>
        <w:pStyle w:val="BodyText"/>
        <w:spacing w:after="0"/>
        <w:ind w:firstLine="709"/>
        <w:jc w:val="both"/>
        <w:rPr>
          <w:b/>
          <w:bCs/>
        </w:rPr>
      </w:pPr>
      <w:r>
        <w:t xml:space="preserve">След проведеното гласуване </w:t>
      </w:r>
      <w:r>
        <w:rPr>
          <w:b/>
          <w:bCs/>
        </w:rPr>
        <w:t>ОБЩИНСКИ СЪВЕТ-ЕЛЕНА</w:t>
      </w:r>
      <w:r>
        <w:t xml:space="preserve"> взема следното</w:t>
      </w:r>
    </w:p>
    <w:p w:rsidR="00B60F3E" w:rsidRDefault="00B60F3E" w:rsidP="00D67474">
      <w:pPr>
        <w:pStyle w:val="BodyText"/>
        <w:spacing w:after="0"/>
      </w:pPr>
    </w:p>
    <w:p w:rsidR="00B60F3E" w:rsidRDefault="00B60F3E" w:rsidP="00D67474">
      <w:pPr>
        <w:pStyle w:val="BodyText"/>
        <w:spacing w:after="0"/>
        <w:jc w:val="center"/>
        <w:rPr>
          <w:b/>
          <w:bCs/>
        </w:rPr>
      </w:pPr>
      <w:r w:rsidRPr="00480FFB">
        <w:rPr>
          <w:b/>
          <w:bCs/>
          <w:spacing w:val="60"/>
        </w:rPr>
        <w:t>РЕШЕНИЕ</w:t>
      </w:r>
      <w:r w:rsidRPr="00480FFB">
        <w:rPr>
          <w:b/>
          <w:bCs/>
        </w:rPr>
        <w:t xml:space="preserve"> </w:t>
      </w:r>
      <w:r>
        <w:rPr>
          <w:b/>
          <w:bCs/>
        </w:rPr>
        <w:t>№ 1/05.11.2007 г.</w:t>
      </w:r>
    </w:p>
    <w:p w:rsidR="00B60F3E" w:rsidRDefault="00B60F3E" w:rsidP="00D67474">
      <w:pPr>
        <w:pStyle w:val="BodyText"/>
        <w:spacing w:after="0"/>
        <w:rPr>
          <w:b/>
          <w:bCs/>
        </w:rPr>
      </w:pPr>
    </w:p>
    <w:p w:rsidR="00B60F3E" w:rsidRDefault="00B60F3E" w:rsidP="00BF39B6">
      <w:pPr>
        <w:pStyle w:val="BodyText"/>
        <w:spacing w:after="0"/>
        <w:ind w:firstLine="709"/>
        <w:jc w:val="both"/>
        <w:rPr>
          <w:b/>
          <w:bCs/>
        </w:rPr>
      </w:pPr>
      <w:r>
        <w:rPr>
          <w:b/>
          <w:bCs/>
          <w:u w:val="single"/>
        </w:rPr>
        <w:t>ОТНОСНО</w:t>
      </w:r>
      <w:r>
        <w:rPr>
          <w:b/>
          <w:bCs/>
        </w:rPr>
        <w:t>: Избор на председател на Общински съвет-Елена</w:t>
      </w:r>
    </w:p>
    <w:p w:rsidR="00B60F3E" w:rsidRDefault="00B60F3E" w:rsidP="00D67474">
      <w:pPr>
        <w:pStyle w:val="BodyText"/>
        <w:spacing w:after="0"/>
        <w:rPr>
          <w:b/>
          <w:bCs/>
        </w:rPr>
      </w:pPr>
    </w:p>
    <w:p w:rsidR="00B60F3E" w:rsidRDefault="00B60F3E" w:rsidP="00BF39B6">
      <w:pPr>
        <w:pStyle w:val="BodyText"/>
        <w:spacing w:after="0"/>
        <w:ind w:firstLine="709"/>
        <w:jc w:val="both"/>
        <w:rPr>
          <w:b/>
          <w:bCs/>
        </w:rPr>
      </w:pPr>
      <w:r>
        <w:t xml:space="preserve">На основание чл.21, ал.1, т.3 и чл.24, ал.1 от ЗМСМА, </w:t>
      </w:r>
      <w:r>
        <w:rPr>
          <w:b/>
          <w:bCs/>
        </w:rPr>
        <w:t>ОБЩИНСКИ СЪВЕТ-ЕЛЕНА</w:t>
      </w:r>
    </w:p>
    <w:p w:rsidR="00B60F3E" w:rsidRDefault="00B60F3E" w:rsidP="00D67474">
      <w:pPr>
        <w:pStyle w:val="BodyText"/>
        <w:spacing w:after="0"/>
        <w:rPr>
          <w:b/>
          <w:bCs/>
        </w:rPr>
      </w:pPr>
    </w:p>
    <w:p w:rsidR="00B60F3E" w:rsidRDefault="00B60F3E" w:rsidP="00D67474">
      <w:pPr>
        <w:pStyle w:val="BodyText"/>
        <w:spacing w:after="0"/>
        <w:jc w:val="center"/>
        <w:rPr>
          <w:b/>
          <w:bCs/>
        </w:rPr>
      </w:pPr>
      <w:r>
        <w:rPr>
          <w:b/>
          <w:bCs/>
          <w:spacing w:val="60"/>
        </w:rPr>
        <w:t>РЕШ</w:t>
      </w:r>
      <w:r w:rsidRPr="00480FFB">
        <w:rPr>
          <w:b/>
          <w:bCs/>
          <w:spacing w:val="60"/>
        </w:rPr>
        <w:t>И</w:t>
      </w:r>
      <w:r>
        <w:rPr>
          <w:b/>
          <w:bCs/>
        </w:rPr>
        <w:t>:</w:t>
      </w:r>
    </w:p>
    <w:p w:rsidR="00B60F3E" w:rsidRDefault="00B60F3E" w:rsidP="00D67474">
      <w:pPr>
        <w:pStyle w:val="BodyText"/>
        <w:spacing w:after="0"/>
        <w:jc w:val="center"/>
        <w:rPr>
          <w:b/>
          <w:bCs/>
        </w:rPr>
      </w:pPr>
    </w:p>
    <w:p w:rsidR="00B60F3E" w:rsidRDefault="00B60F3E" w:rsidP="00BF39B6">
      <w:pPr>
        <w:pStyle w:val="BodyText"/>
        <w:spacing w:after="0"/>
        <w:ind w:firstLine="709"/>
        <w:jc w:val="both"/>
      </w:pPr>
      <w:r>
        <w:t xml:space="preserve">Избира за Председател на Общински съвет-Елена </w:t>
      </w:r>
      <w:r>
        <w:rPr>
          <w:b/>
          <w:bCs/>
        </w:rPr>
        <w:t>СИМЕОН СТОЯНОВ КЪНЧЕВ</w:t>
      </w:r>
      <w:r>
        <w:t>.</w:t>
      </w:r>
    </w:p>
    <w:p w:rsidR="00B60F3E" w:rsidRDefault="00B60F3E" w:rsidP="00447A8E">
      <w:pPr>
        <w:pStyle w:val="BodyText"/>
        <w:spacing w:after="0"/>
        <w:jc w:val="both"/>
      </w:pPr>
    </w:p>
    <w:p w:rsidR="00B60F3E" w:rsidRDefault="00B60F3E" w:rsidP="00BF39B6">
      <w:pPr>
        <w:pStyle w:val="BodyText"/>
        <w:spacing w:after="0"/>
        <w:ind w:firstLine="709"/>
        <w:jc w:val="both"/>
      </w:pPr>
      <w:r>
        <w:t>Г-жа Стефка Костадинова даде думата на новоизбраният председател на Общински съвет-Елена г-н Симеон Кънчев:</w:t>
      </w:r>
    </w:p>
    <w:p w:rsidR="00B60F3E" w:rsidRDefault="00B60F3E" w:rsidP="00BF39B6">
      <w:pPr>
        <w:pStyle w:val="BodyText"/>
        <w:spacing w:after="0"/>
        <w:ind w:firstLine="709"/>
        <w:jc w:val="both"/>
      </w:pPr>
      <w:r>
        <w:t>г</w:t>
      </w:r>
      <w:r w:rsidRPr="00BF39B6">
        <w:t>-н Симеон Кънчев</w:t>
      </w:r>
      <w:r>
        <w:t xml:space="preserve"> – Председател на Общински съвет – Елена: Уважаеми колеги общински съветници, г-н кмете, уважаеми съграждани. Благодаря Ви за оказаното доверие. Призовавам всички общински съветници да се ръководим не от политически пристрастия, а единствено и само от интересите на гражданите, които са ни гласували доверие, да решаваме съвместно проблемите им и да работим изцяло за благото на нашите съграждани и просперитета на община Елена. От сърце още веднъж Ви благодаря.</w:t>
      </w:r>
    </w:p>
    <w:p w:rsidR="00B60F3E" w:rsidRPr="00BF39B6" w:rsidRDefault="00B60F3E" w:rsidP="00BF39B6">
      <w:pPr>
        <w:pStyle w:val="BodyText"/>
        <w:spacing w:after="0"/>
        <w:ind w:firstLine="709"/>
        <w:jc w:val="both"/>
        <w:rPr>
          <w:lang w:val="ru-RU"/>
        </w:rPr>
      </w:pPr>
      <w:r>
        <w:t>Г-н Симеон Кънчев – председател на Общинския съвет даде думата на г-н Сашо Топалов- кмет на общината:</w:t>
      </w:r>
    </w:p>
    <w:p w:rsidR="00B60F3E" w:rsidRPr="00BF39B6" w:rsidRDefault="00B60F3E" w:rsidP="00447A8E">
      <w:pPr>
        <w:pStyle w:val="BodyText"/>
        <w:spacing w:after="0"/>
        <w:jc w:val="both"/>
        <w:rPr>
          <w:lang w:val="ru-RU"/>
        </w:rPr>
      </w:pPr>
    </w:p>
    <w:p w:rsidR="00B60F3E" w:rsidRDefault="00B60F3E" w:rsidP="00BF39B6">
      <w:pPr>
        <w:pStyle w:val="BodyText"/>
        <w:spacing w:after="0"/>
        <w:ind w:firstLine="709"/>
        <w:jc w:val="both"/>
      </w:pPr>
      <w:r>
        <w:rPr>
          <w:u w:val="single"/>
        </w:rPr>
        <w:t>г</w:t>
      </w:r>
      <w:r w:rsidRPr="003767E7">
        <w:rPr>
          <w:u w:val="single"/>
        </w:rPr>
        <w:t>-н Сашо Топалов</w:t>
      </w:r>
      <w:r>
        <w:t xml:space="preserve"> – Кмет на общината: Уважаеми г-н заместник областен управител, уважаеми общински съветници, уважаеми съграждани. Първо искам да поздравя г-н Симеон Кънчев – стария вече нов председател на Общинският съвет. Поздравявам общинските съветници за успеха и всички Вас, които сте тук. На тези избори доказахме нашия балканджийски дух и патриотизъм. Гордеем се с постигнатия успех – показахме на другите, че има какво да се учат от нас. В предизборната надпревара ние бяхме партньори, а не конкуренти, изключая някои моменти. Продължаваме напред с по-голяма активност да решаваме проблемите, защото интересите на община Елена са над всичко. Пожелавам Ви общински съветници да работим заедно за нашата неповторима Елена, нека интересите на общината стоят над политическите пристрастия. Да направим Елена още по-хубава – ние знаем пътя и ще го извървим.</w:t>
      </w:r>
    </w:p>
    <w:p w:rsidR="00B60F3E" w:rsidRDefault="00B60F3E" w:rsidP="00D67474">
      <w:pPr>
        <w:jc w:val="both"/>
      </w:pPr>
    </w:p>
    <w:p w:rsidR="00B60F3E" w:rsidRPr="0011633B" w:rsidRDefault="00B60F3E" w:rsidP="00D67474">
      <w:pPr>
        <w:jc w:val="both"/>
      </w:pPr>
    </w:p>
    <w:p w:rsidR="00B60F3E" w:rsidRDefault="00B60F3E" w:rsidP="00D67474">
      <w:pPr>
        <w:ind w:firstLine="709"/>
        <w:jc w:val="both"/>
      </w:pPr>
      <w:r>
        <w:t>Поради изчерпване на дневния ред Председателя на Общински съвет г-н Симеон Кънчев закри 1-то заседание на Общински съвет – Елена в 16.00 часа.</w:t>
      </w:r>
    </w:p>
    <w:p w:rsidR="00B60F3E" w:rsidRDefault="00B60F3E" w:rsidP="00D67474">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B60F3E" w:rsidRDefault="00B60F3E" w:rsidP="00D67474"/>
    <w:p w:rsidR="00B60F3E" w:rsidRDefault="00B60F3E" w:rsidP="00D67474"/>
    <w:p w:rsidR="00B60F3E" w:rsidRDefault="00B60F3E" w:rsidP="00D67474"/>
    <w:p w:rsidR="00B60F3E" w:rsidRDefault="00B60F3E" w:rsidP="00D67474"/>
    <w:tbl>
      <w:tblPr>
        <w:tblW w:w="0" w:type="auto"/>
        <w:tblInd w:w="-106" w:type="dxa"/>
        <w:tblLook w:val="01E0"/>
      </w:tblPr>
      <w:tblGrid>
        <w:gridCol w:w="4248"/>
        <w:gridCol w:w="4962"/>
      </w:tblGrid>
      <w:tr w:rsidR="00B60F3E" w:rsidRPr="00FB0F25">
        <w:tc>
          <w:tcPr>
            <w:tcW w:w="4248" w:type="dxa"/>
          </w:tcPr>
          <w:p w:rsidR="00B60F3E" w:rsidRPr="004625A8" w:rsidRDefault="00B60F3E" w:rsidP="004625A8">
            <w:pPr>
              <w:jc w:val="center"/>
              <w:rPr>
                <w:b/>
                <w:bCs/>
              </w:rPr>
            </w:pPr>
          </w:p>
        </w:tc>
        <w:tc>
          <w:tcPr>
            <w:tcW w:w="4962" w:type="dxa"/>
          </w:tcPr>
          <w:p w:rsidR="00B60F3E" w:rsidRPr="004625A8" w:rsidRDefault="00B60F3E" w:rsidP="00C82525">
            <w:pPr>
              <w:rPr>
                <w:b/>
                <w:bCs/>
              </w:rPr>
            </w:pPr>
            <w:r w:rsidRPr="004625A8">
              <w:rPr>
                <w:b/>
                <w:bCs/>
              </w:rPr>
              <w:t>Председател на</w:t>
            </w:r>
          </w:p>
          <w:p w:rsidR="00B60F3E" w:rsidRPr="004625A8" w:rsidRDefault="00B60F3E" w:rsidP="00C82525">
            <w:pPr>
              <w:rPr>
                <w:b/>
                <w:bCs/>
              </w:rPr>
            </w:pPr>
            <w:r w:rsidRPr="004625A8">
              <w:rPr>
                <w:b/>
                <w:bCs/>
              </w:rPr>
              <w:t>Общински съвет – Елена:</w:t>
            </w:r>
          </w:p>
        </w:tc>
      </w:tr>
      <w:tr w:rsidR="00B60F3E" w:rsidRPr="00FB0F25">
        <w:tc>
          <w:tcPr>
            <w:tcW w:w="4248" w:type="dxa"/>
          </w:tcPr>
          <w:p w:rsidR="00B60F3E" w:rsidRPr="004625A8" w:rsidRDefault="00B60F3E" w:rsidP="004625A8">
            <w:pPr>
              <w:jc w:val="center"/>
              <w:rPr>
                <w:b/>
                <w:bCs/>
              </w:rPr>
            </w:pPr>
          </w:p>
        </w:tc>
        <w:tc>
          <w:tcPr>
            <w:tcW w:w="4962" w:type="dxa"/>
          </w:tcPr>
          <w:p w:rsidR="00B60F3E" w:rsidRPr="004625A8" w:rsidRDefault="00B60F3E" w:rsidP="004625A8">
            <w:pPr>
              <w:jc w:val="right"/>
              <w:rPr>
                <w:b/>
                <w:bCs/>
              </w:rPr>
            </w:pPr>
            <w:r w:rsidRPr="004625A8">
              <w:rPr>
                <w:b/>
                <w:bCs/>
              </w:rPr>
              <w:t>(Симеон Кънчев)</w:t>
            </w:r>
          </w:p>
        </w:tc>
      </w:tr>
      <w:tr w:rsidR="00B60F3E" w:rsidRPr="00FB0F25">
        <w:tc>
          <w:tcPr>
            <w:tcW w:w="4248" w:type="dxa"/>
          </w:tcPr>
          <w:p w:rsidR="00B60F3E" w:rsidRPr="004625A8" w:rsidRDefault="00B60F3E" w:rsidP="0075472F">
            <w:pPr>
              <w:rPr>
                <w:b/>
                <w:bCs/>
              </w:rPr>
            </w:pPr>
          </w:p>
        </w:tc>
        <w:tc>
          <w:tcPr>
            <w:tcW w:w="4962" w:type="dxa"/>
          </w:tcPr>
          <w:p w:rsidR="00B60F3E" w:rsidRPr="004625A8" w:rsidRDefault="00B60F3E" w:rsidP="004625A8">
            <w:pPr>
              <w:jc w:val="right"/>
              <w:rPr>
                <w:b/>
                <w:bCs/>
              </w:rPr>
            </w:pPr>
          </w:p>
        </w:tc>
      </w:tr>
      <w:tr w:rsidR="00B60F3E" w:rsidRPr="00FB0F25">
        <w:tc>
          <w:tcPr>
            <w:tcW w:w="4248" w:type="dxa"/>
          </w:tcPr>
          <w:p w:rsidR="00B60F3E" w:rsidRPr="00270605" w:rsidRDefault="00B60F3E" w:rsidP="00C82525">
            <w:r w:rsidRPr="00270605">
              <w:t>Изготвил протокола</w:t>
            </w:r>
          </w:p>
          <w:p w:rsidR="00B60F3E" w:rsidRPr="004625A8" w:rsidRDefault="00B60F3E" w:rsidP="00C82525">
            <w:pPr>
              <w:rPr>
                <w:b/>
                <w:bCs/>
              </w:rPr>
            </w:pPr>
            <w:r w:rsidRPr="00270605">
              <w:t>Главен специалист ОбС:</w:t>
            </w:r>
          </w:p>
        </w:tc>
        <w:tc>
          <w:tcPr>
            <w:tcW w:w="4962" w:type="dxa"/>
          </w:tcPr>
          <w:p w:rsidR="00B60F3E" w:rsidRPr="004625A8" w:rsidRDefault="00B60F3E" w:rsidP="004625A8">
            <w:pPr>
              <w:jc w:val="right"/>
              <w:rPr>
                <w:b/>
                <w:bCs/>
              </w:rPr>
            </w:pPr>
          </w:p>
        </w:tc>
      </w:tr>
      <w:tr w:rsidR="00B60F3E" w:rsidRPr="00FB0F25">
        <w:tc>
          <w:tcPr>
            <w:tcW w:w="4248" w:type="dxa"/>
          </w:tcPr>
          <w:p w:rsidR="00B60F3E" w:rsidRPr="00270605" w:rsidRDefault="00B60F3E" w:rsidP="004625A8">
            <w:pPr>
              <w:jc w:val="right"/>
            </w:pPr>
            <w:r w:rsidRPr="00270605">
              <w:t>(Станислава Кабакова)</w:t>
            </w:r>
          </w:p>
        </w:tc>
        <w:tc>
          <w:tcPr>
            <w:tcW w:w="4962" w:type="dxa"/>
          </w:tcPr>
          <w:p w:rsidR="00B60F3E" w:rsidRPr="004625A8" w:rsidRDefault="00B60F3E" w:rsidP="004625A8">
            <w:pPr>
              <w:jc w:val="right"/>
              <w:rPr>
                <w:b/>
                <w:bCs/>
              </w:rPr>
            </w:pPr>
          </w:p>
        </w:tc>
      </w:tr>
    </w:tbl>
    <w:p w:rsidR="00B60F3E" w:rsidRPr="00BF39B6" w:rsidRDefault="00B60F3E" w:rsidP="00CE0EC9">
      <w:pPr>
        <w:jc w:val="both"/>
        <w:rPr>
          <w:u w:val="single"/>
          <w:lang w:val="en-US"/>
        </w:rPr>
      </w:pPr>
    </w:p>
    <w:sectPr w:rsidR="00B60F3E" w:rsidRPr="00BF39B6" w:rsidSect="00E3051E">
      <w:headerReference w:type="default" r:id="rId7"/>
      <w:footerReference w:type="default" r:id="rId8"/>
      <w:headerReference w:type="first" r:id="rId9"/>
      <w:pgSz w:w="11906" w:h="16838" w:code="9"/>
      <w:pgMar w:top="1418" w:right="1418" w:bottom="71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F3E" w:rsidRDefault="00B60F3E">
      <w:r>
        <w:separator/>
      </w:r>
    </w:p>
  </w:endnote>
  <w:endnote w:type="continuationSeparator" w:id="1">
    <w:p w:rsidR="00B60F3E" w:rsidRDefault="00B60F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3E" w:rsidRDefault="00B60F3E" w:rsidP="004B6C0C">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60F3E" w:rsidRDefault="00B60F3E" w:rsidP="00724B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F3E" w:rsidRDefault="00B60F3E">
      <w:r>
        <w:separator/>
      </w:r>
    </w:p>
  </w:footnote>
  <w:footnote w:type="continuationSeparator" w:id="1">
    <w:p w:rsidR="00B60F3E" w:rsidRDefault="00B60F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3E" w:rsidRDefault="00B60F3E" w:rsidP="003F07CC">
    <w:pPr>
      <w:pStyle w:val="Header"/>
      <w:jc w:val="right"/>
    </w:pPr>
    <w:r>
      <w:t>Мандат 200</w:t>
    </w:r>
    <w:r w:rsidRPr="00586063">
      <w:rPr>
        <w:lang w:val="ru-RU"/>
      </w:rPr>
      <w:t>7</w:t>
    </w:r>
    <w:r>
      <w:t xml:space="preserve"> – 20</w:t>
    </w:r>
    <w:r w:rsidRPr="00586063">
      <w:rPr>
        <w:lang w:val="ru-RU"/>
      </w:rPr>
      <w:t>11</w:t>
    </w:r>
    <w:r>
      <w:t xml:space="preserve"> г.</w:t>
    </w:r>
  </w:p>
  <w:p w:rsidR="00B60F3E" w:rsidRDefault="00B60F3E" w:rsidP="003F07CC">
    <w:pPr>
      <w:pStyle w:val="Header"/>
      <w:rPr>
        <w:u w:val="single"/>
      </w:rPr>
    </w:pPr>
    <w:r>
      <w:rPr>
        <w:u w:val="single"/>
      </w:rPr>
      <w:t xml:space="preserve">Протокол № 1 </w:t>
    </w:r>
    <w:r w:rsidRPr="00BB62BC">
      <w:rPr>
        <w:u w:val="single"/>
      </w:rPr>
      <w:t>от заседание на Общинск</w:t>
    </w:r>
    <w:r>
      <w:rPr>
        <w:u w:val="single"/>
      </w:rPr>
      <w:t xml:space="preserve">и съвет – Елена, проведено на </w:t>
    </w:r>
    <w:r w:rsidRPr="00586063">
      <w:rPr>
        <w:u w:val="single"/>
        <w:lang w:val="ru-RU"/>
      </w:rPr>
      <w:t>05</w:t>
    </w:r>
    <w:r w:rsidRPr="00BB62BC">
      <w:rPr>
        <w:u w:val="single"/>
      </w:rPr>
      <w:t>.</w:t>
    </w:r>
    <w:r>
      <w:rPr>
        <w:u w:val="single"/>
      </w:rPr>
      <w:t>1</w:t>
    </w:r>
    <w:r w:rsidRPr="00586063">
      <w:rPr>
        <w:u w:val="single"/>
        <w:lang w:val="ru-RU"/>
      </w:rPr>
      <w:t>1</w:t>
    </w:r>
    <w:r w:rsidRPr="00BB62BC">
      <w:rPr>
        <w:u w:val="single"/>
      </w:rPr>
      <w:t>.2007 г.</w:t>
    </w:r>
  </w:p>
  <w:p w:rsidR="00B60F3E" w:rsidRPr="00BB62BC" w:rsidRDefault="00B60F3E" w:rsidP="003F07CC">
    <w:pPr>
      <w:pStyle w:val="Header"/>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Ind w:w="-106" w:type="dxa"/>
      <w:tblLook w:val="01E0"/>
    </w:tblPr>
    <w:tblGrid>
      <w:gridCol w:w="1281"/>
      <w:gridCol w:w="4709"/>
      <w:gridCol w:w="3298"/>
    </w:tblGrid>
    <w:tr w:rsidR="00B60F3E" w:rsidRPr="007E64EE">
      <w:tc>
        <w:tcPr>
          <w:tcW w:w="1244" w:type="dxa"/>
          <w:vAlign w:val="center"/>
        </w:tcPr>
        <w:p w:rsidR="00B60F3E" w:rsidRPr="007E64EE" w:rsidRDefault="00B60F3E" w:rsidP="004625A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25pt;height:53.25pt">
                <v:imagedata r:id="rId1" o:title=""/>
              </v:shape>
            </w:pict>
          </w:r>
        </w:p>
      </w:tc>
      <w:tc>
        <w:tcPr>
          <w:tcW w:w="8044" w:type="dxa"/>
          <w:gridSpan w:val="2"/>
          <w:vAlign w:val="center"/>
        </w:tcPr>
        <w:p w:rsidR="00B60F3E" w:rsidRPr="004625A8" w:rsidRDefault="00B60F3E" w:rsidP="004625A8">
          <w:pPr>
            <w:pStyle w:val="Header"/>
            <w:jc w:val="center"/>
            <w:rPr>
              <w:b/>
              <w:bCs/>
              <w:spacing w:val="40"/>
              <w:sz w:val="48"/>
              <w:szCs w:val="48"/>
            </w:rPr>
          </w:pPr>
          <w:r w:rsidRPr="004625A8">
            <w:rPr>
              <w:b/>
              <w:bCs/>
              <w:spacing w:val="40"/>
              <w:sz w:val="44"/>
              <w:szCs w:val="44"/>
            </w:rPr>
            <w:t>ОБЩИНСКИ СЪВЕТ – ЕЛЕНА</w:t>
          </w:r>
        </w:p>
      </w:tc>
    </w:tr>
    <w:tr w:rsidR="00B60F3E" w:rsidRPr="007E64EE">
      <w:tc>
        <w:tcPr>
          <w:tcW w:w="5980" w:type="dxa"/>
          <w:gridSpan w:val="2"/>
        </w:tcPr>
        <w:p w:rsidR="00B60F3E" w:rsidRPr="004625A8" w:rsidRDefault="00B60F3E" w:rsidP="004625A8">
          <w:pPr>
            <w:pStyle w:val="Header"/>
            <w:spacing w:line="264" w:lineRule="auto"/>
            <w:rPr>
              <w:b/>
              <w:bCs/>
              <w:sz w:val="22"/>
              <w:szCs w:val="22"/>
            </w:rPr>
          </w:pPr>
          <w:r w:rsidRPr="004625A8">
            <w:rPr>
              <w:b/>
              <w:bCs/>
              <w:sz w:val="22"/>
              <w:szCs w:val="22"/>
            </w:rPr>
            <w:t>5070 гр. Елена, ул. „Иларион Макариополски” № 24</w:t>
          </w:r>
        </w:p>
      </w:tc>
      <w:tc>
        <w:tcPr>
          <w:tcW w:w="3308" w:type="dxa"/>
          <w:vAlign w:val="center"/>
        </w:tcPr>
        <w:p w:rsidR="00B60F3E" w:rsidRPr="004625A8" w:rsidRDefault="00B60F3E" w:rsidP="004625A8">
          <w:pPr>
            <w:pStyle w:val="Header"/>
            <w:spacing w:line="264" w:lineRule="auto"/>
            <w:jc w:val="right"/>
            <w:rPr>
              <w:b/>
              <w:bCs/>
              <w:sz w:val="22"/>
              <w:szCs w:val="22"/>
            </w:rPr>
          </w:pPr>
          <w:r w:rsidRPr="004625A8">
            <w:rPr>
              <w:b/>
              <w:bCs/>
              <w:sz w:val="22"/>
              <w:szCs w:val="22"/>
            </w:rPr>
            <w:t xml:space="preserve">e-mail: </w:t>
          </w:r>
          <w:r w:rsidRPr="004625A8">
            <w:rPr>
              <w:b/>
              <w:bCs/>
              <w:color w:val="000000"/>
              <w:sz w:val="22"/>
              <w:szCs w:val="22"/>
            </w:rPr>
            <w:t>ob</w:t>
          </w:r>
          <w:r w:rsidRPr="004625A8">
            <w:rPr>
              <w:b/>
              <w:bCs/>
              <w:color w:val="000000"/>
              <w:sz w:val="22"/>
              <w:szCs w:val="22"/>
              <w:lang w:val="en-US"/>
            </w:rPr>
            <w:t>s</w:t>
          </w:r>
          <w:r w:rsidRPr="004625A8">
            <w:rPr>
              <w:b/>
              <w:bCs/>
              <w:color w:val="000000"/>
              <w:sz w:val="22"/>
              <w:szCs w:val="22"/>
            </w:rPr>
            <w:t>@elena.bg</w:t>
          </w:r>
        </w:p>
      </w:tc>
    </w:tr>
    <w:tr w:rsidR="00B60F3E" w:rsidRPr="007E64EE">
      <w:tc>
        <w:tcPr>
          <w:tcW w:w="5980" w:type="dxa"/>
          <w:gridSpan w:val="2"/>
          <w:tcBorders>
            <w:bottom w:val="single" w:sz="4" w:space="0" w:color="auto"/>
          </w:tcBorders>
        </w:tcPr>
        <w:p w:rsidR="00B60F3E" w:rsidRPr="004625A8" w:rsidRDefault="00B60F3E" w:rsidP="004625A8">
          <w:pPr>
            <w:pStyle w:val="Header"/>
            <w:spacing w:line="264" w:lineRule="auto"/>
            <w:rPr>
              <w:b/>
              <w:bCs/>
              <w:sz w:val="22"/>
              <w:szCs w:val="22"/>
            </w:rPr>
          </w:pPr>
          <w:r w:rsidRPr="004625A8">
            <w:rPr>
              <w:b/>
              <w:bCs/>
              <w:sz w:val="22"/>
              <w:szCs w:val="22"/>
            </w:rPr>
            <w:t>Телефон/факс: 06151/25-57</w:t>
          </w:r>
        </w:p>
      </w:tc>
      <w:tc>
        <w:tcPr>
          <w:tcW w:w="3308" w:type="dxa"/>
          <w:tcBorders>
            <w:bottom w:val="single" w:sz="4" w:space="0" w:color="auto"/>
          </w:tcBorders>
          <w:vAlign w:val="center"/>
        </w:tcPr>
        <w:p w:rsidR="00B60F3E" w:rsidRPr="004625A8" w:rsidRDefault="00B60F3E" w:rsidP="004625A8">
          <w:pPr>
            <w:pStyle w:val="Header"/>
            <w:spacing w:line="264" w:lineRule="auto"/>
            <w:jc w:val="right"/>
            <w:rPr>
              <w:b/>
              <w:bCs/>
              <w:sz w:val="22"/>
              <w:szCs w:val="22"/>
            </w:rPr>
          </w:pPr>
          <w:r w:rsidRPr="004625A8">
            <w:rPr>
              <w:b/>
              <w:bCs/>
              <w:sz w:val="22"/>
              <w:szCs w:val="22"/>
            </w:rPr>
            <w:t xml:space="preserve">web: </w:t>
          </w:r>
          <w:r w:rsidRPr="004625A8">
            <w:rPr>
              <w:b/>
              <w:bCs/>
              <w:sz w:val="22"/>
              <w:szCs w:val="22"/>
              <w:lang w:val="en-US"/>
            </w:rPr>
            <w:t>obs</w:t>
          </w:r>
          <w:r w:rsidRPr="004625A8">
            <w:rPr>
              <w:b/>
              <w:bCs/>
              <w:sz w:val="22"/>
              <w:szCs w:val="22"/>
            </w:rPr>
            <w:t>.elena.bg</w:t>
          </w:r>
        </w:p>
      </w:tc>
    </w:tr>
  </w:tbl>
  <w:p w:rsidR="00B60F3E" w:rsidRPr="000643CB" w:rsidRDefault="00B60F3E" w:rsidP="00064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
    <w:nsid w:val="3A656E73"/>
    <w:multiLevelType w:val="singleLevel"/>
    <w:tmpl w:val="7736B006"/>
    <w:lvl w:ilvl="0">
      <w:start w:val="1"/>
      <w:numFmt w:val="decimal"/>
      <w:lvlText w:val="%1."/>
      <w:lvlJc w:val="left"/>
      <w:pPr>
        <w:tabs>
          <w:tab w:val="num" w:pos="1080"/>
        </w:tabs>
        <w:ind w:left="108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64EE"/>
    <w:rsid w:val="000246F0"/>
    <w:rsid w:val="00027AFE"/>
    <w:rsid w:val="00055AE2"/>
    <w:rsid w:val="000643CB"/>
    <w:rsid w:val="00091B8F"/>
    <w:rsid w:val="000C0765"/>
    <w:rsid w:val="0010040B"/>
    <w:rsid w:val="0011633B"/>
    <w:rsid w:val="00116818"/>
    <w:rsid w:val="00130655"/>
    <w:rsid w:val="00134151"/>
    <w:rsid w:val="00134E7A"/>
    <w:rsid w:val="00135A59"/>
    <w:rsid w:val="001703C4"/>
    <w:rsid w:val="00176B3B"/>
    <w:rsid w:val="001846E3"/>
    <w:rsid w:val="001F054D"/>
    <w:rsid w:val="00204138"/>
    <w:rsid w:val="00212EDE"/>
    <w:rsid w:val="00223086"/>
    <w:rsid w:val="00223421"/>
    <w:rsid w:val="00231C18"/>
    <w:rsid w:val="00255D99"/>
    <w:rsid w:val="00270605"/>
    <w:rsid w:val="0028232E"/>
    <w:rsid w:val="002D3503"/>
    <w:rsid w:val="002E650E"/>
    <w:rsid w:val="002F318D"/>
    <w:rsid w:val="003224F9"/>
    <w:rsid w:val="003238B9"/>
    <w:rsid w:val="00342CA8"/>
    <w:rsid w:val="00360EB2"/>
    <w:rsid w:val="00370058"/>
    <w:rsid w:val="003767E7"/>
    <w:rsid w:val="00382B9E"/>
    <w:rsid w:val="00386C3C"/>
    <w:rsid w:val="00396F55"/>
    <w:rsid w:val="003A0277"/>
    <w:rsid w:val="003A1770"/>
    <w:rsid w:val="003C665A"/>
    <w:rsid w:val="003D1E5C"/>
    <w:rsid w:val="003F07CC"/>
    <w:rsid w:val="00423E84"/>
    <w:rsid w:val="004338AD"/>
    <w:rsid w:val="004450E9"/>
    <w:rsid w:val="00447A8E"/>
    <w:rsid w:val="00452EC9"/>
    <w:rsid w:val="004625A8"/>
    <w:rsid w:val="004632B1"/>
    <w:rsid w:val="00480FFB"/>
    <w:rsid w:val="004B6C0C"/>
    <w:rsid w:val="004D7D24"/>
    <w:rsid w:val="004F126E"/>
    <w:rsid w:val="00527E41"/>
    <w:rsid w:val="00556228"/>
    <w:rsid w:val="005712BC"/>
    <w:rsid w:val="0058085C"/>
    <w:rsid w:val="00586063"/>
    <w:rsid w:val="005E6529"/>
    <w:rsid w:val="00604411"/>
    <w:rsid w:val="00652990"/>
    <w:rsid w:val="00667174"/>
    <w:rsid w:val="00677955"/>
    <w:rsid w:val="006915F0"/>
    <w:rsid w:val="00717AEA"/>
    <w:rsid w:val="00724B58"/>
    <w:rsid w:val="00741527"/>
    <w:rsid w:val="0075472F"/>
    <w:rsid w:val="0076280C"/>
    <w:rsid w:val="00765048"/>
    <w:rsid w:val="00781807"/>
    <w:rsid w:val="007A09F5"/>
    <w:rsid w:val="007B0417"/>
    <w:rsid w:val="007E5336"/>
    <w:rsid w:val="007E64EE"/>
    <w:rsid w:val="007F1B25"/>
    <w:rsid w:val="007F54D6"/>
    <w:rsid w:val="008241D1"/>
    <w:rsid w:val="00840484"/>
    <w:rsid w:val="0085245F"/>
    <w:rsid w:val="0085749D"/>
    <w:rsid w:val="0086140C"/>
    <w:rsid w:val="00877A2C"/>
    <w:rsid w:val="008901AB"/>
    <w:rsid w:val="008A5FAD"/>
    <w:rsid w:val="008A7A84"/>
    <w:rsid w:val="008C7708"/>
    <w:rsid w:val="008D2BAF"/>
    <w:rsid w:val="008E77E8"/>
    <w:rsid w:val="008F08CB"/>
    <w:rsid w:val="0090570E"/>
    <w:rsid w:val="00917ED4"/>
    <w:rsid w:val="009A2F3A"/>
    <w:rsid w:val="009C5E7A"/>
    <w:rsid w:val="009D132D"/>
    <w:rsid w:val="009D2EB7"/>
    <w:rsid w:val="00A36687"/>
    <w:rsid w:val="00A53C8B"/>
    <w:rsid w:val="00A56DFC"/>
    <w:rsid w:val="00A743B2"/>
    <w:rsid w:val="00A83069"/>
    <w:rsid w:val="00AA77D9"/>
    <w:rsid w:val="00AB631E"/>
    <w:rsid w:val="00AC5457"/>
    <w:rsid w:val="00AD624D"/>
    <w:rsid w:val="00B11B5E"/>
    <w:rsid w:val="00B13C7F"/>
    <w:rsid w:val="00B300F3"/>
    <w:rsid w:val="00B3335C"/>
    <w:rsid w:val="00B60F3E"/>
    <w:rsid w:val="00B749BB"/>
    <w:rsid w:val="00B85411"/>
    <w:rsid w:val="00B85C54"/>
    <w:rsid w:val="00B9302C"/>
    <w:rsid w:val="00BB5991"/>
    <w:rsid w:val="00BB62BC"/>
    <w:rsid w:val="00BC42DA"/>
    <w:rsid w:val="00BC6FF4"/>
    <w:rsid w:val="00BD64C1"/>
    <w:rsid w:val="00BE1619"/>
    <w:rsid w:val="00BF1C8C"/>
    <w:rsid w:val="00BF39B6"/>
    <w:rsid w:val="00C20279"/>
    <w:rsid w:val="00C21A27"/>
    <w:rsid w:val="00C32155"/>
    <w:rsid w:val="00C456E3"/>
    <w:rsid w:val="00C53049"/>
    <w:rsid w:val="00C6118C"/>
    <w:rsid w:val="00C729EE"/>
    <w:rsid w:val="00C82525"/>
    <w:rsid w:val="00C929D6"/>
    <w:rsid w:val="00C94F44"/>
    <w:rsid w:val="00C95E9E"/>
    <w:rsid w:val="00CD628E"/>
    <w:rsid w:val="00CE0EC9"/>
    <w:rsid w:val="00CF7A14"/>
    <w:rsid w:val="00CF7F05"/>
    <w:rsid w:val="00D05476"/>
    <w:rsid w:val="00D24F38"/>
    <w:rsid w:val="00D54751"/>
    <w:rsid w:val="00D633D6"/>
    <w:rsid w:val="00D64CEE"/>
    <w:rsid w:val="00D67474"/>
    <w:rsid w:val="00D77B84"/>
    <w:rsid w:val="00DB04BE"/>
    <w:rsid w:val="00DB6244"/>
    <w:rsid w:val="00DB6616"/>
    <w:rsid w:val="00DD3F1E"/>
    <w:rsid w:val="00DE1A9A"/>
    <w:rsid w:val="00E11746"/>
    <w:rsid w:val="00E2706F"/>
    <w:rsid w:val="00E3051E"/>
    <w:rsid w:val="00EA4746"/>
    <w:rsid w:val="00EB5941"/>
    <w:rsid w:val="00EC792D"/>
    <w:rsid w:val="00EC7A1D"/>
    <w:rsid w:val="00F0667A"/>
    <w:rsid w:val="00F34A0D"/>
    <w:rsid w:val="00F50381"/>
    <w:rsid w:val="00FB0F25"/>
    <w:rsid w:val="00FE1A0D"/>
    <w:rsid w:val="00FE30B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4BE"/>
    <w:rPr>
      <w:sz w:val="24"/>
      <w:szCs w:val="24"/>
    </w:rPr>
  </w:style>
  <w:style w:type="paragraph" w:styleId="Heading2">
    <w:name w:val="heading 2"/>
    <w:basedOn w:val="Normal"/>
    <w:next w:val="Normal"/>
    <w:link w:val="Heading2Char"/>
    <w:uiPriority w:val="99"/>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B62BC"/>
    <w:pPr>
      <w:keepNext/>
      <w:ind w:firstLine="720"/>
      <w:outlineLvl w:val="2"/>
    </w:pPr>
    <w:rPr>
      <w:rFonts w:ascii="Tahoma" w:hAnsi="Tahoma" w:cs="Tahoma"/>
    </w:rPr>
  </w:style>
  <w:style w:type="paragraph" w:styleId="Heading5">
    <w:name w:val="heading 5"/>
    <w:basedOn w:val="Normal"/>
    <w:next w:val="Normal"/>
    <w:link w:val="Heading5Char"/>
    <w:uiPriority w:val="99"/>
    <w:qFormat/>
    <w:rsid w:val="008A5FAD"/>
    <w:pPr>
      <w:spacing w:before="240" w:after="60"/>
      <w:outlineLvl w:val="4"/>
    </w:pPr>
    <w:rPr>
      <w:b/>
      <w:bCs/>
      <w:i/>
      <w:iCs/>
      <w:sz w:val="26"/>
      <w:szCs w:val="26"/>
    </w:rPr>
  </w:style>
  <w:style w:type="paragraph" w:styleId="Heading7">
    <w:name w:val="heading 7"/>
    <w:basedOn w:val="Normal"/>
    <w:next w:val="Normal"/>
    <w:link w:val="Heading7Char"/>
    <w:uiPriority w:val="99"/>
    <w:qFormat/>
    <w:rsid w:val="008A5FAD"/>
    <w:pPr>
      <w:spacing w:before="240" w:after="60"/>
      <w:outlineLvl w:val="6"/>
    </w:pPr>
  </w:style>
  <w:style w:type="paragraph" w:styleId="Heading8">
    <w:name w:val="heading 8"/>
    <w:basedOn w:val="Normal"/>
    <w:next w:val="Normal"/>
    <w:link w:val="Heading8Char"/>
    <w:uiPriority w:val="99"/>
    <w:qFormat/>
    <w:rsid w:val="008A5FAD"/>
    <w:pPr>
      <w:spacing w:before="240" w:after="60"/>
      <w:outlineLvl w:val="7"/>
    </w:pPr>
    <w:rPr>
      <w:i/>
      <w:iCs/>
    </w:rPr>
  </w:style>
  <w:style w:type="paragraph" w:styleId="Heading9">
    <w:name w:val="heading 9"/>
    <w:basedOn w:val="Normal"/>
    <w:next w:val="Normal"/>
    <w:link w:val="Heading9Char"/>
    <w:uiPriority w:val="99"/>
    <w:qFormat/>
    <w:rsid w:val="008A5FAD"/>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Pr>
      <w:rFonts w:ascii="Cambria" w:hAnsi="Cambria" w:cs="Cambria"/>
      <w:b/>
      <w:bCs/>
      <w:sz w:val="26"/>
      <w:szCs w:val="26"/>
    </w:rPr>
  </w:style>
  <w:style w:type="character" w:customStyle="1" w:styleId="Heading5Char">
    <w:name w:val="Heading 5 Char"/>
    <w:basedOn w:val="DefaultParagraphFont"/>
    <w:link w:val="Heading5"/>
    <w:uiPriority w:val="99"/>
    <w:semiHidden/>
    <w:locked/>
    <w:rPr>
      <w:rFonts w:ascii="Calibri" w:hAnsi="Calibri" w:cs="Calibri"/>
      <w:b/>
      <w:bCs/>
      <w:i/>
      <w:iCs/>
      <w:sz w:val="26"/>
      <w:szCs w:val="26"/>
    </w:rPr>
  </w:style>
  <w:style w:type="character" w:customStyle="1" w:styleId="Heading7Char">
    <w:name w:val="Heading 7 Char"/>
    <w:basedOn w:val="DefaultParagraphFont"/>
    <w:link w:val="Heading7"/>
    <w:uiPriority w:val="99"/>
    <w:semiHidden/>
    <w:locked/>
    <w:rPr>
      <w:rFonts w:ascii="Calibri" w:hAnsi="Calibri" w:cs="Calibri"/>
      <w:sz w:val="24"/>
      <w:szCs w:val="24"/>
    </w:rPr>
  </w:style>
  <w:style w:type="character" w:customStyle="1" w:styleId="Heading8Char">
    <w:name w:val="Heading 8 Char"/>
    <w:basedOn w:val="DefaultParagraphFont"/>
    <w:link w:val="Heading8"/>
    <w:uiPriority w:val="99"/>
    <w:semiHidden/>
    <w:locked/>
    <w:rPr>
      <w:rFonts w:ascii="Calibri" w:hAnsi="Calibri" w:cs="Calibri"/>
      <w:i/>
      <w:iCs/>
      <w:sz w:val="24"/>
      <w:szCs w:val="24"/>
    </w:rPr>
  </w:style>
  <w:style w:type="character" w:customStyle="1" w:styleId="Heading9Char">
    <w:name w:val="Heading 9 Char"/>
    <w:basedOn w:val="DefaultParagraphFont"/>
    <w:link w:val="Heading9"/>
    <w:uiPriority w:val="99"/>
    <w:semiHidden/>
    <w:locked/>
    <w:rPr>
      <w:rFonts w:ascii="Cambria" w:hAnsi="Cambria" w:cs="Cambria"/>
    </w:rPr>
  </w:style>
  <w:style w:type="paragraph" w:styleId="Header">
    <w:name w:val="header"/>
    <w:basedOn w:val="Normal"/>
    <w:link w:val="HeaderChar"/>
    <w:uiPriority w:val="99"/>
    <w:rsid w:val="007E64EE"/>
    <w:pPr>
      <w:tabs>
        <w:tab w:val="center" w:pos="4536"/>
        <w:tab w:val="right" w:pos="9072"/>
      </w:tabs>
    </w:pPr>
  </w:style>
  <w:style w:type="character" w:customStyle="1" w:styleId="HeaderChar">
    <w:name w:val="Header Char"/>
    <w:basedOn w:val="DefaultParagraphFont"/>
    <w:link w:val="Header"/>
    <w:uiPriority w:val="99"/>
    <w:semiHidden/>
    <w:locked/>
    <w:rPr>
      <w:sz w:val="24"/>
      <w:szCs w:val="24"/>
    </w:rPr>
  </w:style>
  <w:style w:type="paragraph" w:styleId="Footer">
    <w:name w:val="footer"/>
    <w:basedOn w:val="Normal"/>
    <w:link w:val="FooterChar"/>
    <w:uiPriority w:val="99"/>
    <w:rsid w:val="007E64EE"/>
    <w:pPr>
      <w:tabs>
        <w:tab w:val="center" w:pos="4536"/>
        <w:tab w:val="right" w:pos="9072"/>
      </w:tabs>
    </w:pPr>
  </w:style>
  <w:style w:type="character" w:customStyle="1" w:styleId="FooterChar">
    <w:name w:val="Footer Char"/>
    <w:basedOn w:val="DefaultParagraphFont"/>
    <w:link w:val="Footer"/>
    <w:uiPriority w:val="99"/>
    <w:semiHidden/>
    <w:locked/>
    <w:rPr>
      <w:sz w:val="24"/>
      <w:szCs w:val="24"/>
    </w:rPr>
  </w:style>
  <w:style w:type="table" w:styleId="TableGrid">
    <w:name w:val="Table Grid"/>
    <w:basedOn w:val="TableNormal"/>
    <w:uiPriority w:val="99"/>
    <w:rsid w:val="007E64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E64EE"/>
    <w:rPr>
      <w:color w:val="0000FF"/>
      <w:u w:val="single"/>
    </w:rPr>
  </w:style>
  <w:style w:type="paragraph" w:styleId="BodyTextIndent">
    <w:name w:val="Body Text Indent"/>
    <w:basedOn w:val="Normal"/>
    <w:link w:val="BodyTextIndentChar"/>
    <w:uiPriority w:val="99"/>
    <w:rsid w:val="00BB62BC"/>
    <w:pPr>
      <w:ind w:left="567" w:firstLine="720"/>
    </w:pPr>
    <w:rPr>
      <w:rFonts w:ascii="Tahoma" w:hAnsi="Tahoma" w:cs="Tahoma"/>
      <w:lang w:eastAsia="en-US"/>
    </w:rPr>
  </w:style>
  <w:style w:type="character" w:customStyle="1" w:styleId="BodyTextIndentChar">
    <w:name w:val="Body Text Indent Char"/>
    <w:basedOn w:val="DefaultParagraphFont"/>
    <w:link w:val="BodyTextIndent"/>
    <w:uiPriority w:val="99"/>
    <w:semiHidden/>
    <w:locked/>
    <w:rPr>
      <w:sz w:val="24"/>
      <w:szCs w:val="24"/>
    </w:rPr>
  </w:style>
  <w:style w:type="paragraph" w:styleId="BodyTextIndent2">
    <w:name w:val="Body Text Indent 2"/>
    <w:basedOn w:val="Normal"/>
    <w:link w:val="BodyTextIndent2Char"/>
    <w:uiPriority w:val="99"/>
    <w:rsid w:val="00BB62BC"/>
    <w:pPr>
      <w:ind w:firstLine="720"/>
    </w:pPr>
    <w:rPr>
      <w:rFonts w:ascii="Tahoma" w:hAnsi="Tahoma" w:cs="Tahoma"/>
    </w:rPr>
  </w:style>
  <w:style w:type="character" w:customStyle="1" w:styleId="BodyTextIndent2Char">
    <w:name w:val="Body Text Indent 2 Char"/>
    <w:basedOn w:val="DefaultParagraphFont"/>
    <w:link w:val="BodyTextIndent2"/>
    <w:uiPriority w:val="99"/>
    <w:semiHidden/>
    <w:locked/>
    <w:rPr>
      <w:sz w:val="24"/>
      <w:szCs w:val="24"/>
    </w:rPr>
  </w:style>
  <w:style w:type="character" w:styleId="PageNumber">
    <w:name w:val="page number"/>
    <w:basedOn w:val="DefaultParagraphFont"/>
    <w:uiPriority w:val="99"/>
    <w:rsid w:val="00724B58"/>
  </w:style>
  <w:style w:type="paragraph" w:styleId="BodyTextIndent3">
    <w:name w:val="Body Text Indent 3"/>
    <w:basedOn w:val="Normal"/>
    <w:link w:val="BodyTextIndent3Char"/>
    <w:uiPriority w:val="99"/>
    <w:rsid w:val="008A5FAD"/>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sz w:val="16"/>
      <w:szCs w:val="16"/>
    </w:rPr>
  </w:style>
  <w:style w:type="paragraph" w:styleId="BodyText3">
    <w:name w:val="Body Text 3"/>
    <w:basedOn w:val="Normal"/>
    <w:link w:val="BodyText3Char"/>
    <w:uiPriority w:val="99"/>
    <w:rsid w:val="008A5FAD"/>
    <w:pPr>
      <w:spacing w:after="120"/>
    </w:pPr>
    <w:rPr>
      <w:sz w:val="16"/>
      <w:szCs w:val="16"/>
    </w:rPr>
  </w:style>
  <w:style w:type="character" w:customStyle="1" w:styleId="BodyText3Char">
    <w:name w:val="Body Text 3 Char"/>
    <w:basedOn w:val="DefaultParagraphFont"/>
    <w:link w:val="BodyText3"/>
    <w:uiPriority w:val="99"/>
    <w:semiHidden/>
    <w:locked/>
    <w:rPr>
      <w:sz w:val="16"/>
      <w:szCs w:val="16"/>
    </w:rPr>
  </w:style>
  <w:style w:type="paragraph" w:styleId="BodyText2">
    <w:name w:val="Body Text 2"/>
    <w:basedOn w:val="Normal"/>
    <w:link w:val="BodyText2Char"/>
    <w:uiPriority w:val="99"/>
    <w:rsid w:val="007F54D6"/>
    <w:pPr>
      <w:spacing w:after="120" w:line="480" w:lineRule="auto"/>
    </w:pPr>
  </w:style>
  <w:style w:type="character" w:customStyle="1" w:styleId="BodyText2Char">
    <w:name w:val="Body Text 2 Char"/>
    <w:basedOn w:val="DefaultParagraphFont"/>
    <w:link w:val="BodyText2"/>
    <w:uiPriority w:val="99"/>
    <w:semiHidden/>
    <w:locked/>
    <w:rPr>
      <w:sz w:val="24"/>
      <w:szCs w:val="24"/>
    </w:rPr>
  </w:style>
  <w:style w:type="paragraph" w:styleId="BodyText">
    <w:name w:val="Body Text"/>
    <w:basedOn w:val="Normal"/>
    <w:link w:val="BodyTextChar"/>
    <w:uiPriority w:val="99"/>
    <w:rsid w:val="000C0765"/>
    <w:pPr>
      <w:spacing w:after="120"/>
    </w:pPr>
  </w:style>
  <w:style w:type="character" w:customStyle="1" w:styleId="BodyTextChar">
    <w:name w:val="Body Text Char"/>
    <w:basedOn w:val="DefaultParagraphFont"/>
    <w:link w:val="BodyText"/>
    <w:uiPriority w:val="99"/>
    <w:semiHidden/>
    <w:locked/>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1398</Words>
  <Characters>7974</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keywords/>
  <dc:description/>
  <cp:lastModifiedBy>Mihaylov</cp:lastModifiedBy>
  <cp:revision>3</cp:revision>
  <cp:lastPrinted>2007-11-07T12:58:00Z</cp:lastPrinted>
  <dcterms:created xsi:type="dcterms:W3CDTF">2007-11-17T20:01:00Z</dcterms:created>
  <dcterms:modified xsi:type="dcterms:W3CDTF">2007-11-17T20:31:00Z</dcterms:modified>
</cp:coreProperties>
</file>