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804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A350FA" w:rsidRDefault="005E3771">
            <w:pPr>
              <w:ind w:firstLine="0"/>
              <w:rPr>
                <w:rFonts w:ascii="Times New Roman" w:hAnsi="Times New Roman"/>
                <w:b/>
                <w:sz w:val="4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lang w:eastAsia="bg-BG"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5" w:type="dxa"/>
            <w:vAlign w:val="center"/>
          </w:tcPr>
          <w:p w:rsidR="009E7A0B" w:rsidRPr="001B676F" w:rsidRDefault="009E7A0B">
            <w:pPr>
              <w:pStyle w:val="Heading3"/>
              <w:spacing w:line="240" w:lineRule="auto"/>
              <w:rPr>
                <w:rFonts w:ascii="Times New Roman" w:hAnsi="Times New Roman"/>
                <w:spacing w:val="100"/>
                <w:sz w:val="56"/>
                <w:szCs w:val="56"/>
              </w:rPr>
            </w:pPr>
            <w:r w:rsidRPr="001B676F">
              <w:rPr>
                <w:rFonts w:ascii="Times New Roman" w:hAnsi="Times New Roman"/>
                <w:spacing w:val="100"/>
                <w:sz w:val="56"/>
                <w:szCs w:val="56"/>
              </w:rPr>
              <w:t>ОБЩИНА ЕЛЕНА</w:t>
            </w:r>
          </w:p>
        </w:tc>
      </w:tr>
    </w:tbl>
    <w:p w:rsidR="009E7A0B" w:rsidRPr="00A350FA" w:rsidRDefault="009E7A0B">
      <w:pPr>
        <w:rPr>
          <w:rFonts w:ascii="Times New Roman" w:hAnsi="Times New Roman"/>
          <w:lang w:val="en-US"/>
        </w:rPr>
      </w:pPr>
    </w:p>
    <w:p w:rsidR="009E7A0B" w:rsidRPr="00A350FA" w:rsidRDefault="009E7A0B">
      <w:pPr>
        <w:pStyle w:val="Heading2"/>
        <w:spacing w:line="360" w:lineRule="auto"/>
        <w:ind w:firstLine="0"/>
        <w:jc w:val="right"/>
        <w:rPr>
          <w:rFonts w:ascii="Times New Roman" w:hAnsi="Times New Roman"/>
          <w:spacing w:val="48"/>
        </w:rPr>
      </w:pPr>
    </w:p>
    <w:p w:rsidR="009E7A0B" w:rsidRDefault="009E7A0B">
      <w:pPr>
        <w:pStyle w:val="Heading2"/>
        <w:spacing w:line="360" w:lineRule="auto"/>
        <w:ind w:firstLine="0"/>
        <w:rPr>
          <w:rFonts w:ascii="Times New Roman" w:hAnsi="Times New Roman"/>
          <w:i w:val="0"/>
          <w:spacing w:val="48"/>
          <w:sz w:val="48"/>
          <w:lang w:val="en-US"/>
        </w:rPr>
      </w:pPr>
    </w:p>
    <w:p w:rsidR="001B676F" w:rsidRPr="001B676F" w:rsidRDefault="001B676F" w:rsidP="001B676F">
      <w:pPr>
        <w:rPr>
          <w:lang w:val="en-US"/>
        </w:rPr>
      </w:pPr>
    </w:p>
    <w:p w:rsidR="009E7A0B" w:rsidRDefault="009E7A0B">
      <w:pPr>
        <w:pStyle w:val="Heading2"/>
        <w:spacing w:line="360" w:lineRule="auto"/>
        <w:ind w:firstLine="0"/>
        <w:jc w:val="center"/>
        <w:rPr>
          <w:rFonts w:ascii="Times New Roman" w:hAnsi="Times New Roman"/>
          <w:i w:val="0"/>
          <w:spacing w:val="48"/>
          <w:sz w:val="56"/>
          <w:szCs w:val="56"/>
          <w:lang w:val="en-US"/>
        </w:rPr>
      </w:pPr>
      <w:r w:rsidRPr="001B676F">
        <w:rPr>
          <w:rFonts w:ascii="Times New Roman" w:hAnsi="Times New Roman"/>
          <w:i w:val="0"/>
          <w:spacing w:val="48"/>
          <w:sz w:val="56"/>
          <w:szCs w:val="56"/>
        </w:rPr>
        <w:t>НАРЕДБА</w:t>
      </w:r>
    </w:p>
    <w:p w:rsidR="001B676F" w:rsidRPr="001B676F" w:rsidRDefault="001B676F" w:rsidP="001B676F">
      <w:pPr>
        <w:rPr>
          <w:lang w:val="en-US"/>
        </w:rPr>
      </w:pPr>
    </w:p>
    <w:p w:rsidR="009E7A0B" w:rsidRPr="001B676F" w:rsidRDefault="009E7A0B">
      <w:pPr>
        <w:pStyle w:val="BodyText"/>
        <w:rPr>
          <w:sz w:val="44"/>
          <w:szCs w:val="44"/>
        </w:rPr>
      </w:pPr>
      <w:r w:rsidRPr="001B676F">
        <w:rPr>
          <w:sz w:val="44"/>
          <w:szCs w:val="44"/>
        </w:rPr>
        <w:t>за определянето и администрирането</w:t>
      </w:r>
    </w:p>
    <w:p w:rsidR="009E7A0B" w:rsidRPr="001B676F" w:rsidRDefault="009E7A0B">
      <w:pPr>
        <w:pStyle w:val="BodyText"/>
        <w:rPr>
          <w:sz w:val="44"/>
          <w:szCs w:val="44"/>
        </w:rPr>
      </w:pPr>
      <w:r w:rsidRPr="001B676F">
        <w:rPr>
          <w:sz w:val="44"/>
          <w:szCs w:val="44"/>
        </w:rPr>
        <w:t>на местните такси и цени на услуги</w:t>
      </w:r>
    </w:p>
    <w:p w:rsidR="009E7A0B" w:rsidRPr="001B676F" w:rsidRDefault="009E7A0B">
      <w:pPr>
        <w:pStyle w:val="BodyText"/>
        <w:rPr>
          <w:sz w:val="44"/>
          <w:szCs w:val="44"/>
        </w:rPr>
      </w:pPr>
      <w:r w:rsidRPr="001B676F">
        <w:rPr>
          <w:sz w:val="44"/>
          <w:szCs w:val="44"/>
        </w:rPr>
        <w:t>на територията на община Елена</w:t>
      </w: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 w:rsidP="002F0048">
      <w:pPr>
        <w:ind w:left="2552" w:firstLine="0"/>
        <w:rPr>
          <w:rFonts w:ascii="Times New Roman" w:hAnsi="Times New Roman"/>
          <w:b/>
          <w:i/>
          <w:sz w:val="20"/>
        </w:rPr>
      </w:pPr>
      <w:r w:rsidRPr="00A350FA">
        <w:rPr>
          <w:rFonts w:ascii="Times New Roman" w:hAnsi="Times New Roman"/>
          <w:b/>
          <w:i/>
          <w:sz w:val="20"/>
        </w:rPr>
        <w:t>Приета с Решение №14/06.03.2003 г.,</w:t>
      </w:r>
      <w:r w:rsidR="00FE211C">
        <w:rPr>
          <w:rFonts w:ascii="Times New Roman" w:hAnsi="Times New Roman"/>
          <w:b/>
          <w:i/>
          <w:sz w:val="20"/>
        </w:rPr>
        <w:t xml:space="preserve"> </w:t>
      </w:r>
      <w:r w:rsidRPr="00A350FA">
        <w:rPr>
          <w:rFonts w:ascii="Times New Roman" w:hAnsi="Times New Roman"/>
          <w:b/>
          <w:i/>
          <w:sz w:val="20"/>
        </w:rPr>
        <w:t>изменена и допълн</w:t>
      </w:r>
      <w:r w:rsidR="00E85260">
        <w:rPr>
          <w:rFonts w:ascii="Times New Roman" w:hAnsi="Times New Roman"/>
          <w:b/>
          <w:i/>
          <w:sz w:val="20"/>
        </w:rPr>
        <w:t>ена с Решение №11/30.12.2003 г., Решение</w:t>
      </w:r>
      <w:r w:rsidR="001B676F">
        <w:rPr>
          <w:rFonts w:ascii="Times New Roman" w:hAnsi="Times New Roman"/>
          <w:b/>
          <w:i/>
          <w:sz w:val="20"/>
        </w:rPr>
        <w:t xml:space="preserve"> №</w:t>
      </w:r>
      <w:r w:rsidR="001B676F" w:rsidRPr="001B676F">
        <w:rPr>
          <w:rFonts w:ascii="Times New Roman" w:hAnsi="Times New Roman"/>
          <w:b/>
          <w:i/>
          <w:sz w:val="20"/>
          <w:lang w:val="ru-RU"/>
        </w:rPr>
        <w:t xml:space="preserve"> </w:t>
      </w:r>
      <w:r w:rsidR="00E85260">
        <w:rPr>
          <w:rFonts w:ascii="Times New Roman" w:hAnsi="Times New Roman"/>
          <w:b/>
          <w:i/>
          <w:sz w:val="20"/>
        </w:rPr>
        <w:t>94/21.12.2004 г., Реш</w:t>
      </w:r>
      <w:r w:rsidR="002F0048">
        <w:rPr>
          <w:rFonts w:ascii="Times New Roman" w:hAnsi="Times New Roman"/>
          <w:b/>
          <w:i/>
          <w:sz w:val="20"/>
        </w:rPr>
        <w:t>ение</w:t>
      </w:r>
      <w:r w:rsidR="00FE211C">
        <w:rPr>
          <w:rFonts w:ascii="Times New Roman" w:hAnsi="Times New Roman"/>
          <w:b/>
          <w:i/>
          <w:sz w:val="20"/>
        </w:rPr>
        <w:t xml:space="preserve"> </w:t>
      </w:r>
      <w:r w:rsidR="002F0048">
        <w:rPr>
          <w:rFonts w:ascii="Times New Roman" w:hAnsi="Times New Roman"/>
          <w:b/>
          <w:i/>
          <w:sz w:val="20"/>
        </w:rPr>
        <w:t>№ 6/27.01.2005 г., Решение</w:t>
      </w:r>
      <w:r w:rsidR="001B676F" w:rsidRPr="001B676F">
        <w:rPr>
          <w:rFonts w:ascii="Times New Roman" w:hAnsi="Times New Roman"/>
          <w:b/>
          <w:i/>
          <w:sz w:val="20"/>
          <w:lang w:val="ru-RU"/>
        </w:rPr>
        <w:t xml:space="preserve"> </w:t>
      </w:r>
      <w:r w:rsidR="00E85260">
        <w:rPr>
          <w:rFonts w:ascii="Times New Roman" w:hAnsi="Times New Roman"/>
          <w:b/>
          <w:i/>
          <w:sz w:val="20"/>
        </w:rPr>
        <w:t>№ 80/29.12.2005 г.</w:t>
      </w:r>
      <w:r w:rsidR="00EC1990">
        <w:rPr>
          <w:rFonts w:ascii="Times New Roman" w:hAnsi="Times New Roman"/>
          <w:b/>
          <w:i/>
          <w:sz w:val="20"/>
        </w:rPr>
        <w:t>, Решение № 6/31.01.2006 г.</w:t>
      </w:r>
      <w:r w:rsidR="00F8262E">
        <w:rPr>
          <w:rFonts w:ascii="Times New Roman" w:hAnsi="Times New Roman"/>
          <w:b/>
          <w:i/>
          <w:sz w:val="20"/>
        </w:rPr>
        <w:t>, Решение №36/27.06.2007 г.</w:t>
      </w:r>
      <w:r w:rsidR="00823D66">
        <w:rPr>
          <w:rFonts w:ascii="Times New Roman" w:hAnsi="Times New Roman"/>
          <w:b/>
          <w:i/>
          <w:sz w:val="20"/>
        </w:rPr>
        <w:t>, Решение № 85/29.08.2008 г.</w:t>
      </w:r>
      <w:r w:rsidR="002F0048">
        <w:rPr>
          <w:rFonts w:ascii="Times New Roman" w:hAnsi="Times New Roman"/>
          <w:b/>
          <w:i/>
          <w:sz w:val="20"/>
        </w:rPr>
        <w:t>, Решение № 9/29.01.2009 г.</w:t>
      </w:r>
      <w:r w:rsidR="005D2001">
        <w:rPr>
          <w:rFonts w:ascii="Times New Roman" w:hAnsi="Times New Roman"/>
          <w:b/>
          <w:i/>
          <w:sz w:val="20"/>
        </w:rPr>
        <w:t>, Решение №100/23.12.2009 г.</w:t>
      </w:r>
      <w:r w:rsidR="002F0048">
        <w:rPr>
          <w:rFonts w:ascii="Times New Roman" w:hAnsi="Times New Roman"/>
          <w:b/>
          <w:i/>
          <w:sz w:val="20"/>
        </w:rPr>
        <w:t xml:space="preserve"> </w:t>
      </w:r>
      <w:r w:rsidR="00B41971">
        <w:rPr>
          <w:rFonts w:ascii="Times New Roman" w:hAnsi="Times New Roman"/>
          <w:b/>
          <w:i/>
          <w:sz w:val="20"/>
        </w:rPr>
        <w:t>Решение №</w:t>
      </w:r>
      <w:r w:rsidR="00765B4B">
        <w:rPr>
          <w:rFonts w:ascii="Times New Roman" w:hAnsi="Times New Roman"/>
          <w:b/>
          <w:i/>
          <w:sz w:val="20"/>
        </w:rPr>
        <w:t>2</w:t>
      </w:r>
      <w:r w:rsidR="00B41971">
        <w:rPr>
          <w:rFonts w:ascii="Times New Roman" w:hAnsi="Times New Roman"/>
          <w:b/>
          <w:i/>
          <w:sz w:val="20"/>
        </w:rPr>
        <w:t>/</w:t>
      </w:r>
      <w:r w:rsidR="00765B4B">
        <w:rPr>
          <w:rFonts w:ascii="Times New Roman" w:hAnsi="Times New Roman"/>
          <w:b/>
          <w:i/>
          <w:sz w:val="20"/>
        </w:rPr>
        <w:t>27</w:t>
      </w:r>
      <w:r w:rsidR="00B41971">
        <w:rPr>
          <w:rFonts w:ascii="Times New Roman" w:hAnsi="Times New Roman"/>
          <w:b/>
          <w:i/>
          <w:sz w:val="20"/>
        </w:rPr>
        <w:t>.01.2011 г.</w:t>
      </w:r>
      <w:r w:rsidR="00FE211C">
        <w:rPr>
          <w:rFonts w:ascii="Times New Roman" w:hAnsi="Times New Roman"/>
          <w:b/>
          <w:i/>
          <w:sz w:val="20"/>
        </w:rPr>
        <w:t xml:space="preserve"> </w:t>
      </w:r>
      <w:r w:rsidRPr="00A350FA">
        <w:rPr>
          <w:rFonts w:ascii="Times New Roman" w:hAnsi="Times New Roman"/>
          <w:b/>
          <w:i/>
          <w:sz w:val="20"/>
        </w:rPr>
        <w:t>на Общински съвет-Елена</w:t>
      </w: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ind w:firstLine="3969"/>
        <w:rPr>
          <w:rFonts w:ascii="Times New Roman" w:hAnsi="Times New Roman"/>
          <w:b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</w:rPr>
        <w:br w:type="page"/>
      </w:r>
      <w:r w:rsidRPr="00A350FA">
        <w:rPr>
          <w:rFonts w:ascii="Times New Roman" w:hAnsi="Times New Roman"/>
          <w:b/>
          <w:caps/>
        </w:rPr>
        <w:lastRenderedPageBreak/>
        <w:t>Глава първа. Общи положения</w:t>
      </w: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21D5">
        <w:rPr>
          <w:rFonts w:ascii="Times New Roman" w:hAnsi="Times New Roman"/>
          <w:b/>
        </w:rPr>
        <w:t>Чл. 1.</w:t>
      </w:r>
      <w:r w:rsidRPr="003121D5">
        <w:rPr>
          <w:rFonts w:ascii="Times New Roman" w:hAnsi="Times New Roman"/>
        </w:rPr>
        <w:t xml:space="preserve"> </w:t>
      </w:r>
      <w:r w:rsidR="009A5D17">
        <w:rPr>
          <w:rFonts w:ascii="Times New Roman" w:hAnsi="Times New Roman"/>
        </w:rPr>
        <w:t>/изм.Реш.</w:t>
      </w:r>
      <w:r w:rsidR="00C76159" w:rsidRPr="003E5CBB">
        <w:rPr>
          <w:rFonts w:ascii="Times New Roman" w:hAnsi="Times New Roman"/>
        </w:rPr>
        <w:t>№ 80/29.12.</w:t>
      </w:r>
      <w:r w:rsidR="003121D5" w:rsidRPr="003E5CBB">
        <w:rPr>
          <w:rFonts w:ascii="Times New Roman" w:hAnsi="Times New Roman"/>
        </w:rPr>
        <w:t>2005г./</w:t>
      </w:r>
      <w:r w:rsidR="00FE211C">
        <w:rPr>
          <w:rFonts w:ascii="Times New Roman" w:hAnsi="Times New Roman"/>
        </w:rPr>
        <w:t xml:space="preserve"> </w:t>
      </w:r>
      <w:r w:rsidRPr="003121D5">
        <w:rPr>
          <w:rFonts w:ascii="Times New Roman" w:hAnsi="Times New Roman"/>
        </w:rPr>
        <w:t>С тази Наредба се уреждат отношенията, свързани с определянето и администрирането на местните такси и цените на предоставяните на</w:t>
      </w:r>
      <w:r w:rsidR="00FE211C">
        <w:rPr>
          <w:rFonts w:ascii="Times New Roman" w:hAnsi="Times New Roman"/>
        </w:rPr>
        <w:t xml:space="preserve"> </w:t>
      </w:r>
      <w:r w:rsidR="00B10B19" w:rsidRPr="003121D5">
        <w:rPr>
          <w:rFonts w:ascii="Times New Roman" w:hAnsi="Times New Roman"/>
        </w:rPr>
        <w:t>физически и юридически лица</w:t>
      </w:r>
      <w:r w:rsidR="003071ED" w:rsidRPr="003121D5">
        <w:rPr>
          <w:rFonts w:ascii="Times New Roman" w:hAnsi="Times New Roman"/>
        </w:rPr>
        <w:t xml:space="preserve"> услуги, </w:t>
      </w:r>
      <w:r w:rsidRPr="003121D5">
        <w:rPr>
          <w:rFonts w:ascii="Times New Roman" w:hAnsi="Times New Roman"/>
        </w:rPr>
        <w:t>реда и срока за тяхното събиране на територията на община Елена.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2.</w:t>
      </w:r>
      <w:r w:rsidRPr="00A350FA">
        <w:rPr>
          <w:rFonts w:ascii="Times New Roman" w:hAnsi="Times New Roman"/>
        </w:rPr>
        <w:t xml:space="preserve"> (1) На територията на община Елена се събират следните местни такси:</w:t>
      </w:r>
    </w:p>
    <w:p w:rsidR="009E7A0B" w:rsidRPr="00A350FA" w:rsidRDefault="009E7A0B">
      <w:pPr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  <w:tab w:val="center" w:pos="5487"/>
        </w:tabs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битови отпадъци;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ползване на пазари, тържища, панаири, тротоари, площади и улични платна;</w:t>
      </w:r>
    </w:p>
    <w:p w:rsidR="00B41971" w:rsidRPr="008644FC" w:rsidRDefault="00765B4B">
      <w:pPr>
        <w:pStyle w:val="BodyTextInden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/изм.Реш.№ 2/27</w:t>
      </w:r>
      <w:r w:rsidR="00B41971" w:rsidRPr="008644FC">
        <w:rPr>
          <w:rFonts w:ascii="Times New Roman" w:hAnsi="Times New Roman"/>
        </w:rPr>
        <w:t>.01.2011г./</w:t>
      </w:r>
      <w:r w:rsidR="00FE211C">
        <w:rPr>
          <w:rFonts w:ascii="Times New Roman" w:hAnsi="Times New Roman"/>
        </w:rPr>
        <w:t xml:space="preserve"> </w:t>
      </w:r>
      <w:r w:rsidR="009E7A0B" w:rsidRPr="008644FC">
        <w:rPr>
          <w:rFonts w:ascii="Times New Roman" w:hAnsi="Times New Roman"/>
        </w:rPr>
        <w:t xml:space="preserve">за ползване на детски ясли, </w:t>
      </w:r>
      <w:r w:rsidR="00B41971" w:rsidRPr="008644FC">
        <w:rPr>
          <w:rFonts w:ascii="Times New Roman" w:hAnsi="Times New Roman"/>
        </w:rPr>
        <w:t xml:space="preserve">детски кухни, </w:t>
      </w:r>
      <w:r w:rsidR="009E7A0B" w:rsidRPr="008644FC">
        <w:rPr>
          <w:rFonts w:ascii="Times New Roman" w:hAnsi="Times New Roman"/>
        </w:rPr>
        <w:t xml:space="preserve">детски градини, </w:t>
      </w:r>
      <w:r w:rsidR="00B41971" w:rsidRPr="008644FC">
        <w:rPr>
          <w:rFonts w:ascii="Times New Roman" w:hAnsi="Times New Roman"/>
        </w:rPr>
        <w:t>специализирани институции за предоставяне на социални услуги, лагери, общежития и други общински социални услуги.</w:t>
      </w:r>
    </w:p>
    <w:p w:rsidR="009C02F3" w:rsidRPr="00A350FA" w:rsidRDefault="005D2001">
      <w:pPr>
        <w:pStyle w:val="BodyTextInden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/отменена Реш..№100/23.12.2009 г./ - Раздела за добив на кариерни материали е отменен с Решение № 80/2912.2005 г./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технически услуги;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административни услуги;</w:t>
      </w:r>
    </w:p>
    <w:p w:rsidR="009E7A0B" w:rsidRPr="00A350FA" w:rsidRDefault="009E7A0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за откупуване на гробни места;</w:t>
      </w:r>
    </w:p>
    <w:p w:rsidR="00381533" w:rsidRDefault="00381533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3E5CBB">
        <w:rPr>
          <w:rFonts w:ascii="Times New Roman" w:hAnsi="Times New Roman"/>
        </w:rPr>
        <w:t>(нова Реш</w:t>
      </w:r>
      <w:r w:rsidR="004521CE" w:rsidRPr="003E5CBB">
        <w:rPr>
          <w:rFonts w:ascii="Times New Roman" w:hAnsi="Times New Roman"/>
          <w:lang w:val="ru-RU"/>
        </w:rPr>
        <w:t xml:space="preserve"> </w:t>
      </w:r>
      <w:r w:rsidR="004521CE" w:rsidRPr="003E5CBB">
        <w:rPr>
          <w:rFonts w:ascii="Times New Roman" w:hAnsi="Times New Roman"/>
        </w:rPr>
        <w:t>№ 80/29.12.</w:t>
      </w:r>
      <w:r w:rsidRPr="003E5CBB">
        <w:rPr>
          <w:rFonts w:ascii="Times New Roman" w:hAnsi="Times New Roman"/>
        </w:rPr>
        <w:t>2005 г.)</w:t>
      </w:r>
      <w:r>
        <w:rPr>
          <w:rFonts w:ascii="Times New Roman" w:hAnsi="Times New Roman"/>
        </w:rPr>
        <w:t xml:space="preserve"> за притежаване на куче</w:t>
      </w:r>
      <w:r w:rsidR="009C02F3">
        <w:rPr>
          <w:rFonts w:ascii="Times New Roman" w:hAnsi="Times New Roman"/>
        </w:rPr>
        <w:t>;</w:t>
      </w:r>
    </w:p>
    <w:p w:rsidR="009C02F3" w:rsidRPr="008644FC" w:rsidRDefault="00765B4B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/отм..Реш.№ 2/27</w:t>
      </w:r>
      <w:r w:rsidR="00B41971" w:rsidRPr="008644FC">
        <w:rPr>
          <w:rFonts w:ascii="Times New Roman" w:hAnsi="Times New Roman"/>
        </w:rPr>
        <w:t>.01.2011 г./;</w:t>
      </w:r>
    </w:p>
    <w:p w:rsidR="009E7A0B" w:rsidRPr="00A350FA" w:rsidRDefault="00381533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3E5CBB">
        <w:rPr>
          <w:rFonts w:ascii="Times New Roman" w:hAnsi="Times New Roman"/>
        </w:rPr>
        <w:t xml:space="preserve">(изм. Реш. </w:t>
      </w:r>
      <w:r w:rsidR="004521CE" w:rsidRPr="003E5CBB">
        <w:rPr>
          <w:rFonts w:ascii="Times New Roman" w:hAnsi="Times New Roman"/>
        </w:rPr>
        <w:t>№ 80/29.12.</w:t>
      </w:r>
      <w:r w:rsidRPr="003E5CBB">
        <w:rPr>
          <w:rFonts w:ascii="Times New Roman" w:hAnsi="Times New Roman"/>
        </w:rPr>
        <w:t>2005 г.)</w:t>
      </w:r>
      <w:r>
        <w:rPr>
          <w:rFonts w:ascii="Times New Roman" w:hAnsi="Times New Roman"/>
        </w:rPr>
        <w:t xml:space="preserve"> </w:t>
      </w:r>
      <w:r w:rsidR="009E7A0B" w:rsidRPr="00A350FA">
        <w:rPr>
          <w:rFonts w:ascii="Times New Roman" w:hAnsi="Times New Roman"/>
        </w:rPr>
        <w:t>други местни такси, определени със закон.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</w:rPr>
        <w:t xml:space="preserve">(2) </w:t>
      </w:r>
      <w:r w:rsidR="004521CE" w:rsidRPr="003E5CBB">
        <w:rPr>
          <w:rFonts w:ascii="Times New Roman" w:hAnsi="Times New Roman"/>
        </w:rPr>
        <w:t>/изм.Реш.№ 80/29.12.2005 г./</w:t>
      </w:r>
      <w:r w:rsidRPr="005E1AFA">
        <w:rPr>
          <w:rFonts w:ascii="Times New Roman" w:hAnsi="Times New Roman"/>
        </w:rPr>
        <w:t>Община Елена предоставя и други услуги</w:t>
      </w:r>
      <w:r w:rsidR="004521CE">
        <w:rPr>
          <w:rFonts w:ascii="Times New Roman" w:hAnsi="Times New Roman"/>
        </w:rPr>
        <w:t xml:space="preserve">, </w:t>
      </w:r>
      <w:r w:rsidRPr="005E1AFA">
        <w:rPr>
          <w:rFonts w:ascii="Times New Roman" w:hAnsi="Times New Roman"/>
        </w:rPr>
        <w:t>извън тези по ал.1, по цени, определени с тази Наредба.</w:t>
      </w:r>
    </w:p>
    <w:p w:rsidR="00194403" w:rsidRPr="001B676F" w:rsidRDefault="00194403" w:rsidP="001B676F">
      <w:pPr>
        <w:spacing w:line="276" w:lineRule="auto"/>
        <w:ind w:firstLine="0"/>
        <w:rPr>
          <w:rFonts w:ascii="Times New Roman" w:hAnsi="Times New Roman"/>
          <w:lang w:val="en-US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първи. Определяне на размера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на местните такси, цени на услуги и права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5E1A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>Чл. 3.</w:t>
      </w:r>
      <w:r w:rsidRPr="005E1AFA">
        <w:rPr>
          <w:rFonts w:ascii="Times New Roman" w:hAnsi="Times New Roman"/>
        </w:rPr>
        <w:t xml:space="preserve"> </w:t>
      </w:r>
      <w:r w:rsidR="004521CE" w:rsidRPr="003E5CBB">
        <w:rPr>
          <w:rFonts w:ascii="Times New Roman" w:hAnsi="Times New Roman"/>
        </w:rPr>
        <w:t>/изм.Реш.№ 80/29.12.2005 г</w:t>
      </w:r>
      <w:r w:rsidR="004521CE" w:rsidRPr="005E1AFA">
        <w:rPr>
          <w:rFonts w:ascii="Times New Roman" w:hAnsi="Times New Roman"/>
        </w:rPr>
        <w:t xml:space="preserve">./ </w:t>
      </w:r>
      <w:r w:rsidRPr="005E1AFA">
        <w:rPr>
          <w:rFonts w:ascii="Times New Roman" w:hAnsi="Times New Roman"/>
        </w:rPr>
        <w:t>(1) Размерите на местните такси и цените на услугите</w:t>
      </w:r>
      <w:r w:rsidR="004521CE">
        <w:rPr>
          <w:rFonts w:ascii="Times New Roman" w:hAnsi="Times New Roman"/>
        </w:rPr>
        <w:t xml:space="preserve">, </w:t>
      </w:r>
      <w:r w:rsidRPr="005E1AFA">
        <w:rPr>
          <w:rFonts w:ascii="Times New Roman" w:hAnsi="Times New Roman"/>
        </w:rPr>
        <w:t>предоставяни от общината, се определят в български лева. Местните такси са прости и пропорционални и се заплащат в брой или по банков път.</w:t>
      </w:r>
    </w:p>
    <w:p w:rsidR="009E7A0B" w:rsidRPr="00A350FA" w:rsidRDefault="00381533">
      <w:pPr>
        <w:spacing w:line="276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(2) </w:t>
      </w:r>
      <w:r w:rsidR="004521CE" w:rsidRPr="003E5CBB">
        <w:rPr>
          <w:rFonts w:ascii="Times New Roman" w:hAnsi="Times New Roman"/>
        </w:rPr>
        <w:t>/изм.Реш.№ 80/29.12.2005 г</w:t>
      </w:r>
      <w:r w:rsidR="004521CE" w:rsidRPr="005E1AFA">
        <w:rPr>
          <w:rFonts w:ascii="Times New Roman" w:hAnsi="Times New Roman"/>
        </w:rPr>
        <w:t>./</w:t>
      </w:r>
      <w:r>
        <w:rPr>
          <w:rFonts w:ascii="Times New Roman" w:hAnsi="Times New Roman"/>
        </w:rPr>
        <w:t>Местните такси и</w:t>
      </w:r>
      <w:r w:rsidR="009E7A0B" w:rsidRPr="005E1AFA">
        <w:rPr>
          <w:rFonts w:ascii="Times New Roman" w:hAnsi="Times New Roman"/>
        </w:rPr>
        <w:t xml:space="preserve"> цените на услугите</w:t>
      </w:r>
      <w:r w:rsidR="004521CE">
        <w:rPr>
          <w:rFonts w:ascii="Times New Roman" w:hAnsi="Times New Roman"/>
        </w:rPr>
        <w:t>,</w:t>
      </w:r>
      <w:r w:rsidR="009E7A0B" w:rsidRPr="005E1AFA">
        <w:rPr>
          <w:rFonts w:ascii="Times New Roman" w:hAnsi="Times New Roman"/>
        </w:rPr>
        <w:t xml:space="preserve"> предоставяни от общината, се заплащат предварително или едновременно с предоставянето на услугите, с изключение на тези, </w:t>
      </w:r>
      <w:r w:rsidR="009E7A0B" w:rsidRPr="005E1AFA">
        <w:rPr>
          <w:rFonts w:ascii="Times New Roman" w:hAnsi="Times New Roman"/>
          <w:shd w:val="clear" w:color="auto" w:fill="FFFFFF"/>
        </w:rPr>
        <w:t>за които сроковете са уредени с нормативни актове.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4</w:t>
      </w:r>
      <w:r w:rsidRPr="003E5CBB">
        <w:rPr>
          <w:rFonts w:ascii="Times New Roman" w:hAnsi="Times New Roman"/>
          <w:b/>
        </w:rPr>
        <w:t>.</w:t>
      </w:r>
      <w:r w:rsidR="00B10B19" w:rsidRPr="003E5CBB">
        <w:rPr>
          <w:rFonts w:ascii="Times New Roman" w:hAnsi="Times New Roman"/>
        </w:rPr>
        <w:t xml:space="preserve"> </w:t>
      </w:r>
      <w:r w:rsidR="004521CE" w:rsidRPr="003E5CBB">
        <w:rPr>
          <w:rFonts w:ascii="Times New Roman" w:hAnsi="Times New Roman"/>
        </w:rPr>
        <w:t>/изм.Реш.№ 80/29.12.2005 г</w:t>
      </w:r>
      <w:r w:rsidR="004521CE" w:rsidRPr="005E1AFA">
        <w:rPr>
          <w:rFonts w:ascii="Times New Roman" w:hAnsi="Times New Roman"/>
        </w:rPr>
        <w:t>./</w:t>
      </w:r>
      <w:r w:rsidR="00B10B19" w:rsidRPr="00A350FA">
        <w:rPr>
          <w:rFonts w:ascii="Times New Roman" w:hAnsi="Times New Roman"/>
        </w:rPr>
        <w:t>Размерът на местните такси и</w:t>
      </w:r>
      <w:r w:rsidRPr="00A350FA">
        <w:rPr>
          <w:rFonts w:ascii="Times New Roman" w:hAnsi="Times New Roman"/>
          <w:shd w:val="clear" w:color="auto" w:fill="FFFFFF"/>
        </w:rPr>
        <w:t xml:space="preserve"> цени на услуги</w:t>
      </w:r>
      <w:r w:rsidRPr="00A350FA">
        <w:rPr>
          <w:rFonts w:ascii="Times New Roman" w:hAnsi="Times New Roman"/>
        </w:rPr>
        <w:t xml:space="preserve"> се определя при спазване на следните принципи, регламентирани в ЗМДТ:</w:t>
      </w:r>
    </w:p>
    <w:p w:rsidR="009E7A0B" w:rsidRPr="00A350FA" w:rsidRDefault="009E7A0B" w:rsidP="00E22D94">
      <w:pPr>
        <w:pStyle w:val="BodyText2"/>
        <w:numPr>
          <w:ilvl w:val="0"/>
          <w:numId w:val="3"/>
        </w:numPr>
        <w:spacing w:after="0" w:line="276" w:lineRule="auto"/>
        <w:ind w:left="1134" w:hanging="35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възвращаемост на пълните разходи, направени от общината във връзка с предоставянето на услугата;</w:t>
      </w:r>
    </w:p>
    <w:p w:rsidR="009E7A0B" w:rsidRPr="00A350FA" w:rsidRDefault="009E7A0B">
      <w:pPr>
        <w:pStyle w:val="BodyTextIndent"/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създаване на условия за разширяване диапазона на предлаганите услуги и повишаване на тяхното качество;</w:t>
      </w:r>
    </w:p>
    <w:p w:rsidR="009E7A0B" w:rsidRPr="00A350FA" w:rsidRDefault="009E7A0B">
      <w:pPr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постигане на максимална справедливост при определяне и заплащане на местните такси;</w:t>
      </w:r>
    </w:p>
    <w:p w:rsidR="009E7A0B" w:rsidRPr="00A350FA" w:rsidRDefault="009E7A0B">
      <w:pPr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ефективно използване на човешките и материални ресурси чрез определяне на такси и</w:t>
      </w:r>
      <w:r w:rsidR="00FE211C">
        <w:rPr>
          <w:rFonts w:ascii="Times New Roman" w:hAnsi="Times New Roman"/>
        </w:rPr>
        <w:t xml:space="preserve"> цени на предоставяните услуги;</w:t>
      </w:r>
    </w:p>
    <w:p w:rsidR="009E7A0B" w:rsidRPr="00A350FA" w:rsidRDefault="009E7A0B">
      <w:pPr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lastRenderedPageBreak/>
        <w:t>за услугите, при които дейностите могат да се разграничат една от друга, се определя отделна такса за всяка от дейностите.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5.</w:t>
      </w:r>
      <w:r w:rsidRPr="00A350FA">
        <w:rPr>
          <w:rFonts w:ascii="Times New Roman" w:hAnsi="Times New Roman"/>
        </w:rPr>
        <w:t xml:space="preserve"> (1) Пълните разходи на общината по предоставяне на определена услуга включват:</w:t>
      </w:r>
    </w:p>
    <w:p w:rsidR="009E7A0B" w:rsidRPr="00A350FA" w:rsidRDefault="009E7A0B">
      <w:pPr>
        <w:pStyle w:val="BodyTextIndent3"/>
        <w:numPr>
          <w:ilvl w:val="0"/>
          <w:numId w:val="2"/>
        </w:numPr>
        <w:spacing w:line="276" w:lineRule="auto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Преките и непреки трудови разходи (работна заплата, допълнителни плащания, здравни, пенсионни и осигурителни вноски);</w:t>
      </w:r>
    </w:p>
    <w:p w:rsidR="009E7A0B" w:rsidRPr="00A350FA" w:rsidRDefault="009E7A0B">
      <w:pPr>
        <w:pStyle w:val="BodyTextIndent"/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Материални, режийни и други непреки разходи (доставки на материали и услуги, застраховки, командировъчни и наеми);</w:t>
      </w:r>
    </w:p>
    <w:p w:rsidR="009E7A0B" w:rsidRPr="00A350FA" w:rsidRDefault="009E7A0B">
      <w:pPr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Разходи за управление и контрол;</w:t>
      </w:r>
    </w:p>
    <w:p w:rsidR="009E7A0B" w:rsidRPr="00A350FA" w:rsidRDefault="009E7A0B">
      <w:pPr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Инвестиционни разходи.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Пълните разходи се определят при спазване изискванията на Закона за счетоводството и актовете, свързани с неговото прилагане.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>Чл. 6.</w:t>
      </w:r>
      <w:r w:rsidR="00B10B19" w:rsidRPr="005E1AFA">
        <w:rPr>
          <w:rFonts w:ascii="Times New Roman" w:hAnsi="Times New Roman"/>
        </w:rPr>
        <w:t xml:space="preserve"> </w:t>
      </w:r>
      <w:r w:rsidR="00A9765A" w:rsidRPr="003E5CBB">
        <w:rPr>
          <w:rFonts w:ascii="Times New Roman" w:hAnsi="Times New Roman"/>
        </w:rPr>
        <w:t>/изм.Реш.№ 80/29.12.2005 г</w:t>
      </w:r>
      <w:r w:rsidR="00A9765A" w:rsidRPr="005E1AFA">
        <w:rPr>
          <w:rFonts w:ascii="Times New Roman" w:hAnsi="Times New Roman"/>
        </w:rPr>
        <w:t xml:space="preserve">./ </w:t>
      </w:r>
      <w:r w:rsidR="00B10B19" w:rsidRPr="005E1AFA">
        <w:rPr>
          <w:rFonts w:ascii="Times New Roman" w:hAnsi="Times New Roman"/>
        </w:rPr>
        <w:t>(1) Размерът на таксата</w:t>
      </w:r>
      <w:r w:rsidR="00A9765A">
        <w:rPr>
          <w:rFonts w:ascii="Times New Roman" w:hAnsi="Times New Roman"/>
        </w:rPr>
        <w:t xml:space="preserve">, </w:t>
      </w:r>
      <w:r w:rsidRPr="005E1AFA">
        <w:rPr>
          <w:rFonts w:ascii="Times New Roman" w:hAnsi="Times New Roman"/>
        </w:rPr>
        <w:t>може и да не възстановява пълните разходи на общината по предоставянето на определена услуга, когато това се налага за защита на обществения интерес или реализиране на общинската социална политика, като в този случай разликата между разходите и размера на таксата е за сметка на общинските приходи;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Не се допуска разликата между разходите и размера на таксите да е за сметка на държавните приходи (споделени данъци, допълваща субсидия, целеви субсидии, заеми и други трансфери от републиканския бюджет);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7.</w:t>
      </w:r>
      <w:r w:rsidRPr="00A350FA">
        <w:rPr>
          <w:rFonts w:ascii="Times New Roman" w:hAnsi="Times New Roman"/>
        </w:rPr>
        <w:t xml:space="preserve"> Общинският съвет определя в съответните раздели на тази наредба реда, по който лицата, неползващи определена услуга през съответната година или през период от нея, се освобождават от заплащането на съответната такса.</w:t>
      </w:r>
    </w:p>
    <w:p w:rsidR="009E7A0B" w:rsidRPr="005E1A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 xml:space="preserve">Чл. 8. </w:t>
      </w:r>
      <w:r w:rsidR="00A9765A" w:rsidRPr="003E5CBB">
        <w:rPr>
          <w:rFonts w:ascii="Times New Roman" w:hAnsi="Times New Roman"/>
        </w:rPr>
        <w:t>/изм.Реш.№ 80/29.12.2005 г</w:t>
      </w:r>
      <w:r w:rsidR="00A9765A" w:rsidRPr="005E1AFA">
        <w:rPr>
          <w:rFonts w:ascii="Times New Roman" w:hAnsi="Times New Roman"/>
        </w:rPr>
        <w:t>./</w:t>
      </w:r>
      <w:r w:rsidRPr="005E1AFA">
        <w:rPr>
          <w:rFonts w:ascii="Times New Roman" w:hAnsi="Times New Roman"/>
        </w:rPr>
        <w:t>Общинският съвет може да освобождава отделни категории граждани изцяло или частично от заплащане на отделни такси и услуги, като в този случай разходите са за сметка на общински</w:t>
      </w:r>
      <w:r w:rsidR="00A9765A">
        <w:rPr>
          <w:rFonts w:ascii="Times New Roman" w:hAnsi="Times New Roman"/>
        </w:rPr>
        <w:t xml:space="preserve">те приходи, </w:t>
      </w:r>
      <w:r w:rsidRPr="005E1AFA">
        <w:rPr>
          <w:rFonts w:ascii="Times New Roman" w:hAnsi="Times New Roman"/>
        </w:rPr>
        <w:t xml:space="preserve">с изключение на приходите от такси. </w:t>
      </w:r>
    </w:p>
    <w:p w:rsidR="009E7A0B" w:rsidRPr="005E1A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 xml:space="preserve">Чл. 9. </w:t>
      </w:r>
      <w:r w:rsidR="00A9765A" w:rsidRPr="003E5CBB">
        <w:rPr>
          <w:rFonts w:ascii="Times New Roman" w:hAnsi="Times New Roman"/>
        </w:rPr>
        <w:t>/изм.Реш.№ 80/29.12.2005 г./</w:t>
      </w:r>
      <w:r w:rsidRPr="005E1AFA">
        <w:rPr>
          <w:rFonts w:ascii="Times New Roman" w:hAnsi="Times New Roman"/>
        </w:rPr>
        <w:t>В случаите, когато предоставянето на услуги се извършва при условията на пазарна конкуренция, основа за определяне размерите на цен</w:t>
      </w:r>
      <w:r w:rsidR="007716FB" w:rsidRPr="005E1AFA">
        <w:rPr>
          <w:rFonts w:ascii="Times New Roman" w:hAnsi="Times New Roman"/>
        </w:rPr>
        <w:t xml:space="preserve">ите на </w:t>
      </w:r>
      <w:r w:rsidRPr="005E1AFA">
        <w:rPr>
          <w:rFonts w:ascii="Times New Roman" w:hAnsi="Times New Roman"/>
        </w:rPr>
        <w:t>услуги</w:t>
      </w:r>
      <w:r w:rsidR="00381533">
        <w:rPr>
          <w:rFonts w:ascii="Times New Roman" w:hAnsi="Times New Roman"/>
        </w:rPr>
        <w:t>те</w:t>
      </w:r>
      <w:r w:rsidR="00FE211C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могат да бъдат пазарните стойности. В този случай размерът на цените не се ограничава до размера на пълните разходи.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  <w:b/>
        </w:rPr>
        <w:t>Чл. 10</w:t>
      </w:r>
      <w:r w:rsidRPr="003E5CBB">
        <w:rPr>
          <w:rFonts w:ascii="Times New Roman" w:hAnsi="Times New Roman"/>
          <w:b/>
        </w:rPr>
        <w:t xml:space="preserve">. </w:t>
      </w:r>
      <w:r w:rsidR="00A9765A" w:rsidRPr="003E5CBB">
        <w:rPr>
          <w:rFonts w:ascii="Times New Roman" w:hAnsi="Times New Roman"/>
        </w:rPr>
        <w:t>/изм.Реш.№ 80/29.12.2005 г./</w:t>
      </w:r>
      <w:r w:rsidR="00A9765A" w:rsidRPr="005E1AFA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(1) Събирането на местните такси и цени</w:t>
      </w:r>
      <w:r w:rsidR="00FE211C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на</w:t>
      </w:r>
      <w:r w:rsidR="007716FB" w:rsidRPr="005E1AFA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услуги се извършва от и за сметка на общината;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</w:rPr>
        <w:t xml:space="preserve">(2) </w:t>
      </w:r>
      <w:r w:rsidR="00A9765A" w:rsidRPr="003E5CBB">
        <w:rPr>
          <w:rFonts w:ascii="Times New Roman" w:hAnsi="Times New Roman"/>
        </w:rPr>
        <w:t xml:space="preserve">/изм.Реш.№ 80/29.12.2005 </w:t>
      </w:r>
      <w:r w:rsidR="00A9765A" w:rsidRPr="00313B92">
        <w:rPr>
          <w:rFonts w:ascii="Times New Roman" w:hAnsi="Times New Roman"/>
        </w:rPr>
        <w:t>г</w:t>
      </w:r>
      <w:r w:rsidR="00A9765A" w:rsidRPr="005E1AFA">
        <w:rPr>
          <w:rFonts w:ascii="Times New Roman" w:hAnsi="Times New Roman"/>
        </w:rPr>
        <w:t>./</w:t>
      </w:r>
      <w:r w:rsidRPr="005E1AFA">
        <w:rPr>
          <w:rFonts w:ascii="Times New Roman" w:hAnsi="Times New Roman"/>
        </w:rPr>
        <w:t>Приходите от такси и цени на услуги</w:t>
      </w:r>
      <w:r w:rsidR="00A9765A">
        <w:rPr>
          <w:rFonts w:ascii="Times New Roman" w:hAnsi="Times New Roman"/>
        </w:rPr>
        <w:t>,</w:t>
      </w:r>
      <w:r w:rsidR="007716FB" w:rsidRPr="005E1AFA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реализирани от второстепенните и от по-ниска степен разпоредители с бюджетни кредити, постъпват в общинския бюджет и се разходват според приетия от Общински съвет – Елена бюджет за съответната година;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Приходите от извършваните услуги и събираните наеми в звената, работещи на принципа на “делегираните бюджети”, постъпват директно по самостоятелните им бюджети;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(4) Местните такси се събират от общинската администрация, освен тези, за които е регламентирано друго със закон или с тази наредба.</w:t>
      </w:r>
    </w:p>
    <w:p w:rsidR="00194403" w:rsidRPr="001B676F" w:rsidRDefault="00194403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втори. Промяна на размера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на местните такси, цени на услуги и права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11</w:t>
      </w:r>
      <w:r w:rsidRPr="00313B92">
        <w:rPr>
          <w:rFonts w:ascii="Times New Roman" w:hAnsi="Times New Roman"/>
          <w:b/>
        </w:rPr>
        <w:t xml:space="preserve">. </w:t>
      </w:r>
      <w:r w:rsidR="00A9765A" w:rsidRPr="00313B92">
        <w:rPr>
          <w:rFonts w:ascii="Times New Roman" w:hAnsi="Times New Roman"/>
        </w:rPr>
        <w:t>/изм.Реш.№ 80/29.12.2005 г./</w:t>
      </w:r>
      <w:r w:rsidRPr="00A350FA">
        <w:rPr>
          <w:rFonts w:ascii="Times New Roman" w:hAnsi="Times New Roman"/>
        </w:rPr>
        <w:t>Промяна на размера на местните такси и цените на услугите се извършва по реда на тяхното приемане.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12</w:t>
      </w:r>
      <w:r w:rsidRPr="00A350FA">
        <w:rPr>
          <w:rFonts w:ascii="Times New Roman" w:hAnsi="Times New Roman"/>
        </w:rPr>
        <w:t xml:space="preserve">. </w:t>
      </w:r>
      <w:r w:rsidR="00A9765A" w:rsidRPr="00313B92">
        <w:rPr>
          <w:rFonts w:ascii="Times New Roman" w:hAnsi="Times New Roman"/>
        </w:rPr>
        <w:t xml:space="preserve">/изм.Реш.№ 80/29.12.2005 г./ </w:t>
      </w:r>
      <w:r w:rsidRPr="00A350FA">
        <w:rPr>
          <w:rFonts w:ascii="Times New Roman" w:hAnsi="Times New Roman"/>
        </w:rPr>
        <w:t>(1) Кметът на общината внася в общинския съвет анализ на прилаганите такси и цени на услуги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не по-малко от веднъж годишно и / или при необходимост от промяна размера на таксите и цените.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5E1AFA">
        <w:rPr>
          <w:rFonts w:ascii="Times New Roman" w:hAnsi="Times New Roman"/>
        </w:rPr>
        <w:t>(2) При</w:t>
      </w:r>
      <w:r w:rsidR="00FE211C">
        <w:rPr>
          <w:rFonts w:ascii="Times New Roman" w:hAnsi="Times New Roman"/>
        </w:rPr>
        <w:t xml:space="preserve"> </w:t>
      </w:r>
      <w:r w:rsidRPr="005E1AFA">
        <w:rPr>
          <w:rFonts w:ascii="Times New Roman" w:hAnsi="Times New Roman"/>
        </w:rPr>
        <w:t>необходимост общинският съвет променя размера на местните такси, цените на услугите предоставяни от общината.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Анализът по ал. 1 задължително съдържа:</w:t>
      </w:r>
    </w:p>
    <w:p w:rsidR="009E7A0B" w:rsidRPr="00A350FA" w:rsidRDefault="009E7A0B" w:rsidP="00E22D94">
      <w:pPr>
        <w:numPr>
          <w:ilvl w:val="0"/>
          <w:numId w:val="4"/>
        </w:numPr>
        <w:tabs>
          <w:tab w:val="num" w:pos="60"/>
        </w:tabs>
        <w:spacing w:line="276" w:lineRule="auto"/>
        <w:ind w:left="60" w:firstLine="1140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 оценка доколко съществуващите такси и цени отразяват измененията в разходите или пазарната цена;</w:t>
      </w:r>
    </w:p>
    <w:p w:rsidR="009E7A0B" w:rsidRPr="00A350FA" w:rsidRDefault="009E7A0B" w:rsidP="00E22D94">
      <w:pPr>
        <w:numPr>
          <w:ilvl w:val="0"/>
          <w:numId w:val="4"/>
        </w:numPr>
        <w:tabs>
          <w:tab w:val="num" w:pos="60"/>
        </w:tabs>
        <w:spacing w:line="276" w:lineRule="auto"/>
        <w:ind w:left="60" w:firstLine="1140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 препоръки за подобряване на администрирането на таксите, които се внасят за обсъждане от общинския съвет.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Чл.13.</w:t>
      </w:r>
      <w:r w:rsidRPr="00A350FA">
        <w:rPr>
          <w:rFonts w:ascii="Times New Roman" w:hAnsi="Times New Roman"/>
        </w:rPr>
        <w:t xml:space="preserve"> Общинската администрация поддържа данни за :</w:t>
      </w:r>
    </w:p>
    <w:p w:rsidR="009E7A0B" w:rsidRPr="00A350FA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видовете услуги и дейности, за които има определени такси и цени и техните размери;</w:t>
      </w:r>
    </w:p>
    <w:p w:rsidR="009E7A0B" w:rsidRPr="00A350FA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използваната информация за въвеждане на такси и цени и конкретните методики, използвани за определяне на размера им;</w:t>
      </w:r>
    </w:p>
    <w:p w:rsidR="009E7A0B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броя на заплатилите такси и ползвателите на услугите – по видове такси и услуги;</w:t>
      </w:r>
    </w:p>
    <w:p w:rsidR="009C02F3" w:rsidRPr="00A350FA" w:rsidRDefault="009C02F3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броя на изключенията от общата политика;</w:t>
      </w:r>
    </w:p>
    <w:p w:rsidR="009E7A0B" w:rsidRPr="00A350FA" w:rsidRDefault="009E7A0B">
      <w:pPr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размера на събраните средства – поотделно за всяка потребителска такса </w:t>
      </w:r>
      <w:r w:rsidR="006304F0" w:rsidRPr="00A350FA">
        <w:rPr>
          <w:rFonts w:ascii="Times New Roman" w:hAnsi="Times New Roman"/>
        </w:rPr>
        <w:t xml:space="preserve">и / или цена на услуга </w:t>
      </w:r>
      <w:r w:rsidR="009C02F3">
        <w:rPr>
          <w:rFonts w:ascii="Times New Roman" w:hAnsi="Times New Roman"/>
        </w:rPr>
        <w:t>или право.</w:t>
      </w:r>
    </w:p>
    <w:p w:rsidR="009E7A0B" w:rsidRDefault="009E7A0B">
      <w:pPr>
        <w:spacing w:line="276" w:lineRule="auto"/>
        <w:rPr>
          <w:rFonts w:ascii="Times New Roman" w:hAnsi="Times New Roman"/>
          <w:lang w:val="en-US"/>
        </w:rPr>
      </w:pPr>
    </w:p>
    <w:p w:rsidR="001B676F" w:rsidRPr="001B676F" w:rsidRDefault="001B676F">
      <w:pPr>
        <w:spacing w:line="276" w:lineRule="auto"/>
        <w:rPr>
          <w:rFonts w:ascii="Times New Roman" w:hAnsi="Times New Roman"/>
          <w:lang w:val="en-US"/>
        </w:rPr>
      </w:pP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Глава ВТОРА. ОБЩИНСКИ ТАКСИ</w:t>
      </w:r>
    </w:p>
    <w:p w:rsidR="00194403" w:rsidRPr="00A350FA" w:rsidRDefault="00194403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Раздел първи. Такса за битови отпадъци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14</w:t>
      </w:r>
      <w:r w:rsidRPr="00A350FA">
        <w:rPr>
          <w:rFonts w:ascii="Times New Roman" w:hAnsi="Times New Roman"/>
        </w:rPr>
        <w:t>.(1)/изм. с р-е 11/30.12.2003 г./Таксата се заплаща за услугите по събирането, извозването и обезвреждането в депа или други съоръжения на битовите отпадъци, както и за поддържането на чистотата на териториите за обществено ползване в населените места. Размерът на таксата се определя за всяка услуга поотделно - сметосъбиране и сметоизвозване; обезвреждане на битовите отпадъци в депа или други съоръжения; чистота на териториите за обществено ползване.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(2)/нова, р-е 11/30.12.03 г./ Границите на районите и видът на предлаганите услуги, както и честотата на сметосъбиране и сметоизвозване се определят със заповед на кмета на общината и се обявяват публично до 30 октомври на предходната година.</w:t>
      </w:r>
    </w:p>
    <w:p w:rsidR="009E7A0B" w:rsidRPr="00A350FA" w:rsidRDefault="00B41971">
      <w:p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(3)</w:t>
      </w:r>
      <w:r w:rsidR="002831E2" w:rsidRPr="008644FC">
        <w:rPr>
          <w:rFonts w:ascii="Times New Roman" w:hAnsi="Times New Roman"/>
        </w:rPr>
        <w:t xml:space="preserve"> </w:t>
      </w:r>
      <w:r w:rsidRPr="008644FC">
        <w:rPr>
          <w:rFonts w:ascii="Times New Roman" w:hAnsi="Times New Roman"/>
        </w:rPr>
        <w:t>/изм., Реш..№ 2</w:t>
      </w:r>
      <w:r w:rsidR="009E7A0B" w:rsidRPr="008644FC">
        <w:rPr>
          <w:rFonts w:ascii="Times New Roman" w:hAnsi="Times New Roman"/>
        </w:rPr>
        <w:t>/</w:t>
      </w:r>
      <w:r w:rsidR="00765B4B" w:rsidRPr="008644FC">
        <w:rPr>
          <w:rFonts w:ascii="Times New Roman" w:hAnsi="Times New Roman"/>
        </w:rPr>
        <w:t>27</w:t>
      </w:r>
      <w:r w:rsidR="009E7A0B" w:rsidRPr="008644FC">
        <w:rPr>
          <w:rFonts w:ascii="Times New Roman" w:hAnsi="Times New Roman"/>
        </w:rPr>
        <w:t>.</w:t>
      </w:r>
      <w:r w:rsidR="002831E2" w:rsidRPr="008644FC">
        <w:rPr>
          <w:rFonts w:ascii="Times New Roman" w:hAnsi="Times New Roman"/>
        </w:rPr>
        <w:t>0</w:t>
      </w:r>
      <w:r w:rsidR="009E7A0B" w:rsidRPr="008644FC">
        <w:rPr>
          <w:rFonts w:ascii="Times New Roman" w:hAnsi="Times New Roman"/>
        </w:rPr>
        <w:t>1.</w:t>
      </w:r>
      <w:r w:rsidR="002831E2" w:rsidRPr="008644FC">
        <w:rPr>
          <w:rFonts w:ascii="Times New Roman" w:hAnsi="Times New Roman"/>
        </w:rPr>
        <w:t>2011</w:t>
      </w:r>
      <w:r w:rsidR="009E7A0B" w:rsidRPr="008644FC">
        <w:rPr>
          <w:rFonts w:ascii="Times New Roman" w:hAnsi="Times New Roman"/>
        </w:rPr>
        <w:t xml:space="preserve"> г./</w:t>
      </w:r>
      <w:r w:rsidR="00FE211C">
        <w:rPr>
          <w:rFonts w:ascii="Times New Roman" w:hAnsi="Times New Roman"/>
        </w:rPr>
        <w:t xml:space="preserve"> </w:t>
      </w:r>
      <w:r w:rsidR="009E7A0B" w:rsidRPr="008644FC">
        <w:rPr>
          <w:rFonts w:ascii="Times New Roman" w:hAnsi="Times New Roman"/>
        </w:rPr>
        <w:t>За имоти, намиращи се извън районите, в които общината е организирала събиране и извозване на битови отпадъци, се събира такса за обезвреждане на битовите отпад</w:t>
      </w:r>
      <w:r w:rsidR="002831E2" w:rsidRPr="008644FC">
        <w:rPr>
          <w:rFonts w:ascii="Times New Roman" w:hAnsi="Times New Roman"/>
        </w:rPr>
        <w:t>ъци в депа или други съоръжения и/или за поддържането на чистотата на териториите за обществено ползване.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15.</w:t>
      </w:r>
      <w:r w:rsidRPr="00A350FA">
        <w:rPr>
          <w:rFonts w:ascii="Times New Roman" w:hAnsi="Times New Roman"/>
        </w:rPr>
        <w:t xml:space="preserve"> (1)/ изм. с р-е 11/30.12.03 г./ Таксата се заплаща :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от собственика (собствениците) на имота;</w:t>
      </w:r>
    </w:p>
    <w:p w:rsidR="002831E2" w:rsidRPr="008644FC" w:rsidRDefault="002831E2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/изм.</w:t>
      </w:r>
      <w:r w:rsidR="00765B4B" w:rsidRPr="008644FC">
        <w:rPr>
          <w:rFonts w:ascii="Times New Roman" w:hAnsi="Times New Roman"/>
        </w:rPr>
        <w:t>Реш..№ 2/27</w:t>
      </w:r>
      <w:r w:rsidRPr="008644FC">
        <w:rPr>
          <w:rFonts w:ascii="Times New Roman" w:hAnsi="Times New Roman"/>
        </w:rPr>
        <w:t>.01.2011 г./</w:t>
      </w:r>
      <w:r w:rsidR="00FE211C">
        <w:rPr>
          <w:rFonts w:ascii="Times New Roman" w:hAnsi="Times New Roman"/>
        </w:rPr>
        <w:t xml:space="preserve"> </w:t>
      </w:r>
      <w:r w:rsidR="009E7A0B" w:rsidRPr="008644FC">
        <w:rPr>
          <w:rFonts w:ascii="Times New Roman" w:hAnsi="Times New Roman"/>
        </w:rPr>
        <w:t>за имот</w:t>
      </w:r>
      <w:r w:rsidRPr="008644FC">
        <w:rPr>
          <w:rFonts w:ascii="Times New Roman" w:hAnsi="Times New Roman"/>
        </w:rPr>
        <w:t xml:space="preserve"> – държавна или общинска собственост</w:t>
      </w:r>
      <w:r w:rsidR="009E7A0B" w:rsidRPr="008644FC">
        <w:rPr>
          <w:rFonts w:ascii="Times New Roman" w:hAnsi="Times New Roman"/>
        </w:rPr>
        <w:t xml:space="preserve"> </w:t>
      </w:r>
      <w:r w:rsidRPr="008644FC">
        <w:rPr>
          <w:rFonts w:ascii="Times New Roman" w:hAnsi="Times New Roman"/>
        </w:rPr>
        <w:t>от лицето, на което имотът е предоставен за управление;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при учредено вещно право на ползване – от ползвателя;</w:t>
      </w:r>
    </w:p>
    <w:p w:rsidR="009E7A0B" w:rsidRPr="00A350FA" w:rsidRDefault="009E7A0B">
      <w:pPr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при предоставяне на особено право на ползване (концесия) – от концесионера.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(2)/ нова с р-е 11/30.12.03 г./ Таксата се определя в годишен размер за всяко населено място с решение на общинския съвет въз основа на одобрена план-сметка, включваща необходимите разходи за: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осигуряване на съдове за съхраняване на битовите отпадъци - контейнери, кофи и други;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събиране на битовите отпадъци и транспортирането им до депата или други инсталации и съоръжения за обезвреждането им;</w:t>
      </w:r>
    </w:p>
    <w:p w:rsidR="009E7A0B" w:rsidRPr="00A350FA" w:rsidRDefault="002831E2">
      <w:p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3./изм.Реш..№</w:t>
      </w:r>
      <w:r w:rsidR="00765B4B" w:rsidRPr="008644FC">
        <w:rPr>
          <w:rFonts w:ascii="Times New Roman" w:hAnsi="Times New Roman"/>
        </w:rPr>
        <w:t>2/27</w:t>
      </w:r>
      <w:r w:rsidRPr="008644FC">
        <w:rPr>
          <w:rFonts w:ascii="Times New Roman" w:hAnsi="Times New Roman"/>
        </w:rPr>
        <w:t>.01.2011 г./</w:t>
      </w:r>
      <w:r w:rsidR="00FE211C">
        <w:rPr>
          <w:rFonts w:ascii="Times New Roman" w:hAnsi="Times New Roman"/>
        </w:rPr>
        <w:t xml:space="preserve"> </w:t>
      </w:r>
      <w:r w:rsidR="009E7A0B" w:rsidRPr="008644FC">
        <w:rPr>
          <w:rFonts w:ascii="Times New Roman" w:hAnsi="Times New Roman"/>
        </w:rPr>
        <w:t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</w:t>
      </w:r>
      <w:r w:rsidRPr="008644FC">
        <w:rPr>
          <w:rFonts w:ascii="Times New Roman" w:hAnsi="Times New Roman"/>
        </w:rPr>
        <w:t>, рециклиране и оползотворяване на битови отпадъци, включително отчисляванията по чл.71а и 71е от Закона за управление на отпадъците;</w:t>
      </w:r>
      <w:r>
        <w:rPr>
          <w:rFonts w:ascii="Times New Roman" w:hAnsi="Times New Roman"/>
        </w:rPr>
        <w:t xml:space="preserve"> 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4. почистване на уличните платна, площадите, алеите, парковете и другите територии от населените места, предназначени за обществено ползване.</w:t>
      </w:r>
    </w:p>
    <w:p w:rsidR="009969E7" w:rsidRDefault="009969E7" w:rsidP="009969E7">
      <w:p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  <w:b/>
        </w:rPr>
        <w:t>Чл.16.</w:t>
      </w:r>
      <w:r w:rsidR="002831E2" w:rsidRPr="008644FC">
        <w:rPr>
          <w:rFonts w:ascii="Times New Roman" w:hAnsi="Times New Roman"/>
        </w:rPr>
        <w:t>(1) /изм.</w:t>
      </w:r>
      <w:r w:rsidR="00952AB9" w:rsidRPr="008644FC">
        <w:rPr>
          <w:rFonts w:ascii="Times New Roman" w:hAnsi="Times New Roman"/>
        </w:rPr>
        <w:t>Реш..№</w:t>
      </w:r>
      <w:r w:rsidR="00765B4B" w:rsidRPr="008644FC">
        <w:rPr>
          <w:rFonts w:ascii="Times New Roman" w:hAnsi="Times New Roman"/>
        </w:rPr>
        <w:t>2/27</w:t>
      </w:r>
      <w:r w:rsidR="002831E2" w:rsidRPr="008644FC">
        <w:rPr>
          <w:rFonts w:ascii="Times New Roman" w:hAnsi="Times New Roman"/>
        </w:rPr>
        <w:t>.01.2011</w:t>
      </w:r>
      <w:r w:rsidR="00952AB9" w:rsidRPr="008644FC">
        <w:rPr>
          <w:rFonts w:ascii="Times New Roman" w:hAnsi="Times New Roman"/>
        </w:rPr>
        <w:t xml:space="preserve"> г./ </w:t>
      </w:r>
      <w:r w:rsidRPr="008644FC">
        <w:rPr>
          <w:rFonts w:ascii="Times New Roman" w:hAnsi="Times New Roman"/>
        </w:rPr>
        <w:t>Размерът на таксата з</w:t>
      </w:r>
      <w:r w:rsidR="002831E2" w:rsidRPr="008644FC">
        <w:rPr>
          <w:rFonts w:ascii="Times New Roman" w:hAnsi="Times New Roman"/>
        </w:rPr>
        <w:t>а граждани се определя</w:t>
      </w:r>
      <w:r w:rsidR="00952AB9" w:rsidRPr="008644FC">
        <w:rPr>
          <w:rFonts w:ascii="Times New Roman" w:hAnsi="Times New Roman"/>
        </w:rPr>
        <w:t xml:space="preserve"> </w:t>
      </w:r>
      <w:r w:rsidRPr="008644FC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:rsidR="009969E7" w:rsidRPr="00952AB9" w:rsidRDefault="00A028F8" w:rsidP="009969E7">
      <w:p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1. /изм.</w:t>
      </w:r>
      <w:r w:rsidR="00952AB9" w:rsidRPr="008644FC">
        <w:rPr>
          <w:rFonts w:ascii="Times New Roman" w:hAnsi="Times New Roman"/>
        </w:rPr>
        <w:t>Реш.№2</w:t>
      </w:r>
      <w:r w:rsidR="009969E7" w:rsidRPr="008644FC">
        <w:rPr>
          <w:rFonts w:ascii="Times New Roman" w:hAnsi="Times New Roman"/>
        </w:rPr>
        <w:t>/</w:t>
      </w:r>
      <w:r w:rsidR="00765B4B" w:rsidRPr="008644FC">
        <w:rPr>
          <w:rFonts w:ascii="Times New Roman" w:hAnsi="Times New Roman"/>
        </w:rPr>
        <w:t>27</w:t>
      </w:r>
      <w:r w:rsidR="009969E7" w:rsidRPr="008644FC">
        <w:rPr>
          <w:rFonts w:ascii="Times New Roman" w:hAnsi="Times New Roman"/>
        </w:rPr>
        <w:t>.</w:t>
      </w:r>
      <w:r w:rsidR="00952AB9" w:rsidRPr="008644FC">
        <w:rPr>
          <w:rFonts w:ascii="Times New Roman" w:hAnsi="Times New Roman"/>
        </w:rPr>
        <w:t>0</w:t>
      </w:r>
      <w:r w:rsidR="009969E7" w:rsidRPr="008644FC">
        <w:rPr>
          <w:rFonts w:ascii="Times New Roman" w:hAnsi="Times New Roman"/>
        </w:rPr>
        <w:t>1.20</w:t>
      </w:r>
      <w:r w:rsidR="00952AB9" w:rsidRPr="008644FC">
        <w:rPr>
          <w:rFonts w:ascii="Times New Roman" w:hAnsi="Times New Roman"/>
        </w:rPr>
        <w:t>11</w:t>
      </w:r>
      <w:r w:rsidR="009969E7" w:rsidRPr="008644FC">
        <w:rPr>
          <w:rFonts w:ascii="Times New Roman" w:hAnsi="Times New Roman"/>
        </w:rPr>
        <w:t>г./</w:t>
      </w:r>
      <w:r w:rsidR="00952AB9" w:rsidRPr="008644FC">
        <w:t xml:space="preserve"> </w:t>
      </w:r>
      <w:r w:rsidR="00952AB9" w:rsidRPr="008644FC">
        <w:rPr>
          <w:rFonts w:ascii="Times New Roman" w:hAnsi="Times New Roman"/>
        </w:rPr>
        <w:t>в промили върху данъчната оценка на недвижимите имоти по чл.20 от ЗМДТ</w:t>
      </w:r>
    </w:p>
    <w:p w:rsidR="00952AB9" w:rsidRPr="00A028F8" w:rsidRDefault="00765B4B" w:rsidP="00A028F8">
      <w:pPr>
        <w:spacing w:line="240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2. /нова Реш.№2/27</w:t>
      </w:r>
      <w:r w:rsidR="00952AB9" w:rsidRPr="008644FC">
        <w:rPr>
          <w:rFonts w:ascii="Times New Roman" w:hAnsi="Times New Roman"/>
        </w:rPr>
        <w:t>.01.2011 г./</w:t>
      </w:r>
      <w:r w:rsidR="00A028F8" w:rsidRPr="008644FC">
        <w:t xml:space="preserve"> </w:t>
      </w:r>
      <w:r w:rsidR="00A028F8" w:rsidRPr="008644FC">
        <w:rPr>
          <w:rFonts w:ascii="Times New Roman" w:hAnsi="Times New Roman"/>
        </w:rPr>
        <w:t>в левове, според количеството на битовите отпадъци за граждани, подали декларация в Община Елена до 30 ноември на предходната година, а за новопостроените или придобитите по друг начин през годината имоти за граждани, подали декларация в 2-месечен срок от датата на придобиване.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8644FC">
        <w:rPr>
          <w:rFonts w:ascii="Times New Roman" w:hAnsi="Times New Roman"/>
        </w:rPr>
        <w:t>(2)</w:t>
      </w:r>
      <w:r w:rsidR="009A5D17" w:rsidRPr="008644FC">
        <w:rPr>
          <w:rFonts w:ascii="Times New Roman" w:hAnsi="Times New Roman"/>
          <w:lang w:val="ru-RU"/>
        </w:rPr>
        <w:t xml:space="preserve"> </w:t>
      </w:r>
      <w:r w:rsidRPr="008644FC">
        <w:rPr>
          <w:rFonts w:ascii="Times New Roman" w:hAnsi="Times New Roman"/>
        </w:rPr>
        <w:t>/</w:t>
      </w:r>
      <w:r w:rsidR="00A028F8" w:rsidRPr="008644FC">
        <w:rPr>
          <w:rFonts w:ascii="Times New Roman" w:hAnsi="Times New Roman"/>
        </w:rPr>
        <w:t>изм.Реш.</w:t>
      </w:r>
      <w:r w:rsidR="00EA5C1B" w:rsidRPr="008644FC">
        <w:rPr>
          <w:rFonts w:ascii="Times New Roman" w:hAnsi="Times New Roman"/>
        </w:rPr>
        <w:t>№</w:t>
      </w:r>
      <w:r w:rsidR="00A028F8" w:rsidRPr="008644FC">
        <w:rPr>
          <w:rFonts w:ascii="Times New Roman" w:hAnsi="Times New Roman"/>
        </w:rPr>
        <w:t>2</w:t>
      </w:r>
      <w:r w:rsidR="00EA5C1B" w:rsidRPr="008644FC">
        <w:rPr>
          <w:rFonts w:ascii="Times New Roman" w:hAnsi="Times New Roman"/>
        </w:rPr>
        <w:t>/27</w:t>
      </w:r>
      <w:r w:rsidRPr="008644FC">
        <w:rPr>
          <w:rFonts w:ascii="Times New Roman" w:hAnsi="Times New Roman"/>
        </w:rPr>
        <w:t>.</w:t>
      </w:r>
      <w:r w:rsidR="00EA5C1B" w:rsidRPr="008644FC">
        <w:rPr>
          <w:rFonts w:ascii="Times New Roman" w:hAnsi="Times New Roman"/>
        </w:rPr>
        <w:t>0</w:t>
      </w:r>
      <w:r w:rsidRPr="008644FC">
        <w:rPr>
          <w:rFonts w:ascii="Times New Roman" w:hAnsi="Times New Roman"/>
        </w:rPr>
        <w:t>1</w:t>
      </w:r>
      <w:r w:rsidR="00EA5C1B" w:rsidRPr="008644FC">
        <w:rPr>
          <w:rFonts w:ascii="Times New Roman" w:hAnsi="Times New Roman"/>
        </w:rPr>
        <w:t>.20</w:t>
      </w:r>
      <w:r w:rsidR="00A028F8" w:rsidRPr="008644FC">
        <w:rPr>
          <w:rFonts w:ascii="Times New Roman" w:hAnsi="Times New Roman"/>
        </w:rPr>
        <w:t>11</w:t>
      </w:r>
      <w:r w:rsidRPr="008644FC">
        <w:rPr>
          <w:rFonts w:ascii="Times New Roman" w:hAnsi="Times New Roman"/>
        </w:rPr>
        <w:t xml:space="preserve">г./ Размерът на таксата за </w:t>
      </w:r>
      <w:r w:rsidR="00A028F8" w:rsidRPr="008644FC">
        <w:rPr>
          <w:rFonts w:ascii="Times New Roman" w:hAnsi="Times New Roman"/>
        </w:rPr>
        <w:t xml:space="preserve">предприятия </w:t>
      </w:r>
      <w:r w:rsidRPr="008644FC">
        <w:rPr>
          <w:rFonts w:ascii="Times New Roman" w:hAnsi="Times New Roman"/>
        </w:rPr>
        <w:t>се определя:</w:t>
      </w:r>
    </w:p>
    <w:p w:rsidR="00A028F8" w:rsidRPr="008644FC" w:rsidRDefault="009E7A0B" w:rsidP="00A028F8">
      <w:pPr>
        <w:spacing w:line="240" w:lineRule="auto"/>
        <w:ind w:firstLine="539"/>
        <w:rPr>
          <w:rFonts w:ascii="Times New Roman" w:hAnsi="Times New Roman"/>
        </w:rPr>
      </w:pPr>
      <w:r w:rsidRPr="008644FC">
        <w:rPr>
          <w:rFonts w:ascii="Times New Roman" w:hAnsi="Times New Roman"/>
        </w:rPr>
        <w:t xml:space="preserve">1. </w:t>
      </w:r>
      <w:r w:rsidR="009A5D17" w:rsidRPr="008644FC">
        <w:rPr>
          <w:rFonts w:ascii="Times New Roman" w:hAnsi="Times New Roman"/>
          <w:lang w:val="ru-RU"/>
        </w:rPr>
        <w:t>/</w:t>
      </w:r>
      <w:r w:rsidR="00A028F8" w:rsidRPr="008644FC">
        <w:rPr>
          <w:rFonts w:ascii="Times New Roman" w:hAnsi="Times New Roman"/>
        </w:rPr>
        <w:t>изм.Реш. №2/27.01.2011</w:t>
      </w:r>
      <w:r w:rsidR="00EA5C1B" w:rsidRPr="008644FC">
        <w:rPr>
          <w:rFonts w:ascii="Times New Roman" w:hAnsi="Times New Roman"/>
        </w:rPr>
        <w:t xml:space="preserve"> г./ </w:t>
      </w:r>
      <w:r w:rsidR="00A028F8" w:rsidRPr="008644FC">
        <w:rPr>
          <w:rFonts w:ascii="Times New Roman" w:hAnsi="Times New Roman"/>
        </w:rPr>
        <w:t>в левове, според количеството на битовите отпадъци за предприятия, подали декларация в Община Елена до 30 ноември на предходната година, а за новопостроените или придобити по друг начин имоти през годината за предприятия, подали декларация в 2-месечен срок от датата на придобиване;</w:t>
      </w:r>
    </w:p>
    <w:p w:rsidR="009E7A0B" w:rsidRPr="00A350FA" w:rsidRDefault="00A028F8" w:rsidP="00A028F8">
      <w:pPr>
        <w:spacing w:line="240" w:lineRule="auto"/>
        <w:ind w:firstLine="539"/>
        <w:rPr>
          <w:rFonts w:ascii="Times New Roman" w:hAnsi="Times New Roman"/>
        </w:rPr>
      </w:pPr>
      <w:r w:rsidRPr="008644FC">
        <w:rPr>
          <w:rFonts w:ascii="Times New Roman" w:hAnsi="Times New Roman"/>
        </w:rPr>
        <w:t>Количеството битови отпадъци за предприятия е равно на обема на декларираните съдове.”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когато лицата не са подали декларация в срок, или не са декларирали действителния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брой и вид на използваните съдове за битови отпадъци, те заплащат годишната такса върху данъчната оценка по чл.21 от ЗМДТ;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 при определяне размера на таксата, в зависимост от количеството на битовите отпадъци се включват разходите по чл.15, ал.2, т.1, 2 и 3;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4. таксата за поддържане чистотата на териториите за обществено ползване в населените места се определя в левове върху данъчната оценка по чл.21 от ЗМДТ.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5E1AFA">
        <w:rPr>
          <w:rFonts w:ascii="Times New Roman" w:hAnsi="Times New Roman"/>
        </w:rPr>
        <w:t>(3</w:t>
      </w:r>
      <w:r w:rsidR="00722C1D" w:rsidRPr="00313B92">
        <w:rPr>
          <w:rFonts w:ascii="Times New Roman" w:hAnsi="Times New Roman"/>
        </w:rPr>
        <w:t>) /изм.Реш.№ 80/29.12.2005 г./</w:t>
      </w:r>
      <w:r w:rsidRPr="005E1AFA">
        <w:rPr>
          <w:rFonts w:ascii="Times New Roman" w:hAnsi="Times New Roman"/>
        </w:rPr>
        <w:t>Таксата се събира от</w:t>
      </w:r>
      <w:r w:rsidR="00FE211C">
        <w:rPr>
          <w:rFonts w:ascii="Times New Roman" w:hAnsi="Times New Roman"/>
        </w:rPr>
        <w:t xml:space="preserve"> </w:t>
      </w:r>
      <w:r w:rsidR="004714E7" w:rsidRPr="005E1AFA">
        <w:rPr>
          <w:rFonts w:ascii="Times New Roman" w:hAnsi="Times New Roman"/>
        </w:rPr>
        <w:t>общинската</w:t>
      </w:r>
      <w:r w:rsidRPr="005E1AFA">
        <w:rPr>
          <w:rFonts w:ascii="Times New Roman" w:hAnsi="Times New Roman"/>
        </w:rPr>
        <w:t xml:space="preserve"> администрация</w:t>
      </w:r>
      <w:r w:rsidR="004714E7" w:rsidRPr="005E1AFA">
        <w:rPr>
          <w:rFonts w:ascii="Times New Roman" w:hAnsi="Times New Roman"/>
        </w:rPr>
        <w:t xml:space="preserve"> -</w:t>
      </w:r>
      <w:r w:rsidR="00FE211C">
        <w:rPr>
          <w:rFonts w:ascii="Times New Roman" w:hAnsi="Times New Roman"/>
        </w:rPr>
        <w:t xml:space="preserve"> </w:t>
      </w:r>
      <w:r w:rsidR="004714E7" w:rsidRPr="005E1AFA">
        <w:rPr>
          <w:rFonts w:ascii="Times New Roman" w:hAnsi="Times New Roman"/>
        </w:rPr>
        <w:t>МДТ</w:t>
      </w:r>
      <w:r w:rsidRPr="005E1AFA">
        <w:rPr>
          <w:rFonts w:ascii="Times New Roman" w:hAnsi="Times New Roman"/>
        </w:rPr>
        <w:t>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17.</w:t>
      </w:r>
      <w:r w:rsidRPr="00A350FA">
        <w:rPr>
          <w:rFonts w:ascii="Times New Roman" w:hAnsi="Times New Roman"/>
        </w:rPr>
        <w:t xml:space="preserve"> /изм. с р-е №11/30.12.2003 г./(1) Таксата се заплаща :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8644FC">
        <w:rPr>
          <w:rFonts w:ascii="Times New Roman" w:hAnsi="Times New Roman"/>
        </w:rPr>
        <w:t xml:space="preserve">1. </w:t>
      </w:r>
      <w:r w:rsidR="00D51F34" w:rsidRPr="008644FC">
        <w:rPr>
          <w:rFonts w:ascii="Times New Roman" w:hAnsi="Times New Roman"/>
          <w:lang w:val="ru-RU"/>
        </w:rPr>
        <w:t>/</w:t>
      </w:r>
      <w:r w:rsidR="00D51F34" w:rsidRPr="008644FC">
        <w:rPr>
          <w:rFonts w:ascii="Times New Roman" w:hAnsi="Times New Roman"/>
        </w:rPr>
        <w:t>изм.Реш. №2/27.01.2011 г./ на две</w:t>
      </w:r>
      <w:r w:rsidRPr="008644FC">
        <w:rPr>
          <w:rFonts w:ascii="Times New Roman" w:hAnsi="Times New Roman"/>
        </w:rPr>
        <w:t xml:space="preserve"> равни вноски в следните срокове: о</w:t>
      </w:r>
      <w:r w:rsidR="00D51F34" w:rsidRPr="008644FC">
        <w:rPr>
          <w:rFonts w:ascii="Times New Roman" w:hAnsi="Times New Roman"/>
        </w:rPr>
        <w:t>т</w:t>
      </w:r>
      <w:r w:rsidRPr="008644FC">
        <w:rPr>
          <w:rFonts w:ascii="Times New Roman" w:hAnsi="Times New Roman"/>
        </w:rPr>
        <w:t xml:space="preserve"> 1 март</w:t>
      </w:r>
      <w:r w:rsidR="00D51F34" w:rsidRPr="008644FC">
        <w:rPr>
          <w:rFonts w:ascii="Times New Roman" w:hAnsi="Times New Roman"/>
        </w:rPr>
        <w:t xml:space="preserve"> до 30 юни и </w:t>
      </w:r>
      <w:r w:rsidRPr="008644FC">
        <w:rPr>
          <w:rFonts w:ascii="Times New Roman" w:hAnsi="Times New Roman"/>
        </w:rPr>
        <w:t xml:space="preserve">до 30 </w:t>
      </w:r>
      <w:r w:rsidR="00D51F34" w:rsidRPr="008644FC">
        <w:rPr>
          <w:rFonts w:ascii="Times New Roman" w:hAnsi="Times New Roman"/>
        </w:rPr>
        <w:t xml:space="preserve">октомври </w:t>
      </w:r>
      <w:r w:rsidRPr="008644FC">
        <w:rPr>
          <w:rFonts w:ascii="Times New Roman" w:hAnsi="Times New Roman"/>
        </w:rPr>
        <w:t>на годината, за която се дължи</w:t>
      </w:r>
      <w:r w:rsidR="00D51F34" w:rsidRPr="008644FC">
        <w:rPr>
          <w:rFonts w:ascii="Times New Roman" w:hAnsi="Times New Roman"/>
        </w:rPr>
        <w:t>ма</w:t>
      </w:r>
      <w:r w:rsidRPr="008644FC">
        <w:rPr>
          <w:rFonts w:ascii="Times New Roman" w:hAnsi="Times New Roman"/>
        </w:rPr>
        <w:t>;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8644FC">
        <w:rPr>
          <w:rFonts w:ascii="Times New Roman" w:hAnsi="Times New Roman"/>
        </w:rPr>
        <w:t xml:space="preserve">2. </w:t>
      </w:r>
      <w:r w:rsidR="00D51F34" w:rsidRPr="008644FC">
        <w:rPr>
          <w:rFonts w:ascii="Times New Roman" w:hAnsi="Times New Roman"/>
          <w:lang w:val="ru-RU"/>
        </w:rPr>
        <w:t>/</w:t>
      </w:r>
      <w:r w:rsidR="00D51F34" w:rsidRPr="008644FC">
        <w:rPr>
          <w:rFonts w:ascii="Times New Roman" w:hAnsi="Times New Roman"/>
        </w:rPr>
        <w:t xml:space="preserve">изм.Реш. №2/27.01.2011 г./ </w:t>
      </w:r>
      <w:r w:rsidRPr="008644FC">
        <w:rPr>
          <w:rFonts w:ascii="Times New Roman" w:hAnsi="Times New Roman"/>
        </w:rPr>
        <w:t>на предпл</w:t>
      </w:r>
      <w:r w:rsidR="00D51F34" w:rsidRPr="008644FC">
        <w:rPr>
          <w:rFonts w:ascii="Times New Roman" w:hAnsi="Times New Roman"/>
        </w:rPr>
        <w:t>атилите от 1 март до 30 април</w:t>
      </w:r>
      <w:r w:rsidRPr="008644FC">
        <w:rPr>
          <w:rFonts w:ascii="Times New Roman" w:hAnsi="Times New Roman"/>
        </w:rPr>
        <w:t xml:space="preserve"> за ця</w:t>
      </w:r>
      <w:r w:rsidR="008644FC" w:rsidRPr="008644FC">
        <w:rPr>
          <w:rFonts w:ascii="Times New Roman" w:hAnsi="Times New Roman"/>
        </w:rPr>
        <w:t>лата година се прави отстъпка</w:t>
      </w:r>
      <w:r w:rsidRPr="008644FC">
        <w:rPr>
          <w:rFonts w:ascii="Times New Roman" w:hAnsi="Times New Roman"/>
        </w:rPr>
        <w:t xml:space="preserve"> 5 на сто.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(2)/изм. с р-е №11/30.12.2003 г./ Собствениците на имоти са длъжни: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собственикът на новопридобити имоти дължи такса от началото на месеца, следващ месеца на придобиване на имота;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когато ползването е започнало преди окончателното завършване на сградата, таксата се дължи от началото на месеца, следващ месеца, през който ползването е започнало;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 за сгради, подлежащи на събаряне, таксата се дължи включително за месеца, през който е преустановено ползването й.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18./</w:t>
      </w:r>
      <w:r w:rsidRPr="00A350FA">
        <w:rPr>
          <w:rFonts w:ascii="Times New Roman" w:hAnsi="Times New Roman"/>
        </w:rPr>
        <w:t>изм. с р-е №11/30.12.2003 г. (1) Не се допускат изменения в приетите от Общинския съвет начин на определяне и размер на таксата за битови отпадъци в течение на годината.</w:t>
      </w:r>
    </w:p>
    <w:p w:rsidR="009E7A0B" w:rsidRPr="00A350FA" w:rsidRDefault="00BF1808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(2) /изм. с р-е №100</w:t>
      </w:r>
      <w:r w:rsidR="009E7A0B"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="009E7A0B"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="009E7A0B" w:rsidRPr="00A350FA">
        <w:rPr>
          <w:rFonts w:ascii="Times New Roman" w:hAnsi="Times New Roman"/>
        </w:rPr>
        <w:t xml:space="preserve"> г./ Не се събира такса за:</w:t>
      </w:r>
    </w:p>
    <w:p w:rsidR="00D51F34" w:rsidRPr="008644FC" w:rsidRDefault="009E7A0B" w:rsidP="00D51F34">
      <w:pPr>
        <w:spacing w:line="240" w:lineRule="auto"/>
        <w:ind w:firstLine="539"/>
        <w:rPr>
          <w:rFonts w:ascii="Times New Roman" w:hAnsi="Times New Roman"/>
        </w:rPr>
      </w:pPr>
      <w:r w:rsidRPr="008644FC">
        <w:rPr>
          <w:rFonts w:ascii="Times New Roman" w:hAnsi="Times New Roman"/>
        </w:rPr>
        <w:t xml:space="preserve">1. </w:t>
      </w:r>
      <w:r w:rsidR="00D51F34" w:rsidRPr="008644FC">
        <w:rPr>
          <w:rFonts w:ascii="Times New Roman" w:hAnsi="Times New Roman"/>
          <w:lang w:val="ru-RU"/>
        </w:rPr>
        <w:t>/</w:t>
      </w:r>
      <w:r w:rsidR="00D51F34" w:rsidRPr="008644FC">
        <w:rPr>
          <w:rFonts w:ascii="Times New Roman" w:hAnsi="Times New Roman"/>
        </w:rPr>
        <w:t>изм.Реш. №2/27.01.2011 г./ сметосъбиране и сметоизвозване, когато услугата не се предоставя от общината, както и за имоти, които не се ползват през цялата година и за това е подадена декларация по утвърден Образец, от всички собственици на имота до 30 ноември на предходната година.</w:t>
      </w:r>
    </w:p>
    <w:p w:rsidR="00D51F34" w:rsidRPr="008644FC" w:rsidRDefault="00D51F34" w:rsidP="00D51F34">
      <w:pPr>
        <w:spacing w:line="240" w:lineRule="auto"/>
        <w:ind w:firstLine="539"/>
        <w:rPr>
          <w:rFonts w:ascii="Times New Roman" w:hAnsi="Times New Roman"/>
        </w:rPr>
      </w:pPr>
      <w:r w:rsidRPr="008644FC">
        <w:rPr>
          <w:rFonts w:ascii="Times New Roman" w:hAnsi="Times New Roman"/>
        </w:rPr>
        <w:t>При промяна на декларираното обстоятелство през годината се подава нова декларация, в едномесечен срок.</w:t>
      </w:r>
    </w:p>
    <w:p w:rsidR="009E7A0B" w:rsidRPr="00A350FA" w:rsidRDefault="00D51F34" w:rsidP="00D51F34">
      <w:pPr>
        <w:spacing w:line="240" w:lineRule="auto"/>
        <w:ind w:firstLine="539"/>
        <w:rPr>
          <w:rFonts w:ascii="Times New Roman" w:hAnsi="Times New Roman"/>
        </w:rPr>
      </w:pPr>
      <w:r w:rsidRPr="008644FC">
        <w:rPr>
          <w:rFonts w:ascii="Times New Roman" w:hAnsi="Times New Roman"/>
        </w:rPr>
        <w:t>За придобитите през годината имоти, декларацията се подава в 2-месечен срок от датата на придобиването им.”</w:t>
      </w:r>
      <w:r w:rsidRPr="00D51F34">
        <w:rPr>
          <w:rFonts w:ascii="Times New Roman" w:hAnsi="Times New Roman"/>
        </w:rPr>
        <w:t xml:space="preserve"> 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поддържане чистотата на териториите за обществено ползване в населените места, където услугата не се предоставя от общината.</w:t>
      </w:r>
    </w:p>
    <w:p w:rsidR="000B591C" w:rsidRPr="000B591C" w:rsidRDefault="000B591C" w:rsidP="000B591C">
      <w:pPr>
        <w:spacing w:line="240" w:lineRule="auto"/>
        <w:ind w:firstLine="346"/>
        <w:rPr>
          <w:rFonts w:ascii="Times New Roman" w:hAnsi="Times New Roman"/>
          <w:szCs w:val="24"/>
        </w:rPr>
      </w:pPr>
      <w:r w:rsidRPr="000B591C">
        <w:rPr>
          <w:rFonts w:ascii="Times New Roman" w:hAnsi="Times New Roman"/>
          <w:szCs w:val="24"/>
        </w:rPr>
        <w:t>(3)</w:t>
      </w:r>
      <w:r w:rsidRPr="000B59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/нова с р-е №100</w:t>
      </w:r>
      <w:r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Pr="00A350FA">
        <w:rPr>
          <w:rFonts w:ascii="Times New Roman" w:hAnsi="Times New Roman"/>
        </w:rPr>
        <w:t xml:space="preserve"> г./</w:t>
      </w:r>
      <w:r w:rsidR="00FE211C">
        <w:rPr>
          <w:rFonts w:ascii="Times New Roman" w:hAnsi="Times New Roman"/>
        </w:rPr>
        <w:t xml:space="preserve"> </w:t>
      </w:r>
      <w:r w:rsidRPr="000B591C">
        <w:rPr>
          <w:rFonts w:ascii="Times New Roman" w:hAnsi="Times New Roman"/>
          <w:szCs w:val="24"/>
        </w:rPr>
        <w:t>В течение на годината, Общинската администрация извършва проверки за обстоятелствата, декларирани по чл.18, ал.2, т.1.Проверката може да се базира и на официална информация за ползване на услуги в недвижимия имот през текущата година на фирмите „Електроразпределение” (разход не повече от 15клвт/h месечно) и „Водоснабдяване и канализация”.”</w:t>
      </w:r>
    </w:p>
    <w:p w:rsidR="000B591C" w:rsidRPr="000B591C" w:rsidRDefault="000B591C" w:rsidP="000B591C">
      <w:pPr>
        <w:spacing w:line="240" w:lineRule="auto"/>
        <w:ind w:firstLine="346"/>
        <w:rPr>
          <w:rFonts w:ascii="Times New Roman" w:hAnsi="Times New Roman"/>
          <w:szCs w:val="24"/>
        </w:rPr>
      </w:pPr>
      <w:r w:rsidRPr="000B591C">
        <w:rPr>
          <w:rFonts w:ascii="Times New Roman" w:hAnsi="Times New Roman"/>
          <w:szCs w:val="24"/>
          <w:lang w:val="en-US"/>
        </w:rPr>
        <w:t xml:space="preserve"> (4)</w:t>
      </w:r>
      <w:r w:rsidRPr="000B591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/нова. с р-е №100</w:t>
      </w:r>
      <w:r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Pr="00A350FA">
        <w:rPr>
          <w:rFonts w:ascii="Times New Roman" w:hAnsi="Times New Roman"/>
        </w:rPr>
        <w:t xml:space="preserve"> г./ </w:t>
      </w:r>
      <w:r w:rsidRPr="000B591C">
        <w:rPr>
          <w:rFonts w:ascii="Times New Roman" w:hAnsi="Times New Roman"/>
          <w:szCs w:val="24"/>
        </w:rPr>
        <w:t>При констатирано по реда на чл.18, ал. 3 ползване на недвижимия имот, таксата се определя и дължи в пълен размер за годината и се налага глоба в размер на една годишна такса.”</w:t>
      </w:r>
    </w:p>
    <w:p w:rsidR="000B591C" w:rsidRPr="000B591C" w:rsidRDefault="000B591C" w:rsidP="000B591C">
      <w:pPr>
        <w:spacing w:line="240" w:lineRule="auto"/>
        <w:ind w:firstLine="346"/>
        <w:rPr>
          <w:rFonts w:ascii="Times New Roman" w:hAnsi="Times New Roman"/>
          <w:szCs w:val="24"/>
        </w:rPr>
      </w:pPr>
      <w:r w:rsidRPr="000B591C">
        <w:rPr>
          <w:rFonts w:ascii="Times New Roman" w:hAnsi="Times New Roman"/>
          <w:szCs w:val="24"/>
        </w:rPr>
        <w:t xml:space="preserve">(5) </w:t>
      </w:r>
      <w:r>
        <w:rPr>
          <w:rFonts w:ascii="Times New Roman" w:hAnsi="Times New Roman"/>
        </w:rPr>
        <w:t>/нова с р-е №100</w:t>
      </w:r>
      <w:r w:rsidRPr="00A350FA">
        <w:rPr>
          <w:rFonts w:ascii="Times New Roman" w:hAnsi="Times New Roman"/>
        </w:rPr>
        <w:t>/</w:t>
      </w:r>
      <w:r>
        <w:rPr>
          <w:rFonts w:ascii="Times New Roman" w:hAnsi="Times New Roman"/>
        </w:rPr>
        <w:t>2</w:t>
      </w:r>
      <w:r w:rsidRPr="00A350FA">
        <w:rPr>
          <w:rFonts w:ascii="Times New Roman" w:hAnsi="Times New Roman"/>
        </w:rPr>
        <w:t>3</w:t>
      </w:r>
      <w:r>
        <w:rPr>
          <w:rFonts w:ascii="Times New Roman" w:hAnsi="Times New Roman"/>
        </w:rPr>
        <w:t>.12.2009</w:t>
      </w:r>
      <w:r w:rsidRPr="00A350FA">
        <w:rPr>
          <w:rFonts w:ascii="Times New Roman" w:hAnsi="Times New Roman"/>
        </w:rPr>
        <w:t xml:space="preserve"> г./ </w:t>
      </w:r>
      <w:r w:rsidRPr="000B591C">
        <w:rPr>
          <w:rFonts w:ascii="Times New Roman" w:hAnsi="Times New Roman"/>
          <w:szCs w:val="24"/>
        </w:rPr>
        <w:t>Молбите-декларации се подават до Общинската администрация и се обработват от нея и след това се предоставят за одобрение от Общински съвет – Елена.”</w:t>
      </w:r>
    </w:p>
    <w:p w:rsidR="00194403" w:rsidRPr="001B676F" w:rsidRDefault="00194403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втори. Такса за ползване на пазари,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  <w:r w:rsidRPr="00A350FA">
        <w:rPr>
          <w:rFonts w:ascii="Times New Roman" w:hAnsi="Times New Roman"/>
          <w:b/>
        </w:rPr>
        <w:t>тържища, панаири, тротоари, площади и улични платна</w:t>
      </w:r>
    </w:p>
    <w:p w:rsidR="001B676F" w:rsidRPr="001B676F" w:rsidRDefault="001B676F">
      <w:pPr>
        <w:spacing w:line="276" w:lineRule="auto"/>
        <w:ind w:firstLine="0"/>
        <w:jc w:val="center"/>
        <w:rPr>
          <w:rFonts w:ascii="Times New Roman" w:hAnsi="Times New Roman"/>
          <w:b/>
          <w:lang w:val="en-US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19.</w:t>
      </w:r>
      <w:r w:rsidRPr="00A350FA">
        <w:rPr>
          <w:rFonts w:ascii="Times New Roman" w:hAnsi="Times New Roman"/>
        </w:rPr>
        <w:t xml:space="preserve"> (1) Таксата се заплаща за ползване на тротоари, площади, улични платна, места, върху които са организирани пазари (открити и покрити), тържища, панаири, както и терени с друго предназначение, които са общинска собственост.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Таксата се заплаща предварително от физическите и юридическите лица в зависимост от зоната, в която се намират терените, посочени в ал. 1.</w:t>
      </w:r>
    </w:p>
    <w:p w:rsidR="009E7A0B" w:rsidRPr="00A350FA" w:rsidRDefault="009E7A0B" w:rsidP="00FE211C">
      <w:pPr>
        <w:spacing w:line="276" w:lineRule="auto"/>
        <w:ind w:left="567" w:firstLine="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За целите на този раздел се определят зони както следва:</w:t>
      </w:r>
    </w:p>
    <w:p w:rsidR="009E7A0B" w:rsidRPr="00A350FA" w:rsidRDefault="009E7A0B" w:rsidP="00FE211C">
      <w:pPr>
        <w:pStyle w:val="Footer"/>
        <w:tabs>
          <w:tab w:val="clear" w:pos="4153"/>
          <w:tab w:val="clear" w:pos="8306"/>
        </w:tabs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Първа зона - централната градска част, включваща пространството между улиците “Иван Момчилов”, “Панайот Хитов”, “Стоян Михайловски”, “Чучур”, “Калето”, “Кършовска”, “Острец”, “Йеромонах Йосиф Брадати”, “Кокиче”, “Робовска”, “Васил Левски”, р. Еленска, “Иван Кирилов” и “Пробуда”, включително и самите улици (Приложение 1);</w:t>
      </w:r>
    </w:p>
    <w:p w:rsidR="009E7A0B" w:rsidRPr="00A350FA" w:rsidRDefault="009E7A0B">
      <w:pPr>
        <w:spacing w:line="276" w:lineRule="auto"/>
        <w:ind w:left="720" w:firstLine="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 Втора зона - останалата част на града и селата.</w:t>
      </w:r>
    </w:p>
    <w:p w:rsidR="00A350FA" w:rsidRPr="00A350FA" w:rsidRDefault="009E7A0B" w:rsidP="00194403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(4)</w:t>
      </w:r>
      <w:r w:rsidR="001B676F" w:rsidRPr="001B676F">
        <w:rPr>
          <w:rFonts w:ascii="Times New Roman" w:hAnsi="Times New Roman"/>
        </w:rPr>
        <w:t xml:space="preserve"> </w:t>
      </w:r>
      <w:r w:rsidR="001B676F" w:rsidRPr="001B676F">
        <w:rPr>
          <w:rFonts w:ascii="Times New Roman" w:hAnsi="Times New Roman"/>
          <w:lang w:val="ru-RU"/>
        </w:rPr>
        <w:t>/</w:t>
      </w:r>
      <w:r w:rsidR="001B676F">
        <w:rPr>
          <w:rFonts w:ascii="Times New Roman" w:hAnsi="Times New Roman"/>
        </w:rPr>
        <w:t>изм. с Реш. №</w:t>
      </w:r>
      <w:r w:rsidR="005D2001">
        <w:rPr>
          <w:rFonts w:ascii="Times New Roman" w:hAnsi="Times New Roman"/>
          <w:lang w:val="ru-RU"/>
        </w:rPr>
        <w:t>100</w:t>
      </w:r>
      <w:r w:rsidR="001B676F" w:rsidRPr="00A350FA">
        <w:rPr>
          <w:rFonts w:ascii="Times New Roman" w:hAnsi="Times New Roman"/>
        </w:rPr>
        <w:t>/</w:t>
      </w:r>
      <w:r w:rsidR="001B676F" w:rsidRPr="001B676F">
        <w:rPr>
          <w:rFonts w:ascii="Times New Roman" w:hAnsi="Times New Roman"/>
          <w:lang w:val="ru-RU"/>
        </w:rPr>
        <w:t>2</w:t>
      </w:r>
      <w:r w:rsidR="005D2001">
        <w:rPr>
          <w:rFonts w:ascii="Times New Roman" w:hAnsi="Times New Roman"/>
          <w:lang w:val="ru-RU"/>
        </w:rPr>
        <w:t>3</w:t>
      </w:r>
      <w:r w:rsidR="001B676F">
        <w:rPr>
          <w:rFonts w:ascii="Times New Roman" w:hAnsi="Times New Roman"/>
        </w:rPr>
        <w:t>.</w:t>
      </w:r>
      <w:r w:rsidR="005D2001">
        <w:rPr>
          <w:rFonts w:ascii="Times New Roman" w:hAnsi="Times New Roman"/>
        </w:rPr>
        <w:t>12</w:t>
      </w:r>
      <w:r w:rsidR="001B676F" w:rsidRPr="00A350FA">
        <w:rPr>
          <w:rFonts w:ascii="Times New Roman" w:hAnsi="Times New Roman"/>
        </w:rPr>
        <w:t>.200</w:t>
      </w:r>
      <w:r w:rsidR="005D2001">
        <w:rPr>
          <w:rFonts w:ascii="Times New Roman" w:hAnsi="Times New Roman"/>
        </w:rPr>
        <w:t>9</w:t>
      </w:r>
      <w:r w:rsidR="001B676F" w:rsidRPr="00A350FA">
        <w:rPr>
          <w:rFonts w:ascii="Times New Roman" w:hAnsi="Times New Roman"/>
        </w:rPr>
        <w:t xml:space="preserve"> г./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Таксите се определят на квадратен метър, на ден или на месец, както следва:</w:t>
      </w:r>
    </w:p>
    <w:tbl>
      <w:tblPr>
        <w:tblW w:w="9287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381533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381533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B676F">
              <w:rPr>
                <w:rFonts w:ascii="Times New Roman" w:hAnsi="Times New Roman"/>
                <w:b/>
                <w:sz w:val="20"/>
                <w:lang w:val="ru-RU"/>
              </w:rPr>
              <w:t>1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пазари с цел търговия със селскостопанска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yellow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C2987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C2987">
              <w:rPr>
                <w:rFonts w:ascii="Times New Roman" w:hAnsi="Times New Roman"/>
                <w:sz w:val="20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0.</w:t>
            </w:r>
            <w:r>
              <w:rPr>
                <w:rFonts w:ascii="Times New Roman" w:hAnsi="Times New Roman"/>
                <w:sz w:val="20"/>
                <w:lang w:val="en-US"/>
              </w:rPr>
              <w:t>7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0.70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10.00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5D2001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Отменена Реш.№ 100/23.12.2009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5D200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продажба от лек автомобил,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3.1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  <w:lang w:val="en-US"/>
              </w:rPr>
              <w:t xml:space="preserve">- </w:t>
            </w:r>
            <w:r w:rsidRPr="00A350FA">
              <w:rPr>
                <w:rFonts w:ascii="Times New Roman" w:hAnsi="Times New Roman"/>
                <w:sz w:val="20"/>
              </w:rPr>
              <w:t>първа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6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3.2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4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4.00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4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продажба от товарен автомобил или ремарке,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4.1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  <w:lang w:val="en-US"/>
              </w:rPr>
              <w:t xml:space="preserve">- </w:t>
            </w:r>
            <w:r w:rsidRPr="00A350FA">
              <w:rPr>
                <w:rFonts w:ascii="Times New Roman" w:hAnsi="Times New Roman"/>
                <w:sz w:val="20"/>
              </w:rPr>
              <w:t>първа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13.00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4.2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5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търговия с промишлени стоки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</w:rPr>
              <w:t>2</w:t>
            </w:r>
            <w:r w:rsidRPr="00381533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  <w:lang w:val="en-US"/>
              </w:rPr>
              <w:t>0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</w:rPr>
              <w:t>30</w:t>
            </w:r>
            <w:r w:rsidRPr="00381533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</w:t>
            </w:r>
            <w:r w:rsidR="009E7A0B" w:rsidRPr="00A350FA">
              <w:rPr>
                <w:rFonts w:ascii="Times New Roman" w:hAnsi="Times New Roman"/>
                <w:sz w:val="20"/>
              </w:rPr>
              <w:t>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1.50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5.4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20</w:t>
            </w:r>
            <w:r w:rsidR="009E7A0B" w:rsidRPr="00A350FA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6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  <w:lang w:val="en-US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тротоари, площади, улични платна и др., включително за разполагане на маси, столове и витрини</w:t>
            </w:r>
            <w:r w:rsidR="005D2001">
              <w:rPr>
                <w:rFonts w:ascii="Times New Roman" w:hAnsi="Times New Roman"/>
                <w:b/>
                <w:sz w:val="20"/>
              </w:rPr>
              <w:t>, колички, машини за сладолед се заплаща такса за разрешението 3 лв. плюс такса на кв.м. ползвана 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sz w:val="20"/>
                <w:lang w:val="en-US"/>
              </w:rPr>
              <w:t>6.1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- първа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0.</w:t>
            </w:r>
            <w:r>
              <w:rPr>
                <w:rFonts w:ascii="Times New Roman" w:hAnsi="Times New Roman"/>
                <w:sz w:val="20"/>
              </w:rPr>
              <w:t>5</w:t>
            </w:r>
            <w:r w:rsidR="009E7A0B" w:rsidRPr="00F96A37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sz w:val="20"/>
                <w:lang w:val="en-US"/>
              </w:rPr>
              <w:t>0.</w:t>
            </w:r>
            <w:r w:rsidR="005D2001">
              <w:rPr>
                <w:rFonts w:ascii="Times New Roman" w:hAnsi="Times New Roman"/>
                <w:sz w:val="20"/>
              </w:rPr>
              <w:t>7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sz w:val="20"/>
                <w:lang w:val="en-US"/>
              </w:rPr>
              <w:t>6.2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 w:rsidR="009E7A0B" w:rsidRPr="00F96A37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F96A37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E7A0B" w:rsidRPr="00F96A37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6.3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0.3</w:t>
            </w:r>
            <w:r w:rsidR="009E7A0B" w:rsidRPr="00A350FA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0.</w:t>
            </w:r>
            <w:r w:rsidR="005D2001">
              <w:rPr>
                <w:rFonts w:ascii="Times New Roman" w:hAnsi="Times New Roman"/>
                <w:sz w:val="20"/>
              </w:rPr>
              <w:t>4</w:t>
            </w:r>
            <w:r w:rsidRPr="00381533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6.4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</w:t>
            </w:r>
            <w:r w:rsidR="009E7A0B" w:rsidRPr="00A350FA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5D200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9E7A0B" w:rsidRPr="00381533">
              <w:rPr>
                <w:rFonts w:ascii="Times New Roman" w:hAnsi="Times New Roman"/>
                <w:sz w:val="20"/>
                <w:lang w:val="en-US"/>
              </w:rPr>
              <w:t>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7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места, върху които са организирани панаири, събори и празници, за продажба на стоки, на кв.м. на ден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2.0</w:t>
            </w:r>
            <w:r w:rsidR="009E7A0B" w:rsidRPr="00A350FA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381533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E7A0B" w:rsidRPr="00381533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8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 xml:space="preserve">За ползване на места, върху които са орга-низирани панорами, стрелбища, моторни люлки и други се събира такса </w:t>
            </w:r>
          </w:p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кв.м на ден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r w:rsidR="009E7A0B" w:rsidRPr="00A350FA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9E7A0B" w:rsidRPr="00381533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0.4</w:t>
            </w:r>
            <w:r w:rsidR="009E7A0B" w:rsidRPr="00381533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381533">
              <w:rPr>
                <w:rFonts w:ascii="Times New Roman" w:hAnsi="Times New Roman"/>
                <w:b/>
                <w:sz w:val="20"/>
                <w:lang w:val="en-US"/>
              </w:rPr>
              <w:t>9</w:t>
            </w:r>
            <w:r w:rsidR="00E06608" w:rsidRPr="00381533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ползване на тротоари и обществени площи за разполагане на строителни материали за всеки ден и дърва за огрев след 15-я ден от доставката 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9.1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  <w:lang w:val="en-US"/>
              </w:rPr>
            </w:pPr>
            <w:r w:rsidRPr="00A350FA">
              <w:rPr>
                <w:rFonts w:ascii="Times New Roman" w:hAnsi="Times New Roman"/>
                <w:sz w:val="20"/>
              </w:rPr>
              <w:t>- първа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3.0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 w:rsidP="00E0660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381533">
              <w:rPr>
                <w:rFonts w:ascii="Times New Roman" w:hAnsi="Times New Roman"/>
                <w:sz w:val="20"/>
                <w:lang w:val="en-US"/>
              </w:rPr>
              <w:t>9.2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- втора зона на кв.м., на месец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3C298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381533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381533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D65C45" w:rsidRPr="00A350FA" w:rsidRDefault="00D65C45">
      <w:pPr>
        <w:spacing w:line="276" w:lineRule="auto"/>
        <w:rPr>
          <w:rFonts w:ascii="Times New Roman" w:hAnsi="Times New Roman"/>
          <w:highlight w:val="cyan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B45563">
        <w:rPr>
          <w:rFonts w:ascii="Times New Roman" w:hAnsi="Times New Roman"/>
          <w:b/>
        </w:rPr>
        <w:t>Чл. 20.</w:t>
      </w:r>
      <w:r w:rsidR="00B45563" w:rsidRPr="00B45563">
        <w:rPr>
          <w:rFonts w:ascii="Times New Roman" w:hAnsi="Times New Roman"/>
        </w:rPr>
        <w:t xml:space="preserve"> </w:t>
      </w:r>
      <w:r w:rsidR="00722C1D" w:rsidRPr="00313B92">
        <w:rPr>
          <w:rFonts w:ascii="Times New Roman" w:hAnsi="Times New Roman"/>
        </w:rPr>
        <w:t>/изм.Реш.№ 80/29.12.2005 г./</w:t>
      </w:r>
      <w:r w:rsidRPr="00B45563">
        <w:rPr>
          <w:rFonts w:ascii="Times New Roman" w:hAnsi="Times New Roman"/>
        </w:rPr>
        <w:t xml:space="preserve">Събирането на таксите по предходния член става от общинската администрация, съответно кметовете </w:t>
      </w:r>
      <w:r w:rsidR="009E473F" w:rsidRPr="00B45563">
        <w:rPr>
          <w:rFonts w:ascii="Times New Roman" w:hAnsi="Times New Roman"/>
        </w:rPr>
        <w:t>на кметства и</w:t>
      </w:r>
      <w:r w:rsidRPr="00B45563">
        <w:rPr>
          <w:rFonts w:ascii="Times New Roman" w:hAnsi="Times New Roman"/>
        </w:rPr>
        <w:t xml:space="preserve"> кметските наместници– за населените места за които отговарят.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9A01A8">
        <w:rPr>
          <w:rFonts w:ascii="Times New Roman" w:hAnsi="Times New Roman"/>
          <w:b/>
        </w:rPr>
        <w:t>Чл.21</w:t>
      </w:r>
      <w:r w:rsidRPr="00313B92">
        <w:rPr>
          <w:rFonts w:ascii="Times New Roman" w:hAnsi="Times New Roman"/>
          <w:b/>
        </w:rPr>
        <w:t xml:space="preserve">. </w:t>
      </w:r>
      <w:r w:rsidR="006A5B95" w:rsidRPr="00313B92">
        <w:rPr>
          <w:rFonts w:ascii="Times New Roman" w:hAnsi="Times New Roman"/>
        </w:rPr>
        <w:t xml:space="preserve">/изм.Реш.№ 80/29.12.2005 г./ </w:t>
      </w:r>
      <w:r w:rsidRPr="009A01A8">
        <w:rPr>
          <w:rFonts w:ascii="Times New Roman" w:hAnsi="Times New Roman"/>
        </w:rPr>
        <w:t xml:space="preserve">(1) Лицата, желаещи да ползват терени по </w:t>
      </w:r>
      <w:r w:rsidR="006A5B95">
        <w:rPr>
          <w:rFonts w:ascii="Times New Roman" w:hAnsi="Times New Roman"/>
          <w:b/>
        </w:rPr>
        <w:t>т</w:t>
      </w:r>
      <w:r w:rsidR="00AE3B1A" w:rsidRPr="009A01A8">
        <w:rPr>
          <w:rFonts w:ascii="Times New Roman" w:hAnsi="Times New Roman"/>
          <w:b/>
        </w:rPr>
        <w:t>.</w:t>
      </w:r>
      <w:r w:rsidRPr="009A01A8">
        <w:rPr>
          <w:rFonts w:ascii="Times New Roman" w:hAnsi="Times New Roman"/>
          <w:b/>
        </w:rPr>
        <w:t xml:space="preserve">6 </w:t>
      </w:r>
      <w:r w:rsidR="00AE3B1A" w:rsidRPr="009A01A8">
        <w:rPr>
          <w:rFonts w:ascii="Times New Roman" w:hAnsi="Times New Roman"/>
          <w:b/>
        </w:rPr>
        <w:t>на чл.19, ал.4</w:t>
      </w:r>
      <w:r w:rsidR="00AE3B1A" w:rsidRPr="003B72F7">
        <w:rPr>
          <w:rFonts w:ascii="Times New Roman" w:hAnsi="Times New Roman"/>
        </w:rPr>
        <w:t xml:space="preserve"> </w:t>
      </w:r>
      <w:r w:rsidRPr="003B72F7">
        <w:rPr>
          <w:rFonts w:ascii="Times New Roman" w:hAnsi="Times New Roman"/>
        </w:rPr>
        <w:t xml:space="preserve">подават молба за това в общинската администрация. Молбата се разглежда от главния архитект на общината и </w:t>
      </w:r>
      <w:r w:rsidR="009E473F" w:rsidRPr="003B72F7">
        <w:rPr>
          <w:rFonts w:ascii="Times New Roman" w:hAnsi="Times New Roman"/>
        </w:rPr>
        <w:t>сектор</w:t>
      </w:r>
      <w:r w:rsidRPr="003B72F7">
        <w:rPr>
          <w:rFonts w:ascii="Times New Roman" w:hAnsi="Times New Roman"/>
        </w:rPr>
        <w:t xml:space="preserve"> “</w:t>
      </w:r>
      <w:r w:rsidR="009E473F" w:rsidRPr="003B72F7">
        <w:rPr>
          <w:rFonts w:ascii="Times New Roman" w:hAnsi="Times New Roman"/>
        </w:rPr>
        <w:t>УСКП</w:t>
      </w:r>
      <w:r w:rsidRPr="003B72F7">
        <w:rPr>
          <w:rFonts w:ascii="Times New Roman" w:hAnsi="Times New Roman"/>
        </w:rPr>
        <w:t>”, и в 7-дневен срок се издава разрешително или мотивиран отказ;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Разрешителното се отнема и съоръженията се премахват в случаите, когато:</w:t>
      </w:r>
    </w:p>
    <w:p w:rsidR="009E7A0B" w:rsidRPr="00A350FA" w:rsidRDefault="009E7A0B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лицето не заплати дължимата месечна вноска;</w:t>
      </w:r>
    </w:p>
    <w:p w:rsidR="00D95B8D" w:rsidRPr="00A350FA" w:rsidRDefault="006A5B95">
      <w:pPr>
        <w:spacing w:line="276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>2. /</w:t>
      </w:r>
      <w:r w:rsidRPr="00313B92">
        <w:rPr>
          <w:rFonts w:ascii="Times New Roman" w:hAnsi="Times New Roman"/>
        </w:rPr>
        <w:t>нова</w:t>
      </w:r>
      <w:r w:rsidR="00AE3B1A" w:rsidRPr="00313B92">
        <w:rPr>
          <w:rFonts w:ascii="Times New Roman" w:hAnsi="Times New Roman"/>
        </w:rPr>
        <w:t xml:space="preserve"> Реш. </w:t>
      </w:r>
      <w:r w:rsidRPr="00313B92">
        <w:rPr>
          <w:rFonts w:ascii="Times New Roman" w:hAnsi="Times New Roman"/>
        </w:rPr>
        <w:t>№ 80/29.12.</w:t>
      </w:r>
      <w:r w:rsidR="00AE3B1A" w:rsidRPr="00313B92">
        <w:rPr>
          <w:rFonts w:ascii="Times New Roman" w:hAnsi="Times New Roman"/>
        </w:rPr>
        <w:t>2005 г./</w:t>
      </w:r>
      <w:r w:rsidR="00FE211C">
        <w:rPr>
          <w:rFonts w:ascii="Times New Roman" w:hAnsi="Times New Roman"/>
        </w:rPr>
        <w:t xml:space="preserve"> </w:t>
      </w:r>
      <w:r w:rsidR="00D95B8D" w:rsidRPr="003B72F7">
        <w:rPr>
          <w:rFonts w:ascii="Times New Roman" w:hAnsi="Times New Roman"/>
        </w:rPr>
        <w:t>мястото не се използва;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</w:t>
      </w:r>
      <w:r w:rsidR="009E7A0B" w:rsidRPr="00A350FA">
        <w:rPr>
          <w:rFonts w:ascii="Times New Roman" w:hAnsi="Times New Roman"/>
        </w:rPr>
        <w:t>. мястото се използва не по предназначение;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</w:t>
      </w:r>
      <w:r w:rsidR="009E7A0B" w:rsidRPr="00A350FA">
        <w:rPr>
          <w:rFonts w:ascii="Times New Roman" w:hAnsi="Times New Roman"/>
        </w:rPr>
        <w:t>. мястото се използва не от лицето, на което е предоставено;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5</w:t>
      </w:r>
      <w:r w:rsidR="009E7A0B" w:rsidRPr="00A350FA">
        <w:rPr>
          <w:rFonts w:ascii="Times New Roman" w:hAnsi="Times New Roman"/>
        </w:rPr>
        <w:t>. при неспазване на посочените място и площ;</w:t>
      </w:r>
    </w:p>
    <w:p w:rsidR="009E7A0B" w:rsidRPr="00A350FA" w:rsidRDefault="00D95B8D">
      <w:pPr>
        <w:spacing w:line="276" w:lineRule="auto"/>
        <w:ind w:left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6</w:t>
      </w:r>
      <w:r w:rsidR="009E7A0B" w:rsidRPr="00A350FA">
        <w:rPr>
          <w:rFonts w:ascii="Times New Roman" w:hAnsi="Times New Roman"/>
        </w:rPr>
        <w:t>. когато обществени нужди налагат това.</w:t>
      </w:r>
    </w:p>
    <w:p w:rsidR="009E7A0B" w:rsidRDefault="008A2761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(3) /нова</w:t>
      </w:r>
      <w:r w:rsidR="00320AD7" w:rsidRPr="003B72F7">
        <w:rPr>
          <w:rFonts w:ascii="Times New Roman" w:hAnsi="Times New Roman"/>
        </w:rPr>
        <w:t xml:space="preserve"> </w:t>
      </w:r>
      <w:r w:rsidR="00320AD7" w:rsidRPr="00313B92">
        <w:rPr>
          <w:rFonts w:ascii="Times New Roman" w:hAnsi="Times New Roman"/>
        </w:rPr>
        <w:t>Реш.</w:t>
      </w:r>
      <w:r w:rsidRPr="00313B92">
        <w:rPr>
          <w:rFonts w:ascii="Times New Roman" w:hAnsi="Times New Roman"/>
        </w:rPr>
        <w:t xml:space="preserve"> № 80/29.12.</w:t>
      </w:r>
      <w:r w:rsidR="00320AD7" w:rsidRPr="00313B92">
        <w:rPr>
          <w:rFonts w:ascii="Times New Roman" w:hAnsi="Times New Roman"/>
        </w:rPr>
        <w:t>2005 г./</w:t>
      </w:r>
      <w:r w:rsidR="00FE211C">
        <w:rPr>
          <w:rFonts w:ascii="Times New Roman" w:hAnsi="Times New Roman"/>
        </w:rPr>
        <w:t xml:space="preserve"> </w:t>
      </w:r>
      <w:r w:rsidR="00A71A51" w:rsidRPr="003B72F7">
        <w:rPr>
          <w:rFonts w:ascii="Times New Roman" w:hAnsi="Times New Roman"/>
        </w:rPr>
        <w:t>Разрешителното се отнема със заповед на кмета на община Елена, по предложение на назначена комисия.</w:t>
      </w:r>
    </w:p>
    <w:p w:rsidR="00194403" w:rsidRPr="00A350FA" w:rsidRDefault="00194403" w:rsidP="00163DCB">
      <w:pPr>
        <w:spacing w:line="276" w:lineRule="auto"/>
        <w:ind w:firstLine="0"/>
        <w:rPr>
          <w:rFonts w:ascii="Times New Roman" w:hAnsi="Times New Roman"/>
        </w:rPr>
      </w:pPr>
    </w:p>
    <w:p w:rsidR="00215EAB" w:rsidRPr="008644FC" w:rsidRDefault="009E7A0B">
      <w:pPr>
        <w:spacing w:line="276" w:lineRule="auto"/>
        <w:ind w:firstLine="0"/>
        <w:jc w:val="center"/>
        <w:rPr>
          <w:rFonts w:ascii="Times New Roman" w:hAnsi="Times New Roman"/>
        </w:rPr>
      </w:pPr>
      <w:r w:rsidRPr="008644FC">
        <w:rPr>
          <w:rFonts w:ascii="Times New Roman" w:hAnsi="Times New Roman"/>
          <w:b/>
        </w:rPr>
        <w:t xml:space="preserve">Раздел трети. </w:t>
      </w:r>
      <w:r w:rsidR="00215EAB" w:rsidRPr="008644FC">
        <w:rPr>
          <w:rFonts w:ascii="Times New Roman" w:hAnsi="Times New Roman"/>
          <w:lang w:val="ru-RU"/>
        </w:rPr>
        <w:t>/</w:t>
      </w:r>
      <w:r w:rsidR="00215EAB" w:rsidRPr="008644FC">
        <w:rPr>
          <w:rFonts w:ascii="Times New Roman" w:hAnsi="Times New Roman"/>
        </w:rPr>
        <w:t xml:space="preserve">изм.Реш. №2/27.01.2011 г./ 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8644FC">
        <w:rPr>
          <w:rFonts w:ascii="Times New Roman" w:hAnsi="Times New Roman"/>
          <w:b/>
        </w:rPr>
        <w:t xml:space="preserve">Такси за </w:t>
      </w:r>
      <w:r w:rsidR="00215EAB" w:rsidRPr="008644FC">
        <w:rPr>
          <w:rFonts w:ascii="Times New Roman" w:hAnsi="Times New Roman"/>
          <w:b/>
        </w:rPr>
        <w:t xml:space="preserve">ползване на </w:t>
      </w:r>
      <w:r w:rsidRPr="008644FC">
        <w:rPr>
          <w:rFonts w:ascii="Times New Roman" w:hAnsi="Times New Roman"/>
          <w:b/>
        </w:rPr>
        <w:t xml:space="preserve">детски ясли, </w:t>
      </w:r>
      <w:r w:rsidR="00215EAB" w:rsidRPr="008644FC">
        <w:rPr>
          <w:rFonts w:ascii="Times New Roman" w:hAnsi="Times New Roman"/>
          <w:b/>
        </w:rPr>
        <w:t xml:space="preserve">детски кухни, </w:t>
      </w:r>
      <w:r w:rsidRPr="008644FC">
        <w:rPr>
          <w:rFonts w:ascii="Times New Roman" w:hAnsi="Times New Roman"/>
          <w:b/>
        </w:rPr>
        <w:t xml:space="preserve">детски градини, </w:t>
      </w:r>
      <w:r w:rsidR="00215EAB" w:rsidRPr="008644FC">
        <w:rPr>
          <w:rFonts w:ascii="Times New Roman" w:hAnsi="Times New Roman"/>
          <w:b/>
        </w:rPr>
        <w:t>специализирани институции за предоставяне на социални услуги, лагери, общежития и други общински социални услуги</w:t>
      </w:r>
    </w:p>
    <w:p w:rsidR="00163DCB" w:rsidRPr="00A350FA" w:rsidRDefault="00163DCB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D0DE2" w:rsidRPr="009D0DE2" w:rsidRDefault="009E7A0B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3B72F7">
        <w:rPr>
          <w:rFonts w:ascii="Times New Roman" w:hAnsi="Times New Roman"/>
          <w:b/>
        </w:rPr>
        <w:t>Чл. 22.</w:t>
      </w:r>
      <w:r w:rsidRPr="003B72F7">
        <w:rPr>
          <w:rFonts w:ascii="Times New Roman" w:hAnsi="Times New Roman"/>
        </w:rPr>
        <w:t xml:space="preserve"> (1) </w:t>
      </w:r>
      <w:r w:rsidR="009D0DE2">
        <w:rPr>
          <w:rFonts w:ascii="Times New Roman" w:hAnsi="Times New Roman"/>
        </w:rPr>
        <w:t>/изм.Реш.№ 100/23.12.2009</w:t>
      </w:r>
      <w:r w:rsidR="009D0DE2" w:rsidRPr="00313B92">
        <w:rPr>
          <w:rFonts w:ascii="Times New Roman" w:hAnsi="Times New Roman"/>
        </w:rPr>
        <w:t xml:space="preserve"> г./</w:t>
      </w:r>
      <w:r w:rsidR="009D0DE2">
        <w:rPr>
          <w:rFonts w:ascii="Times New Roman" w:hAnsi="Times New Roman"/>
        </w:rPr>
        <w:t xml:space="preserve"> </w:t>
      </w:r>
      <w:r w:rsidRPr="003B72F7">
        <w:rPr>
          <w:rFonts w:ascii="Times New Roman" w:hAnsi="Times New Roman"/>
        </w:rPr>
        <w:t xml:space="preserve">За ползване на детски ясли и детски </w:t>
      </w:r>
      <w:r w:rsidRPr="00FE211C">
        <w:rPr>
          <w:rFonts w:ascii="Times New Roman" w:hAnsi="Times New Roman"/>
          <w:lang w:val="ru-RU"/>
        </w:rPr>
        <w:t xml:space="preserve">градини </w:t>
      </w:r>
      <w:r w:rsidR="009D0DE2" w:rsidRPr="00FE211C">
        <w:rPr>
          <w:rFonts w:ascii="Times New Roman" w:hAnsi="Times New Roman"/>
          <w:lang w:val="ru-RU"/>
        </w:rPr>
        <w:t xml:space="preserve">от </w:t>
      </w:r>
      <w:r w:rsidRPr="00FE211C">
        <w:rPr>
          <w:rFonts w:ascii="Times New Roman" w:hAnsi="Times New Roman"/>
          <w:lang w:val="ru-RU"/>
        </w:rPr>
        <w:t xml:space="preserve">родителите или </w:t>
      </w:r>
      <w:r w:rsidR="009D0DE2" w:rsidRPr="009D0DE2">
        <w:rPr>
          <w:rFonts w:ascii="Times New Roman" w:hAnsi="Times New Roman"/>
          <w:lang w:val="ru-RU"/>
        </w:rPr>
        <w:t>или семействата на роднини, близки или приемните семейства - за децата, настанени по реда на чл. 26 от Закона за закрила на детето заплащат месечни такси в размери, както следва: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1. със средномесечен доход на член от семейството до 45,00</w:t>
      </w:r>
      <w:r>
        <w:rPr>
          <w:rFonts w:ascii="Times New Roman" w:hAnsi="Times New Roman"/>
          <w:lang w:val="ru-RU"/>
        </w:rPr>
        <w:t xml:space="preserve"> лв. -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16,00 лв.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 xml:space="preserve">2. със средномесечен доход на член от семейството </w:t>
      </w:r>
      <w:r>
        <w:rPr>
          <w:rFonts w:ascii="Times New Roman" w:hAnsi="Times New Roman"/>
          <w:lang w:val="ru-RU"/>
        </w:rPr>
        <w:t xml:space="preserve">от 45,01 до 60,00 лв.- </w:t>
      </w:r>
      <w:r w:rsidR="00FE211C">
        <w:rPr>
          <w:rFonts w:ascii="Times New Roman" w:hAnsi="Times New Roman"/>
          <w:lang w:val="ru-RU"/>
        </w:rPr>
        <w:t>20,00 лв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3. със средномесечен доход на член от семейст</w:t>
      </w:r>
      <w:r>
        <w:rPr>
          <w:rFonts w:ascii="Times New Roman" w:hAnsi="Times New Roman"/>
          <w:lang w:val="ru-RU"/>
        </w:rPr>
        <w:t xml:space="preserve">вото от 60,01 до 90,00 лв. </w:t>
      </w:r>
      <w:r w:rsidRPr="009D0DE2">
        <w:rPr>
          <w:rFonts w:ascii="Times New Roman" w:hAnsi="Times New Roman"/>
          <w:lang w:val="ru-RU"/>
        </w:rPr>
        <w:t>- 28,00 лв.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4. със средномесечен доход на член от семейство</w:t>
      </w:r>
      <w:r>
        <w:rPr>
          <w:rFonts w:ascii="Times New Roman" w:hAnsi="Times New Roman"/>
          <w:lang w:val="ru-RU"/>
        </w:rPr>
        <w:t xml:space="preserve">то от 90,01 лв. до 140,00 лв.- </w:t>
      </w:r>
      <w:r w:rsidR="00FE211C">
        <w:rPr>
          <w:rFonts w:ascii="Times New Roman" w:hAnsi="Times New Roman"/>
          <w:lang w:val="ru-RU"/>
        </w:rPr>
        <w:t>32,00 лв.</w:t>
      </w:r>
    </w:p>
    <w:p w:rsidR="00F8262E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5. със средномесечен доход на член от сем</w:t>
      </w:r>
      <w:r>
        <w:rPr>
          <w:rFonts w:ascii="Times New Roman" w:hAnsi="Times New Roman"/>
          <w:lang w:val="ru-RU"/>
        </w:rPr>
        <w:t xml:space="preserve">ейството над 140,01 лв. </w:t>
      </w:r>
      <w:r w:rsidRPr="009D0DE2">
        <w:rPr>
          <w:rFonts w:ascii="Times New Roman" w:hAnsi="Times New Roman"/>
          <w:lang w:val="ru-RU"/>
        </w:rPr>
        <w:t>-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 xml:space="preserve">36,00 лв. </w:t>
      </w:r>
    </w:p>
    <w:p w:rsidR="009E0C69" w:rsidRPr="00FE211C" w:rsidRDefault="009E7A0B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FE211C">
        <w:rPr>
          <w:rFonts w:ascii="Times New Roman" w:hAnsi="Times New Roman"/>
          <w:lang w:val="ru-RU"/>
        </w:rPr>
        <w:t xml:space="preserve">(2) </w:t>
      </w:r>
      <w:r w:rsidR="009D0DE2" w:rsidRPr="00FE211C">
        <w:rPr>
          <w:rFonts w:ascii="Times New Roman" w:hAnsi="Times New Roman"/>
          <w:lang w:val="ru-RU"/>
        </w:rPr>
        <w:t>/изм.Реш.№ 10</w:t>
      </w:r>
      <w:r w:rsidR="009E0C69" w:rsidRPr="00FE211C">
        <w:rPr>
          <w:rFonts w:ascii="Times New Roman" w:hAnsi="Times New Roman"/>
          <w:lang w:val="ru-RU"/>
        </w:rPr>
        <w:t>0/2</w:t>
      </w:r>
      <w:r w:rsidR="009D0DE2" w:rsidRPr="00FE211C">
        <w:rPr>
          <w:rFonts w:ascii="Times New Roman" w:hAnsi="Times New Roman"/>
          <w:lang w:val="ru-RU"/>
        </w:rPr>
        <w:t>3</w:t>
      </w:r>
      <w:r w:rsidR="009E0C69" w:rsidRPr="00FE211C">
        <w:rPr>
          <w:rFonts w:ascii="Times New Roman" w:hAnsi="Times New Roman"/>
          <w:lang w:val="ru-RU"/>
        </w:rPr>
        <w:t>.12.200</w:t>
      </w:r>
      <w:r w:rsidR="009D0DE2" w:rsidRPr="00FE211C">
        <w:rPr>
          <w:rFonts w:ascii="Times New Roman" w:hAnsi="Times New Roman"/>
          <w:lang w:val="ru-RU"/>
        </w:rPr>
        <w:t>9</w:t>
      </w:r>
      <w:r w:rsidR="009E0C69" w:rsidRPr="00FE211C">
        <w:rPr>
          <w:rFonts w:ascii="Times New Roman" w:hAnsi="Times New Roman"/>
          <w:lang w:val="ru-RU"/>
        </w:rPr>
        <w:t xml:space="preserve"> г./</w:t>
      </w:r>
      <w:r w:rsidRPr="00FE211C">
        <w:rPr>
          <w:rFonts w:ascii="Times New Roman" w:hAnsi="Times New Roman"/>
          <w:lang w:val="ru-RU"/>
        </w:rPr>
        <w:t xml:space="preserve">Таксата </w:t>
      </w:r>
      <w:r w:rsidR="009D0DE2" w:rsidRPr="00FE211C">
        <w:rPr>
          <w:rFonts w:ascii="Times New Roman" w:hAnsi="Times New Roman"/>
          <w:lang w:val="ru-RU"/>
        </w:rPr>
        <w:t xml:space="preserve">по ал.1 </w:t>
      </w:r>
      <w:r w:rsidRPr="00FE211C">
        <w:rPr>
          <w:rFonts w:ascii="Times New Roman" w:hAnsi="Times New Roman"/>
          <w:lang w:val="ru-RU"/>
        </w:rPr>
        <w:t>се за</w:t>
      </w:r>
      <w:r w:rsidR="003576CF" w:rsidRPr="00FE211C">
        <w:rPr>
          <w:rFonts w:ascii="Times New Roman" w:hAnsi="Times New Roman"/>
          <w:lang w:val="ru-RU"/>
        </w:rPr>
        <w:t>плаща с 50% намаление за</w:t>
      </w:r>
      <w:r w:rsidR="009E0C69" w:rsidRPr="00FE211C">
        <w:rPr>
          <w:rFonts w:ascii="Times New Roman" w:hAnsi="Times New Roman"/>
          <w:lang w:val="ru-RU"/>
        </w:rPr>
        <w:t>: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1. деца сираци или деца с един родител /починал или неизвестен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родител/;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2.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 xml:space="preserve">деца, на които и двамата родители са студенти редовна форма на обучение; 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3.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деца, на които родител е с намалена работоспособност 50% и над 50 %;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4. дете настанено в семейство на роднини или близки, както и за дете, настанено за отглеждане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 xml:space="preserve">в приемно семейство, съгласно чл. 26 от Закона за закрила на детето; 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5.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второ дете на семейството, когато и двете деца са настанени в детско заведение;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6. трето и следващо дете на многодетни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родители.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>(3)</w:t>
      </w:r>
      <w:r w:rsidRPr="00FE211C">
        <w:rPr>
          <w:rFonts w:ascii="Times New Roman" w:hAnsi="Times New Roman"/>
          <w:lang w:val="ru-RU"/>
        </w:rPr>
        <w:t xml:space="preserve"> /изм.Реш.№ 100/23.12.2009 г./</w:t>
      </w:r>
      <w:r w:rsidRPr="009D0DE2">
        <w:rPr>
          <w:rFonts w:ascii="Times New Roman" w:hAnsi="Times New Roman"/>
          <w:lang w:val="ru-RU"/>
        </w:rPr>
        <w:t xml:space="preserve"> Заплащането на намаления размер на таксата започва от началото на следващия месец, следващ месеца на подаване на декларацията.</w:t>
      </w:r>
    </w:p>
    <w:p w:rsidR="009D0DE2" w:rsidRPr="009D0DE2" w:rsidRDefault="009D0DE2" w:rsidP="00FE211C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 xml:space="preserve">(4) </w:t>
      </w:r>
      <w:r w:rsidRPr="00FE211C">
        <w:rPr>
          <w:rFonts w:ascii="Times New Roman" w:hAnsi="Times New Roman"/>
          <w:lang w:val="ru-RU"/>
        </w:rPr>
        <w:t>/изм.Реш.№100/23.12.2009г./</w:t>
      </w:r>
      <w:r w:rsidRPr="009D0DE2">
        <w:rPr>
          <w:rFonts w:ascii="Times New Roman" w:hAnsi="Times New Roman"/>
          <w:lang w:val="ru-RU"/>
        </w:rPr>
        <w:t>Родителите или настойниците на деца, подлежащи на задължително предучилищно обучение, съгласно чл.20, ал.1 от ЗНП и посещаващи подготвителни групи в детските градини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не заплащат такса, а</w:t>
      </w:r>
      <w:r w:rsidR="00FE211C">
        <w:rPr>
          <w:rFonts w:ascii="Times New Roman" w:hAnsi="Times New Roman"/>
          <w:lang w:val="ru-RU"/>
        </w:rPr>
        <w:t xml:space="preserve"> </w:t>
      </w:r>
      <w:r w:rsidRPr="009D0DE2">
        <w:rPr>
          <w:rFonts w:ascii="Times New Roman" w:hAnsi="Times New Roman"/>
          <w:lang w:val="ru-RU"/>
        </w:rPr>
        <w:t>заплащат само размера на дневния оклад за храна, от който се приспадат отпуснатите от МОМН средства за предоставяне на закуска на деца на 6 години.</w:t>
      </w:r>
    </w:p>
    <w:p w:rsidR="009D0DE2" w:rsidRPr="009D0DE2" w:rsidRDefault="009D0DE2" w:rsidP="009D0DE2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9D0DE2">
        <w:rPr>
          <w:rFonts w:ascii="Times New Roman" w:hAnsi="Times New Roman"/>
          <w:lang w:val="ru-RU"/>
        </w:rPr>
        <w:t xml:space="preserve">(5) </w:t>
      </w:r>
      <w:r>
        <w:rPr>
          <w:rFonts w:ascii="Times New Roman" w:hAnsi="Times New Roman"/>
        </w:rPr>
        <w:t>/изм.Реш.№ 10</w:t>
      </w:r>
      <w:r w:rsidRPr="00313B92">
        <w:rPr>
          <w:rFonts w:ascii="Times New Roman" w:hAnsi="Times New Roman"/>
        </w:rPr>
        <w:t>0/2</w:t>
      </w:r>
      <w:r>
        <w:rPr>
          <w:rFonts w:ascii="Times New Roman" w:hAnsi="Times New Roman"/>
        </w:rPr>
        <w:t>3</w:t>
      </w:r>
      <w:r w:rsidRPr="00313B92">
        <w:rPr>
          <w:rFonts w:ascii="Times New Roman" w:hAnsi="Times New Roman"/>
        </w:rPr>
        <w:t>.12.200</w:t>
      </w:r>
      <w:r>
        <w:rPr>
          <w:rFonts w:ascii="Times New Roman" w:hAnsi="Times New Roman"/>
        </w:rPr>
        <w:t>9</w:t>
      </w:r>
      <w:r w:rsidRPr="00313B92">
        <w:rPr>
          <w:rFonts w:ascii="Times New Roman" w:hAnsi="Times New Roman"/>
        </w:rPr>
        <w:t xml:space="preserve"> г</w:t>
      </w:r>
      <w:r w:rsidRPr="005E1AFA">
        <w:rPr>
          <w:rFonts w:ascii="Times New Roman" w:hAnsi="Times New Roman"/>
        </w:rPr>
        <w:t>./</w:t>
      </w:r>
      <w:r w:rsidRPr="009D0DE2">
        <w:rPr>
          <w:rFonts w:ascii="Times New Roman" w:hAnsi="Times New Roman"/>
          <w:lang w:val="ru-RU"/>
        </w:rPr>
        <w:t>При отсъствие на децата, таксата не се заплаща за времето, през което те ще отсъстват при условие, че родителите предварително са уведомили директора на детското заведение.</w:t>
      </w:r>
    </w:p>
    <w:p w:rsidR="009D0DE2" w:rsidRPr="00BF1808" w:rsidRDefault="009D0DE2" w:rsidP="009D0DE2">
      <w:pPr>
        <w:pStyle w:val="BodyTextIndent"/>
        <w:spacing w:line="240" w:lineRule="auto"/>
        <w:ind w:firstLine="539"/>
        <w:rPr>
          <w:rFonts w:ascii="Times New Roman" w:hAnsi="Times New Roman"/>
          <w:lang w:val="ru-RU"/>
        </w:rPr>
      </w:pPr>
      <w:r w:rsidRPr="00BF1808">
        <w:rPr>
          <w:rFonts w:ascii="Times New Roman" w:hAnsi="Times New Roman"/>
          <w:lang w:val="ru-RU"/>
        </w:rPr>
        <w:t xml:space="preserve">(6) </w:t>
      </w:r>
      <w:r w:rsidRPr="00BF1808">
        <w:rPr>
          <w:rFonts w:ascii="Times New Roman" w:hAnsi="Times New Roman"/>
        </w:rPr>
        <w:t>/нова Реш.№100/23.12.2009г./</w:t>
      </w:r>
      <w:r w:rsidRPr="00BF1808">
        <w:rPr>
          <w:rFonts w:ascii="Times New Roman" w:hAnsi="Times New Roman"/>
          <w:lang w:val="ru-RU"/>
        </w:rPr>
        <w:t>За ползване на намаленията по ал.1 и 2, родителите, настойниците или семействата на роднини, близки или приемните семейства - за децата, настанени по реда на чл. 26 от Закона за закрила на детето</w:t>
      </w:r>
      <w:r w:rsidR="00FE211C">
        <w:rPr>
          <w:rFonts w:ascii="Times New Roman" w:hAnsi="Times New Roman"/>
          <w:lang w:val="ru-RU"/>
        </w:rPr>
        <w:t xml:space="preserve"> </w:t>
      </w:r>
      <w:r w:rsidRPr="00BF1808">
        <w:rPr>
          <w:rFonts w:ascii="Times New Roman" w:hAnsi="Times New Roman"/>
          <w:lang w:val="ru-RU"/>
        </w:rPr>
        <w:t>подават декларация до директора на детското заведение, придружена с документи, доказващи правото на</w:t>
      </w:r>
      <w:r w:rsidR="00FE211C">
        <w:rPr>
          <w:rFonts w:ascii="Times New Roman" w:hAnsi="Times New Roman"/>
          <w:lang w:val="ru-RU"/>
        </w:rPr>
        <w:t xml:space="preserve"> </w:t>
      </w:r>
      <w:r w:rsidRPr="00BF1808">
        <w:rPr>
          <w:rFonts w:ascii="Times New Roman" w:hAnsi="Times New Roman"/>
          <w:lang w:val="ru-RU"/>
        </w:rPr>
        <w:t>преференцията.</w:t>
      </w:r>
    </w:p>
    <w:p w:rsidR="00396A72" w:rsidRPr="00313B92" w:rsidRDefault="009E7A0B">
      <w:pPr>
        <w:spacing w:line="276" w:lineRule="auto"/>
        <w:ind w:right="-1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Чл.23.</w:t>
      </w:r>
      <w:r w:rsidRPr="00313B92">
        <w:rPr>
          <w:rFonts w:ascii="Times New Roman" w:hAnsi="Times New Roman"/>
        </w:rPr>
        <w:t xml:space="preserve"> (1). </w:t>
      </w:r>
      <w:r w:rsidR="00F52EAB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>№</w:t>
      </w:r>
      <w:r w:rsidR="00DE1A4F">
        <w:rPr>
          <w:rFonts w:ascii="Times New Roman" w:hAnsi="Times New Roman"/>
        </w:rPr>
        <w:t>36/27.06</w:t>
      </w:r>
      <w:r w:rsidR="009E0C69" w:rsidRPr="00313B92">
        <w:rPr>
          <w:rFonts w:ascii="Times New Roman" w:hAnsi="Times New Roman"/>
        </w:rPr>
        <w:t>.</w:t>
      </w:r>
      <w:r w:rsidR="00DE1A4F">
        <w:rPr>
          <w:rFonts w:ascii="Times New Roman" w:hAnsi="Times New Roman"/>
        </w:rPr>
        <w:t>2007</w:t>
      </w:r>
      <w:r w:rsidR="00F52EAB" w:rsidRPr="00313B92">
        <w:rPr>
          <w:rFonts w:ascii="Times New Roman" w:hAnsi="Times New Roman"/>
        </w:rPr>
        <w:t xml:space="preserve"> г./ </w:t>
      </w:r>
      <w:r w:rsidRPr="00313B92">
        <w:rPr>
          <w:rFonts w:ascii="Times New Roman" w:hAnsi="Times New Roman"/>
        </w:rPr>
        <w:t xml:space="preserve">Учениците, които ползват общежитие, </w:t>
      </w:r>
      <w:r w:rsidR="00396A72" w:rsidRPr="00313B92">
        <w:rPr>
          <w:rFonts w:ascii="Times New Roman" w:hAnsi="Times New Roman"/>
        </w:rPr>
        <w:t xml:space="preserve">към СОУ “Ив.Момчилов”, </w:t>
      </w:r>
      <w:r w:rsidRPr="00313B92">
        <w:rPr>
          <w:rFonts w:ascii="Times New Roman" w:hAnsi="Times New Roman"/>
        </w:rPr>
        <w:t>заплащат месечна такса в размер на</w:t>
      </w:r>
      <w:r w:rsidR="00DE1A4F">
        <w:rPr>
          <w:rFonts w:ascii="Times New Roman" w:hAnsi="Times New Roman"/>
        </w:rPr>
        <w:t xml:space="preserve"> било</w:t>
      </w:r>
      <w:r w:rsidR="00396A72" w:rsidRPr="00313B92">
        <w:rPr>
          <w:rFonts w:ascii="Times New Roman" w:hAnsi="Times New Roman"/>
        </w:rPr>
        <w:t xml:space="preserve"> 5 лева</w:t>
      </w:r>
      <w:r w:rsidR="00DE1A4F">
        <w:rPr>
          <w:rFonts w:ascii="Times New Roman" w:hAnsi="Times New Roman"/>
        </w:rPr>
        <w:t xml:space="preserve"> става 8 лв</w:t>
      </w:r>
      <w:r w:rsidR="00396A72" w:rsidRPr="00313B92">
        <w:rPr>
          <w:rFonts w:ascii="Times New Roman" w:hAnsi="Times New Roman"/>
        </w:rPr>
        <w:t xml:space="preserve">. </w:t>
      </w:r>
    </w:p>
    <w:p w:rsidR="009E7A0B" w:rsidRPr="00313B92" w:rsidRDefault="00396A72">
      <w:pPr>
        <w:spacing w:line="276" w:lineRule="auto"/>
        <w:ind w:right="-1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9E0C69" w:rsidRPr="00313B92">
        <w:rPr>
          <w:rFonts w:ascii="Times New Roman" w:hAnsi="Times New Roman"/>
        </w:rPr>
        <w:t>/нова</w:t>
      </w:r>
      <w:r w:rsidR="00513B99" w:rsidRPr="00313B92">
        <w:rPr>
          <w:rFonts w:ascii="Times New Roman" w:hAnsi="Times New Roman"/>
        </w:rPr>
        <w:t xml:space="preserve"> Реш.</w:t>
      </w:r>
      <w:r w:rsidR="009E0C69" w:rsidRPr="00313B92">
        <w:rPr>
          <w:rFonts w:ascii="Times New Roman" w:hAnsi="Times New Roman"/>
        </w:rPr>
        <w:t>№80/29.12.</w:t>
      </w:r>
      <w:r w:rsidR="00513B99" w:rsidRPr="00313B92">
        <w:rPr>
          <w:rFonts w:ascii="Times New Roman" w:hAnsi="Times New Roman"/>
        </w:rPr>
        <w:t>2005 г./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За ползване</w:t>
      </w:r>
      <w:r w:rsidR="009E7A0B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по-малко от ½ от месеца /календарни дни/ се заплащат 50% от дължимата такса.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24.</w:t>
      </w:r>
      <w:r w:rsidRPr="00313B92">
        <w:rPr>
          <w:rFonts w:ascii="Times New Roman" w:hAnsi="Times New Roman"/>
        </w:rPr>
        <w:t xml:space="preserve"> </w:t>
      </w:r>
      <w:r w:rsidR="009E0C69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 xml:space="preserve"> №</w:t>
      </w:r>
      <w:r w:rsidR="009E0C69" w:rsidRPr="00313B92">
        <w:rPr>
          <w:rFonts w:ascii="Times New Roman" w:hAnsi="Times New Roman"/>
        </w:rPr>
        <w:t>80/29.12.2005 г./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(1) Лицата, ползващи услугите в системата на домашния социален патронаж, заплащат месечна такса, съответстваща на реалната издръжка на едно лице.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C3361A">
        <w:rPr>
          <w:rFonts w:ascii="Times New Roman" w:hAnsi="Times New Roman"/>
        </w:rPr>
        <w:t>(2</w:t>
      </w:r>
      <w:r w:rsidRPr="00313B92">
        <w:rPr>
          <w:rFonts w:ascii="Times New Roman" w:hAnsi="Times New Roman"/>
        </w:rPr>
        <w:t xml:space="preserve">) </w:t>
      </w:r>
      <w:r w:rsidR="009F401F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>№</w:t>
      </w:r>
      <w:r w:rsidR="007C681B" w:rsidRPr="00313B92">
        <w:rPr>
          <w:rFonts w:ascii="Times New Roman" w:hAnsi="Times New Roman"/>
        </w:rPr>
        <w:t>80/29.12.</w:t>
      </w:r>
      <w:r w:rsidR="009F401F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>Реалната издръжка на едно лице включва месечните разходи за храна,</w:t>
      </w:r>
      <w:r w:rsidR="00FE211C">
        <w:rPr>
          <w:rFonts w:ascii="Times New Roman" w:hAnsi="Times New Roman"/>
        </w:rPr>
        <w:t xml:space="preserve"> </w:t>
      </w:r>
      <w:r w:rsidR="00381533" w:rsidRPr="00313B92">
        <w:rPr>
          <w:rFonts w:ascii="Times New Roman" w:hAnsi="Times New Roman"/>
        </w:rPr>
        <w:t>перилни и</w:t>
      </w:r>
      <w:r w:rsidRPr="00313B92">
        <w:rPr>
          <w:rFonts w:ascii="Times New Roman" w:hAnsi="Times New Roman"/>
        </w:rPr>
        <w:t xml:space="preserve"> хигиенни материали,</w:t>
      </w:r>
      <w:r w:rsidR="00CC37A3" w:rsidRPr="00313B92">
        <w:rPr>
          <w:rFonts w:ascii="Times New Roman" w:hAnsi="Times New Roman"/>
        </w:rPr>
        <w:t xml:space="preserve"> транспортни разходи за доставка на храната,</w:t>
      </w:r>
      <w:r w:rsidRPr="00313B92">
        <w:rPr>
          <w:rFonts w:ascii="Times New Roman" w:hAnsi="Times New Roman"/>
        </w:rPr>
        <w:t xml:space="preserve"> както и съответната част от общите разходи за електрическа и топлинна енергия и вода. Месечните разходи се намаляват </w:t>
      </w:r>
      <w:r w:rsidRPr="00313B92">
        <w:rPr>
          <w:rFonts w:ascii="Times New Roman" w:hAnsi="Times New Roman"/>
          <w:shd w:val="clear" w:color="auto" w:fill="FFFFFF"/>
        </w:rPr>
        <w:t>с</w:t>
      </w:r>
      <w:r w:rsidRPr="00313B92">
        <w:rPr>
          <w:rFonts w:ascii="Times New Roman" w:hAnsi="Times New Roman"/>
        </w:rPr>
        <w:t xml:space="preserve"> даренията и завещанията от местни и чуждестранни физически и юридически лица, включително случаите на спонсорство, помощите от донорски програми и благотворителност.</w:t>
      </w:r>
    </w:p>
    <w:p w:rsidR="00387FB0" w:rsidRPr="00313B92" w:rsidRDefault="00387FB0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9F401F" w:rsidRPr="00313B92">
        <w:rPr>
          <w:rFonts w:ascii="Times New Roman" w:hAnsi="Times New Roman"/>
        </w:rPr>
        <w:t>/</w:t>
      </w:r>
      <w:r w:rsidRPr="00313B92">
        <w:rPr>
          <w:rFonts w:ascii="Times New Roman" w:hAnsi="Times New Roman"/>
        </w:rPr>
        <w:t>нова</w:t>
      </w:r>
      <w:r w:rsidR="009F401F" w:rsidRPr="00313B92">
        <w:rPr>
          <w:rFonts w:ascii="Times New Roman" w:hAnsi="Times New Roman"/>
        </w:rPr>
        <w:t xml:space="preserve"> Реш.</w:t>
      </w:r>
      <w:r w:rsidR="000F1B7F" w:rsidRPr="00313B92">
        <w:rPr>
          <w:rFonts w:ascii="Times New Roman" w:hAnsi="Times New Roman"/>
        </w:rPr>
        <w:t>№</w:t>
      </w:r>
      <w:r w:rsidR="007C681B" w:rsidRPr="00313B92">
        <w:rPr>
          <w:rFonts w:ascii="Times New Roman" w:hAnsi="Times New Roman"/>
        </w:rPr>
        <w:t>80/29.12.</w:t>
      </w:r>
      <w:r w:rsidR="009F401F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 xml:space="preserve">/ Лицата, ползващи услугите в системата на домашния социален патронаж, чиито лични доходи са </w:t>
      </w:r>
      <w:r w:rsidR="009F401F" w:rsidRPr="00313B92">
        <w:rPr>
          <w:rFonts w:ascii="Times New Roman" w:hAnsi="Times New Roman"/>
        </w:rPr>
        <w:t>до 85</w:t>
      </w:r>
      <w:r w:rsidRPr="00313B92">
        <w:rPr>
          <w:rFonts w:ascii="Times New Roman" w:hAnsi="Times New Roman"/>
        </w:rPr>
        <w:t xml:space="preserve"> лв., заплащат месечна такса в размер не повече от 60% от тези дохо</w:t>
      </w:r>
      <w:r w:rsidR="009F401F" w:rsidRPr="00313B92">
        <w:rPr>
          <w:rFonts w:ascii="Times New Roman" w:hAnsi="Times New Roman"/>
        </w:rPr>
        <w:t>ди, а тези с лични доходи над 85</w:t>
      </w:r>
      <w:r w:rsidRPr="00313B92">
        <w:rPr>
          <w:rFonts w:ascii="Times New Roman" w:hAnsi="Times New Roman"/>
        </w:rPr>
        <w:t xml:space="preserve"> лв., заплащат реалната издръжка за едно лице.</w:t>
      </w:r>
    </w:p>
    <w:p w:rsidR="009E7A0B" w:rsidRPr="00313B92" w:rsidRDefault="00387FB0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 (4</w:t>
      </w:r>
      <w:r w:rsidR="009E7A0B" w:rsidRPr="00313B92">
        <w:rPr>
          <w:rFonts w:ascii="Times New Roman" w:hAnsi="Times New Roman"/>
        </w:rPr>
        <w:t xml:space="preserve">) </w:t>
      </w:r>
      <w:r w:rsidR="00F26CE4" w:rsidRPr="00313B92">
        <w:rPr>
          <w:rFonts w:ascii="Times New Roman" w:hAnsi="Times New Roman"/>
        </w:rPr>
        <w:t>/изм. Реш.</w:t>
      </w:r>
      <w:r w:rsidR="000F1B7F" w:rsidRPr="00313B92">
        <w:rPr>
          <w:rFonts w:ascii="Times New Roman" w:hAnsi="Times New Roman"/>
        </w:rPr>
        <w:t>№</w:t>
      </w:r>
      <w:r w:rsidR="007C681B" w:rsidRPr="00313B92">
        <w:rPr>
          <w:rFonts w:ascii="Times New Roman" w:hAnsi="Times New Roman"/>
        </w:rPr>
        <w:t>80/29.12.</w:t>
      </w:r>
      <w:r w:rsidR="00F26CE4" w:rsidRPr="00313B92">
        <w:rPr>
          <w:rFonts w:ascii="Times New Roman" w:hAnsi="Times New Roman"/>
        </w:rPr>
        <w:t xml:space="preserve">2005 г./ </w:t>
      </w:r>
      <w:r w:rsidR="009E7A0B" w:rsidRPr="00313B92">
        <w:rPr>
          <w:rFonts w:ascii="Times New Roman" w:hAnsi="Times New Roman"/>
        </w:rPr>
        <w:t xml:space="preserve">Ветераните от </w:t>
      </w:r>
      <w:r w:rsidRPr="00313B92">
        <w:rPr>
          <w:rFonts w:ascii="Times New Roman" w:hAnsi="Times New Roman"/>
        </w:rPr>
        <w:t>войните</w:t>
      </w:r>
      <w:r w:rsidR="009E7A0B" w:rsidRPr="00313B92">
        <w:rPr>
          <w:rFonts w:ascii="Times New Roman" w:hAnsi="Times New Roman"/>
        </w:rPr>
        <w:t xml:space="preserve"> </w:t>
      </w:r>
      <w:r w:rsidR="00513B99" w:rsidRPr="00313B92">
        <w:rPr>
          <w:rFonts w:ascii="Times New Roman" w:hAnsi="Times New Roman"/>
        </w:rPr>
        <w:t xml:space="preserve">на основание чл.4, т.5 от Закона за ветераните от войните </w:t>
      </w:r>
      <w:r w:rsidR="009E7A0B" w:rsidRPr="00313B92">
        <w:rPr>
          <w:rFonts w:ascii="Times New Roman" w:hAnsi="Times New Roman"/>
        </w:rPr>
        <w:t xml:space="preserve">заплащат </w:t>
      </w:r>
      <w:r w:rsidRPr="00313B92">
        <w:rPr>
          <w:rFonts w:ascii="Times New Roman" w:hAnsi="Times New Roman"/>
        </w:rPr>
        <w:t>месечна такса при ползване услугите на домашния социален патронаж в размер на</w:t>
      </w:r>
      <w:r w:rsidR="00FE211C">
        <w:rPr>
          <w:rFonts w:ascii="Times New Roman" w:hAnsi="Times New Roman"/>
        </w:rPr>
        <w:t xml:space="preserve"> </w:t>
      </w:r>
      <w:r w:rsidR="009E7A0B" w:rsidRPr="00313B92">
        <w:rPr>
          <w:rFonts w:ascii="Times New Roman" w:hAnsi="Times New Roman"/>
        </w:rPr>
        <w:t>30% от размера на</w:t>
      </w:r>
      <w:r w:rsidRPr="00313B92">
        <w:rPr>
          <w:rFonts w:ascii="Times New Roman" w:hAnsi="Times New Roman"/>
        </w:rPr>
        <w:t xml:space="preserve"> </w:t>
      </w:r>
      <w:r w:rsidR="003077CE" w:rsidRPr="00313B92">
        <w:rPr>
          <w:rFonts w:ascii="Times New Roman" w:hAnsi="Times New Roman"/>
        </w:rPr>
        <w:t>получаваната от тях пенсия.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25.</w:t>
      </w:r>
      <w:r w:rsidRPr="00313B92">
        <w:rPr>
          <w:rFonts w:ascii="Times New Roman" w:hAnsi="Times New Roman"/>
        </w:rPr>
        <w:t xml:space="preserve"> Таксите по този раздел се начисляват и събират от длъжностните лица в съответните заведения и се внасят в общинския бюджет до 10-то число, а тези по чл. 24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- до 25-то число на месеца, следващ месеца, за който се дължат.</w:t>
      </w:r>
    </w:p>
    <w:p w:rsidR="001622A7" w:rsidRPr="00313B92" w:rsidRDefault="001622A7" w:rsidP="008644FC">
      <w:pPr>
        <w:spacing w:line="276" w:lineRule="auto"/>
        <w:ind w:firstLine="0"/>
        <w:rPr>
          <w:rFonts w:ascii="Times New Roman" w:hAnsi="Times New Roman"/>
          <w:caps/>
        </w:rPr>
      </w:pPr>
    </w:p>
    <w:p w:rsidR="009E7A0B" w:rsidRPr="008644FC" w:rsidRDefault="009E7A0B">
      <w:pPr>
        <w:pStyle w:val="Heading5"/>
        <w:spacing w:line="276" w:lineRule="auto"/>
        <w:rPr>
          <w:rFonts w:ascii="Times New Roman" w:hAnsi="Times New Roman"/>
          <w:caps w:val="0"/>
        </w:rPr>
      </w:pPr>
      <w:r w:rsidRPr="008644FC">
        <w:rPr>
          <w:rFonts w:ascii="Times New Roman" w:hAnsi="Times New Roman"/>
          <w:caps w:val="0"/>
        </w:rPr>
        <w:t xml:space="preserve">Раздел четвърти. Туристическа такса </w:t>
      </w:r>
    </w:p>
    <w:p w:rsidR="00163DCB" w:rsidRPr="00163DCB" w:rsidRDefault="001622A7" w:rsidP="001622A7">
      <w:pPr>
        <w:ind w:firstLine="0"/>
        <w:jc w:val="center"/>
      </w:pPr>
      <w:r w:rsidRPr="008644FC">
        <w:rPr>
          <w:rFonts w:ascii="Times New Roman" w:hAnsi="Times New Roman"/>
        </w:rPr>
        <w:t>/отм.Реш.2/27.01.2011г.</w:t>
      </w:r>
    </w:p>
    <w:p w:rsidR="00FE211C" w:rsidRDefault="009E7A0B" w:rsidP="00FE211C">
      <w:pPr>
        <w:spacing w:line="276" w:lineRule="auto"/>
        <w:rPr>
          <w:rFonts w:ascii="Times New Roman" w:hAnsi="Times New Roman"/>
        </w:rPr>
      </w:pPr>
      <w:r w:rsidRPr="00FE211C">
        <w:rPr>
          <w:rFonts w:ascii="Times New Roman" w:hAnsi="Times New Roman"/>
          <w:b/>
        </w:rPr>
        <w:t>Чл. 26.</w:t>
      </w:r>
      <w:r w:rsidRPr="00FE211C">
        <w:rPr>
          <w:rFonts w:ascii="Times New Roman" w:hAnsi="Times New Roman"/>
        </w:rPr>
        <w:t xml:space="preserve"> </w:t>
      </w:r>
      <w:r w:rsidR="008644FC" w:rsidRPr="00FE211C">
        <w:rPr>
          <w:rFonts w:ascii="Times New Roman" w:hAnsi="Times New Roman"/>
        </w:rPr>
        <w:t xml:space="preserve">(1) </w:t>
      </w:r>
      <w:r w:rsidR="007C681B" w:rsidRPr="00FE211C">
        <w:rPr>
          <w:rFonts w:ascii="Times New Roman" w:hAnsi="Times New Roman"/>
        </w:rPr>
        <w:t>/</w:t>
      </w:r>
      <w:r w:rsidR="00D643EF" w:rsidRPr="00FE211C">
        <w:rPr>
          <w:rFonts w:ascii="Times New Roman" w:hAnsi="Times New Roman"/>
        </w:rPr>
        <w:t>отм.</w:t>
      </w:r>
      <w:r w:rsidR="007C681B" w:rsidRPr="00FE211C">
        <w:rPr>
          <w:rFonts w:ascii="Times New Roman" w:hAnsi="Times New Roman"/>
        </w:rPr>
        <w:t>Реш.</w:t>
      </w:r>
      <w:r w:rsidR="00D643EF" w:rsidRPr="00FE211C">
        <w:rPr>
          <w:rFonts w:ascii="Times New Roman" w:hAnsi="Times New Roman"/>
        </w:rPr>
        <w:t>2</w:t>
      </w:r>
      <w:r w:rsidR="007C681B" w:rsidRPr="00FE211C">
        <w:rPr>
          <w:rFonts w:ascii="Times New Roman" w:hAnsi="Times New Roman"/>
        </w:rPr>
        <w:t>/2</w:t>
      </w:r>
      <w:r w:rsidR="00D643EF" w:rsidRPr="00FE211C">
        <w:rPr>
          <w:rFonts w:ascii="Times New Roman" w:hAnsi="Times New Roman"/>
        </w:rPr>
        <w:t>7</w:t>
      </w:r>
      <w:r w:rsidR="007C681B" w:rsidRPr="00FE211C">
        <w:rPr>
          <w:rFonts w:ascii="Times New Roman" w:hAnsi="Times New Roman"/>
        </w:rPr>
        <w:t>.</w:t>
      </w:r>
      <w:r w:rsidR="00D643EF" w:rsidRPr="00FE211C">
        <w:rPr>
          <w:rFonts w:ascii="Times New Roman" w:hAnsi="Times New Roman"/>
        </w:rPr>
        <w:t>0</w:t>
      </w:r>
      <w:r w:rsidR="007C681B" w:rsidRPr="00FE211C">
        <w:rPr>
          <w:rFonts w:ascii="Times New Roman" w:hAnsi="Times New Roman"/>
        </w:rPr>
        <w:t>1.20</w:t>
      </w:r>
      <w:r w:rsidR="00D643EF" w:rsidRPr="00FE211C">
        <w:rPr>
          <w:rFonts w:ascii="Times New Roman" w:hAnsi="Times New Roman"/>
        </w:rPr>
        <w:t>11</w:t>
      </w:r>
      <w:r w:rsidR="007C681B" w:rsidRPr="00FE211C">
        <w:rPr>
          <w:rFonts w:ascii="Times New Roman" w:hAnsi="Times New Roman"/>
        </w:rPr>
        <w:t>г./</w:t>
      </w:r>
      <w:r w:rsidR="00FE211C" w:rsidRPr="00FE211C">
        <w:rPr>
          <w:rFonts w:ascii="Times New Roman" w:hAnsi="Times New Roman"/>
        </w:rPr>
        <w:t xml:space="preserve"> </w:t>
      </w:r>
    </w:p>
    <w:p w:rsidR="009E7A0B" w:rsidRPr="00FE211C" w:rsidRDefault="009E7A0B" w:rsidP="00FE211C">
      <w:pPr>
        <w:spacing w:line="276" w:lineRule="auto"/>
        <w:rPr>
          <w:rFonts w:ascii="Times New Roman" w:hAnsi="Times New Roman"/>
          <w:color w:val="C0C0C0"/>
        </w:rPr>
      </w:pPr>
      <w:r w:rsidRPr="00FE211C">
        <w:rPr>
          <w:rFonts w:ascii="Times New Roman" w:hAnsi="Times New Roman"/>
        </w:rPr>
        <w:t>(2)</w:t>
      </w:r>
      <w:r w:rsidR="00FE211C" w:rsidRPr="00FE211C">
        <w:rPr>
          <w:rFonts w:ascii="Times New Roman" w:hAnsi="Times New Roman"/>
        </w:rPr>
        <w:t xml:space="preserve"> </w:t>
      </w:r>
      <w:r w:rsidR="001622A7" w:rsidRPr="00FE211C">
        <w:rPr>
          <w:rFonts w:ascii="Times New Roman" w:hAnsi="Times New Roman"/>
        </w:rPr>
        <w:t>/отм.Реш.2/27.01.2011г.</w:t>
      </w:r>
      <w:r w:rsidR="008644FC" w:rsidRPr="00FE211C">
        <w:rPr>
          <w:rFonts w:ascii="Times New Roman" w:hAnsi="Times New Roman"/>
        </w:rPr>
        <w:t xml:space="preserve"> </w:t>
      </w:r>
    </w:p>
    <w:p w:rsidR="008644FC" w:rsidRPr="00FE211C" w:rsidRDefault="001622A7" w:rsidP="008644FC">
      <w:pPr>
        <w:numPr>
          <w:ilvl w:val="0"/>
          <w:numId w:val="11"/>
        </w:numPr>
        <w:tabs>
          <w:tab w:val="clear" w:pos="928"/>
          <w:tab w:val="num" w:pos="-2268"/>
        </w:tabs>
        <w:spacing w:line="276" w:lineRule="auto"/>
        <w:ind w:left="0" w:right="141" w:firstLine="567"/>
        <w:rPr>
          <w:rFonts w:ascii="Times New Roman" w:hAnsi="Times New Roman"/>
        </w:rPr>
      </w:pPr>
      <w:r w:rsidRPr="00FE211C">
        <w:rPr>
          <w:rFonts w:ascii="Times New Roman" w:hAnsi="Times New Roman"/>
        </w:rPr>
        <w:t>/отм.Реш.2/27.01.2011г.</w:t>
      </w:r>
    </w:p>
    <w:p w:rsidR="008644FC" w:rsidRPr="00FE211C" w:rsidRDefault="001622A7" w:rsidP="008644FC">
      <w:pPr>
        <w:numPr>
          <w:ilvl w:val="0"/>
          <w:numId w:val="11"/>
        </w:numPr>
        <w:tabs>
          <w:tab w:val="clear" w:pos="928"/>
          <w:tab w:val="num" w:pos="-2268"/>
        </w:tabs>
        <w:spacing w:line="276" w:lineRule="auto"/>
        <w:ind w:left="0" w:right="141" w:firstLine="567"/>
        <w:rPr>
          <w:rFonts w:ascii="Times New Roman" w:hAnsi="Times New Roman"/>
        </w:rPr>
      </w:pPr>
      <w:r w:rsidRPr="00FE211C">
        <w:rPr>
          <w:rFonts w:ascii="Times New Roman" w:hAnsi="Times New Roman"/>
        </w:rPr>
        <w:t>/отм.Реш.2/27.01.2011г.</w:t>
      </w:r>
      <w:r w:rsidR="00194403" w:rsidRPr="00FE211C">
        <w:rPr>
          <w:rFonts w:ascii="Times New Roman" w:hAnsi="Times New Roman"/>
        </w:rPr>
        <w:t xml:space="preserve"> </w:t>
      </w:r>
    </w:p>
    <w:p w:rsidR="008644FC" w:rsidRPr="00FE211C" w:rsidRDefault="001622A7" w:rsidP="008644FC">
      <w:pPr>
        <w:numPr>
          <w:ilvl w:val="0"/>
          <w:numId w:val="11"/>
        </w:numPr>
        <w:tabs>
          <w:tab w:val="clear" w:pos="928"/>
          <w:tab w:val="num" w:pos="-2268"/>
        </w:tabs>
        <w:spacing w:line="276" w:lineRule="auto"/>
        <w:ind w:left="0" w:right="141" w:firstLine="567"/>
        <w:rPr>
          <w:rFonts w:ascii="Times New Roman" w:hAnsi="Times New Roman"/>
          <w:color w:val="C0C0C0"/>
        </w:rPr>
      </w:pPr>
      <w:r w:rsidRPr="00FE211C">
        <w:rPr>
          <w:rFonts w:ascii="Times New Roman" w:hAnsi="Times New Roman"/>
        </w:rPr>
        <w:t xml:space="preserve">/отм.Реш.2/27.01.2011г. </w:t>
      </w:r>
    </w:p>
    <w:p w:rsidR="008644FC" w:rsidRPr="00FE211C" w:rsidRDefault="001622A7" w:rsidP="008644FC">
      <w:pPr>
        <w:numPr>
          <w:ilvl w:val="0"/>
          <w:numId w:val="11"/>
        </w:numPr>
        <w:tabs>
          <w:tab w:val="clear" w:pos="928"/>
          <w:tab w:val="num" w:pos="-2268"/>
        </w:tabs>
        <w:spacing w:line="276" w:lineRule="auto"/>
        <w:ind w:left="0" w:right="141" w:firstLine="567"/>
        <w:rPr>
          <w:rFonts w:ascii="Times New Roman" w:hAnsi="Times New Roman"/>
        </w:rPr>
      </w:pPr>
      <w:r w:rsidRPr="00FE211C">
        <w:rPr>
          <w:rFonts w:ascii="Times New Roman" w:hAnsi="Times New Roman"/>
        </w:rPr>
        <w:t>/отм.Реш.2/27.01.2011г.</w:t>
      </w:r>
    </w:p>
    <w:p w:rsidR="009E7A0B" w:rsidRPr="00313B92" w:rsidRDefault="00D028BB" w:rsidP="008644FC">
      <w:pPr>
        <w:numPr>
          <w:ilvl w:val="0"/>
          <w:numId w:val="11"/>
        </w:numPr>
        <w:tabs>
          <w:tab w:val="clear" w:pos="928"/>
          <w:tab w:val="num" w:pos="-2268"/>
        </w:tabs>
        <w:spacing w:line="276" w:lineRule="auto"/>
        <w:ind w:left="0" w:right="141" w:firstLine="567"/>
        <w:rPr>
          <w:rFonts w:ascii="Times New Roman" w:hAnsi="Times New Roman"/>
        </w:rPr>
      </w:pPr>
      <w:r w:rsidRPr="00C3361A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>Чл.</w:t>
      </w:r>
      <w:r w:rsidR="00FE211C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 xml:space="preserve">27. </w:t>
      </w:r>
      <w:r w:rsidR="00F26CE4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="000F1B7F" w:rsidRPr="00313B92">
        <w:rPr>
          <w:rFonts w:ascii="Times New Roman" w:hAnsi="Times New Roman"/>
        </w:rPr>
        <w:t>. Реш.№80/29.12.</w:t>
      </w:r>
      <w:r w:rsidR="00F26CE4" w:rsidRPr="00313B92">
        <w:rPr>
          <w:rFonts w:ascii="Times New Roman" w:hAnsi="Times New Roman"/>
        </w:rPr>
        <w:t>2005 г</w:t>
      </w:r>
      <w:r w:rsidR="00C3361A" w:rsidRPr="00313B92">
        <w:rPr>
          <w:rFonts w:ascii="Times New Roman" w:hAnsi="Times New Roman"/>
        </w:rPr>
        <w:t>./</w:t>
      </w:r>
    </w:p>
    <w:p w:rsidR="00194403" w:rsidRPr="00313B92" w:rsidRDefault="00194403">
      <w:pPr>
        <w:spacing w:line="276" w:lineRule="auto"/>
        <w:rPr>
          <w:rFonts w:ascii="Times New Roman" w:hAnsi="Times New Roman"/>
        </w:rPr>
      </w:pPr>
    </w:p>
    <w:p w:rsidR="009E7A0B" w:rsidRDefault="00BD4F7E">
      <w:pPr>
        <w:spacing w:line="276" w:lineRule="auto"/>
        <w:ind w:firstLine="72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  <w:r w:rsidR="00FE211C">
        <w:rPr>
          <w:rFonts w:ascii="Times New Roman" w:hAnsi="Times New Roman"/>
        </w:rPr>
        <w:t xml:space="preserve"> </w:t>
      </w:r>
      <w:r w:rsidR="009E7A0B" w:rsidRPr="00313B92">
        <w:rPr>
          <w:rFonts w:ascii="Times New Roman" w:hAnsi="Times New Roman"/>
          <w:b/>
        </w:rPr>
        <w:t>Раздел пети. Такси за добив на кариерни материали</w:t>
      </w:r>
    </w:p>
    <w:p w:rsidR="00163DCB" w:rsidRPr="00313B92" w:rsidRDefault="00163DCB">
      <w:pPr>
        <w:spacing w:line="276" w:lineRule="auto"/>
        <w:ind w:firstLine="720"/>
        <w:jc w:val="center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28.</w:t>
      </w:r>
      <w:r w:rsidR="00BD4F7E" w:rsidRPr="00313B92">
        <w:rPr>
          <w:rFonts w:ascii="Times New Roman" w:hAnsi="Times New Roman"/>
          <w:b/>
        </w:rPr>
        <w:t xml:space="preserve">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отм.</w:t>
      </w:r>
      <w:r w:rsidR="00BD4F7E" w:rsidRPr="00313B92">
        <w:rPr>
          <w:rFonts w:ascii="Times New Roman" w:hAnsi="Times New Roman"/>
        </w:rPr>
        <w:t xml:space="preserve"> Реш</w:t>
      </w:r>
      <w:r w:rsidR="000F1B7F" w:rsidRPr="00313B92">
        <w:rPr>
          <w:rFonts w:ascii="Times New Roman" w:hAnsi="Times New Roman"/>
        </w:rPr>
        <w:t>.№ 80/29.12.</w:t>
      </w:r>
      <w:r w:rsidR="00BD4F7E" w:rsidRPr="00313B92">
        <w:rPr>
          <w:rFonts w:ascii="Times New Roman" w:hAnsi="Times New Roman"/>
        </w:rPr>
        <w:t>2005 г./</w:t>
      </w:r>
      <w:r w:rsidR="00FE211C">
        <w:rPr>
          <w:rFonts w:ascii="Times New Roman" w:hAnsi="Times New Roman"/>
        </w:rPr>
        <w:t xml:space="preserve"> 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(2)</w:t>
      </w:r>
      <w:r w:rsidR="00BD4F7E" w:rsidRPr="00313B92">
        <w:rPr>
          <w:rFonts w:ascii="Times New Roman" w:hAnsi="Times New Roman"/>
        </w:rPr>
        <w:t xml:space="preserve"> /</w:t>
      </w:r>
      <w:r w:rsidR="006E0481" w:rsidRPr="00313B92">
        <w:rPr>
          <w:rFonts w:ascii="Times New Roman" w:hAnsi="Times New Roman"/>
        </w:rPr>
        <w:t>отм</w:t>
      </w:r>
      <w:r w:rsidR="00BD4F7E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>2005 г./</w:t>
      </w:r>
      <w:r w:rsidR="00FE211C">
        <w:rPr>
          <w:rFonts w:ascii="Times New Roman" w:hAnsi="Times New Roman"/>
        </w:rPr>
        <w:t xml:space="preserve"> 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="00BD4F7E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 xml:space="preserve">2005 г./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29.</w:t>
      </w:r>
      <w:r w:rsidRPr="00313B92">
        <w:rPr>
          <w:rFonts w:ascii="Times New Roman" w:hAnsi="Times New Roman"/>
        </w:rPr>
        <w:t xml:space="preserve">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="00BD4F7E"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 xml:space="preserve">2005 г./ </w:t>
      </w:r>
    </w:p>
    <w:p w:rsidR="009E7A0B" w:rsidRPr="00313B92" w:rsidRDefault="00BD4F7E" w:rsidP="00E22D94">
      <w:pPr>
        <w:numPr>
          <w:ilvl w:val="0"/>
          <w:numId w:val="12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</w:t>
      </w:r>
      <w:r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</w:p>
    <w:p w:rsidR="009E7A0B" w:rsidRPr="00313B92" w:rsidRDefault="00BD4F7E" w:rsidP="00E22D94">
      <w:pPr>
        <w:numPr>
          <w:ilvl w:val="0"/>
          <w:numId w:val="12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отм.</w:t>
      </w:r>
      <w:r w:rsidRPr="00313B92">
        <w:rPr>
          <w:rFonts w:ascii="Times New Roman" w:hAnsi="Times New Roman"/>
        </w:rPr>
        <w:t>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 xml:space="preserve">2005 г./ </w:t>
      </w:r>
    </w:p>
    <w:p w:rsidR="009E7A0B" w:rsidRPr="00163DCB" w:rsidRDefault="009E7A0B" w:rsidP="00163DC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30.</w:t>
      </w:r>
      <w:r w:rsidR="00BD4F7E" w:rsidRPr="00313B92">
        <w:rPr>
          <w:rFonts w:ascii="Times New Roman" w:hAnsi="Times New Roman"/>
        </w:rPr>
        <w:t xml:space="preserve"> /</w:t>
      </w:r>
      <w:r w:rsidR="006E0481" w:rsidRPr="00313B92">
        <w:rPr>
          <w:rFonts w:ascii="Times New Roman" w:hAnsi="Times New Roman"/>
        </w:rPr>
        <w:t>от</w:t>
      </w:r>
      <w:r w:rsidR="00BD4F7E" w:rsidRPr="00313B92">
        <w:rPr>
          <w:rFonts w:ascii="Times New Roman" w:hAnsi="Times New Roman"/>
        </w:rPr>
        <w:t>м.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 xml:space="preserve">2005 г./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31.</w:t>
      </w:r>
      <w:r w:rsidRPr="00313B92">
        <w:rPr>
          <w:rFonts w:ascii="Times New Roman" w:hAnsi="Times New Roman"/>
        </w:rPr>
        <w:t xml:space="preserve">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</w:t>
      </w:r>
      <w:r w:rsidR="00BD4F7E" w:rsidRPr="00313B92">
        <w:rPr>
          <w:rFonts w:ascii="Times New Roman" w:hAnsi="Times New Roman"/>
        </w:rPr>
        <w:t>м. Реш.</w:t>
      </w:r>
      <w:r w:rsidR="000F1B7F" w:rsidRPr="00313B92">
        <w:rPr>
          <w:rFonts w:ascii="Times New Roman" w:hAnsi="Times New Roman"/>
        </w:rPr>
        <w:t>№ 80/29.12.</w:t>
      </w:r>
      <w:r w:rsidR="00BD4F7E" w:rsidRPr="00313B92">
        <w:rPr>
          <w:rFonts w:ascii="Times New Roman" w:hAnsi="Times New Roman"/>
        </w:rPr>
        <w:t>2005 г./</w:t>
      </w:r>
    </w:p>
    <w:p w:rsidR="009E7A0B" w:rsidRPr="00313B92" w:rsidRDefault="00BD4F7E" w:rsidP="00E22D94">
      <w:pPr>
        <w:numPr>
          <w:ilvl w:val="0"/>
          <w:numId w:val="13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</w:rPr>
        <w:t>от</w:t>
      </w:r>
      <w:r w:rsidRPr="00313B92">
        <w:rPr>
          <w:rFonts w:ascii="Times New Roman" w:hAnsi="Times New Roman"/>
        </w:rPr>
        <w:t>м. Реш.</w:t>
      </w:r>
      <w:r w:rsidR="000F1B7F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 xml:space="preserve">2005 г./ </w:t>
      </w:r>
    </w:p>
    <w:p w:rsidR="006E0481" w:rsidRPr="00313B92" w:rsidRDefault="000F1B7F" w:rsidP="00E22D94">
      <w:pPr>
        <w:pStyle w:val="BodyTextIndent3"/>
        <w:numPr>
          <w:ilvl w:val="0"/>
          <w:numId w:val="13"/>
        </w:numPr>
        <w:tabs>
          <w:tab w:val="clear" w:pos="360"/>
          <w:tab w:val="num" w:pos="1080"/>
        </w:tabs>
        <w:spacing w:line="276" w:lineRule="auto"/>
        <w:ind w:left="1080"/>
        <w:rPr>
          <w:rFonts w:ascii="Times New Roman" w:hAnsi="Times New Roman"/>
          <w:b w:val="0"/>
        </w:rPr>
      </w:pPr>
      <w:r w:rsidRPr="00313B92">
        <w:rPr>
          <w:rFonts w:ascii="Times New Roman" w:hAnsi="Times New Roman"/>
          <w:b w:val="0"/>
        </w:rPr>
        <w:t>/отм</w:t>
      </w:r>
      <w:r w:rsidR="00BD4F7E" w:rsidRPr="00313B92">
        <w:rPr>
          <w:rFonts w:ascii="Times New Roman" w:hAnsi="Times New Roman"/>
          <w:b w:val="0"/>
        </w:rPr>
        <w:t>. Реш.</w:t>
      </w:r>
      <w:r w:rsidRPr="00313B92">
        <w:rPr>
          <w:rFonts w:ascii="Times New Roman" w:hAnsi="Times New Roman"/>
          <w:b w:val="0"/>
        </w:rPr>
        <w:t>№ 80/29.12.</w:t>
      </w:r>
      <w:r w:rsidR="00BD4F7E" w:rsidRPr="00313B92">
        <w:rPr>
          <w:rFonts w:ascii="Times New Roman" w:hAnsi="Times New Roman"/>
          <w:b w:val="0"/>
        </w:rPr>
        <w:t xml:space="preserve">2005 г./ </w:t>
      </w:r>
    </w:p>
    <w:p w:rsidR="009E7A0B" w:rsidRDefault="009E7A0B" w:rsidP="006E0481">
      <w:pPr>
        <w:pStyle w:val="BodyTextIndent3"/>
        <w:spacing w:line="276" w:lineRule="auto"/>
        <w:ind w:left="720" w:firstLine="0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Чл. 32. </w:t>
      </w:r>
      <w:r w:rsidR="00BD4F7E" w:rsidRPr="00313B92">
        <w:rPr>
          <w:rFonts w:ascii="Times New Roman" w:hAnsi="Times New Roman"/>
        </w:rPr>
        <w:t>/</w:t>
      </w:r>
      <w:r w:rsidR="006E0481" w:rsidRPr="00313B92">
        <w:rPr>
          <w:rFonts w:ascii="Times New Roman" w:hAnsi="Times New Roman"/>
          <w:b w:val="0"/>
        </w:rPr>
        <w:t>от</w:t>
      </w:r>
      <w:r w:rsidR="00BD4F7E" w:rsidRPr="00313B92">
        <w:rPr>
          <w:rFonts w:ascii="Times New Roman" w:hAnsi="Times New Roman"/>
          <w:b w:val="0"/>
        </w:rPr>
        <w:t>м. Реш.</w:t>
      </w:r>
      <w:r w:rsidR="000F1B7F" w:rsidRPr="00313B92">
        <w:rPr>
          <w:rFonts w:ascii="Times New Roman" w:hAnsi="Times New Roman"/>
          <w:b w:val="0"/>
        </w:rPr>
        <w:t>№ 80/29.12.</w:t>
      </w:r>
      <w:r w:rsidR="00BD4F7E" w:rsidRPr="00313B92">
        <w:rPr>
          <w:rFonts w:ascii="Times New Roman" w:hAnsi="Times New Roman"/>
          <w:b w:val="0"/>
        </w:rPr>
        <w:t>2005 г</w:t>
      </w:r>
      <w:r w:rsidR="00BD4F7E" w:rsidRPr="00313B92">
        <w:rPr>
          <w:rFonts w:ascii="Times New Roman" w:hAnsi="Times New Roman"/>
        </w:rPr>
        <w:t xml:space="preserve">./ </w:t>
      </w:r>
    </w:p>
    <w:p w:rsidR="00194403" w:rsidRPr="00313B92" w:rsidRDefault="00194403" w:rsidP="00194403">
      <w:pPr>
        <w:pStyle w:val="BodyTextIndent3"/>
        <w:spacing w:line="276" w:lineRule="auto"/>
        <w:ind w:firstLine="0"/>
        <w:rPr>
          <w:rFonts w:ascii="Times New Roman" w:hAnsi="Times New Roman"/>
        </w:rPr>
      </w:pPr>
    </w:p>
    <w:p w:rsidR="00194403" w:rsidRDefault="009E7A0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Раздел шести. Такси за технически услуги</w:t>
      </w:r>
    </w:p>
    <w:p w:rsidR="00163DCB" w:rsidRPr="00313B92" w:rsidRDefault="00163DC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 33.</w:t>
      </w:r>
      <w:r w:rsidRPr="00313B92">
        <w:rPr>
          <w:rFonts w:ascii="Times New Roman" w:hAnsi="Times New Roman"/>
        </w:rPr>
        <w:t xml:space="preserve"> </w:t>
      </w:r>
      <w:r w:rsidR="000F1B7F" w:rsidRPr="00313B92">
        <w:rPr>
          <w:rFonts w:ascii="Times New Roman" w:hAnsi="Times New Roman"/>
        </w:rPr>
        <w:t>/изм.Реш.80/29.12.2005 г./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Таксите</w:t>
      </w:r>
      <w:r w:rsidRPr="00F168A4">
        <w:rPr>
          <w:rFonts w:ascii="Times New Roman" w:hAnsi="Times New Roman"/>
        </w:rPr>
        <w:t xml:space="preserve"> се заплащат за техническите услуги, които се извършват от общината, и обхващат дейностите във връзка с териториалното и селищното устройство, архитектурата, строителството, благоустройството, кадаст</w:t>
      </w:r>
      <w:r w:rsidR="00D028BB" w:rsidRPr="00F168A4">
        <w:rPr>
          <w:rFonts w:ascii="Times New Roman" w:hAnsi="Times New Roman"/>
        </w:rPr>
        <w:t xml:space="preserve">ъра в селищните </w:t>
      </w:r>
      <w:r w:rsidRPr="00F168A4">
        <w:rPr>
          <w:rFonts w:ascii="Times New Roman" w:hAnsi="Times New Roman"/>
        </w:rPr>
        <w:t>територии.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34.</w:t>
      </w:r>
      <w:r w:rsidRPr="00A350FA">
        <w:rPr>
          <w:rFonts w:ascii="Times New Roman" w:hAnsi="Times New Roman"/>
        </w:rPr>
        <w:t xml:space="preserve"> Таксите за технически услуги се заплащат от физическите и юридическите лица, ползватели на услугата, при предявяване на искането.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35.</w:t>
      </w:r>
      <w:r w:rsidRPr="00A350FA">
        <w:rPr>
          <w:rFonts w:ascii="Times New Roman" w:hAnsi="Times New Roman"/>
        </w:rPr>
        <w:t xml:space="preserve"> Освобождават се от такси за технически услуги държавните и общинските органи, организациите на бюджетна издръжка и Българския Червен кръст.</w:t>
      </w:r>
    </w:p>
    <w:p w:rsidR="00194403" w:rsidRDefault="009E7A0B" w:rsidP="00194403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36.</w:t>
      </w:r>
      <w:r w:rsidRPr="00A350FA">
        <w:rPr>
          <w:rFonts w:ascii="Times New Roman" w:hAnsi="Times New Roman"/>
        </w:rPr>
        <w:t xml:space="preserve"> </w:t>
      </w:r>
      <w:r w:rsidR="00163DCB" w:rsidRPr="00313B92">
        <w:rPr>
          <w:rFonts w:ascii="Times New Roman" w:hAnsi="Times New Roman"/>
        </w:rPr>
        <w:t>/изм. Реш.№</w:t>
      </w:r>
      <w:r w:rsidR="00163DCB">
        <w:rPr>
          <w:rFonts w:ascii="Times New Roman" w:hAnsi="Times New Roman"/>
        </w:rPr>
        <w:t>36/27.06</w:t>
      </w:r>
      <w:r w:rsidR="00163DCB" w:rsidRPr="00313B92">
        <w:rPr>
          <w:rFonts w:ascii="Times New Roman" w:hAnsi="Times New Roman"/>
        </w:rPr>
        <w:t>.</w:t>
      </w:r>
      <w:r w:rsidR="00163DCB">
        <w:rPr>
          <w:rFonts w:ascii="Times New Roman" w:hAnsi="Times New Roman"/>
        </w:rPr>
        <w:t>2007</w:t>
      </w:r>
      <w:r w:rsidR="00163DCB" w:rsidRPr="00313B92">
        <w:rPr>
          <w:rFonts w:ascii="Times New Roman" w:hAnsi="Times New Roman"/>
        </w:rPr>
        <w:t xml:space="preserve"> г./ </w:t>
      </w:r>
      <w:r w:rsidRPr="00A350FA">
        <w:rPr>
          <w:rFonts w:ascii="Times New Roman" w:hAnsi="Times New Roman"/>
        </w:rPr>
        <w:t>Размерът на таксите за технически услуги се определя както следва:</w:t>
      </w:r>
    </w:p>
    <w:tbl>
      <w:tblPr>
        <w:tblW w:w="9269" w:type="dxa"/>
        <w:jc w:val="center"/>
        <w:tblInd w:w="1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4"/>
        <w:gridCol w:w="2594"/>
        <w:gridCol w:w="1784"/>
        <w:gridCol w:w="1368"/>
        <w:gridCol w:w="1169"/>
      </w:tblGrid>
      <w:tr w:rsidR="00DE1A4F" w:rsidRPr="00F96A37">
        <w:trPr>
          <w:trHeight w:val="315"/>
          <w:jc w:val="center"/>
        </w:trPr>
        <w:tc>
          <w:tcPr>
            <w:tcW w:w="9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ТАКСИ ЗА ТЕХНИЧЕСКИ УСЛУГИ</w:t>
            </w:r>
          </w:p>
        </w:tc>
      </w:tr>
      <w:tr w:rsidR="00DE1A4F" w:rsidRPr="00F96A37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ВИД УСЛУГА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A2EB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 xml:space="preserve">Досегашен </w:t>
            </w:r>
            <w:r w:rsidRPr="00F96A37">
              <w:rPr>
                <w:rFonts w:ascii="Times New Roman" w:hAnsi="Times New Roman"/>
                <w:b/>
                <w:bCs/>
                <w:sz w:val="20"/>
              </w:rPr>
              <w:br/>
              <w:t>размер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A2EB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Нов</w:t>
            </w:r>
            <w:r w:rsidRPr="00F96A37">
              <w:rPr>
                <w:rFonts w:ascii="Times New Roman" w:hAnsi="Times New Roman"/>
                <w:b/>
                <w:bCs/>
                <w:sz w:val="20"/>
              </w:rPr>
              <w:br/>
              <w:t>размер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F96A37" w:rsidRDefault="00DE1A4F" w:rsidP="00DE6CE4">
            <w:pPr>
              <w:ind w:firstLine="8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F96A37">
              <w:rPr>
                <w:rFonts w:ascii="Times New Roman" w:hAnsi="Times New Roman"/>
                <w:b/>
                <w:bCs/>
                <w:sz w:val="20"/>
              </w:rPr>
              <w:t>ДДС</w:t>
            </w:r>
          </w:p>
        </w:tc>
      </w:tr>
      <w:tr w:rsidR="00DE1A4F" w:rsidRPr="00F96A37">
        <w:trPr>
          <w:cantSplit/>
          <w:trHeight w:val="585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заверени копия от документи </w:t>
            </w: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и проектна документация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Размер А4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6,00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Размер А3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6,00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8,00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Заверка на молба-декларация с нотариален акт по обстоятелствена проверка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3,50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скица за недвижим имот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12,00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E6CE4">
            <w:pPr>
              <w:ind w:firstLine="29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13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скица за недвижим имот с указан начин на застрояване - виза за проектиране (чл. 140, ал. 2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18,00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Заверка на скица, от издаването на която са изтекли 6 месеца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3,00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cantSplit/>
          <w:trHeight w:val="1155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Одобряване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</w:rPr>
              <w:t>на технически и работни проекти за строеж, основен ремонт и преустройство на съществуващи сгради и помещения, узаконяване на строежи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 xml:space="preserve">основна цена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жилищни сгради - на кв. м. РЗП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обществено - обслужващи и производствени сгради, складове за търговска дейност - на кв. м. РЗП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сгради от допълващото застрояване, селскостопански сгради и складове без търговска дейност - на кв. м. РЗП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 xml:space="preserve">линейни обекти - на лин. м.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6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комплексни инвестиционни проекти - таксата, завишена с 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реконструкции, преустройства и основен ремонт - % от предвидената такса за ново строителство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благоустройствени обекти - на кв. м.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0,10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рекламно - информационни материали - на 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cantSplit/>
          <w:trHeight w:val="6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узаконяване на строежи - таксата, завишена с 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trHeight w:val="91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sz w:val="20"/>
              </w:rPr>
            </w:pPr>
            <w:r w:rsidRPr="00DA2EB5">
              <w:rPr>
                <w:rFonts w:ascii="Times New Roman" w:hAnsi="Times New Roman"/>
                <w:sz w:val="20"/>
              </w:rPr>
              <w:t>Преодобряване на проекти с изтекъл срок, както и разглеждане на промени, преработки в одобрени проекти - % от предвидената такса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не</w:t>
            </w:r>
          </w:p>
        </w:tc>
      </w:tr>
      <w:tr w:rsidR="00DE1A4F" w:rsidRPr="00DA2EB5">
        <w:trPr>
          <w:trHeight w:val="315"/>
          <w:jc w:val="center"/>
        </w:trPr>
        <w:tc>
          <w:tcPr>
            <w:tcW w:w="9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i/>
                <w:i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i/>
                <w:iCs/>
                <w:sz w:val="20"/>
                <w:szCs w:val="22"/>
              </w:rPr>
              <w:t>Забележка: При строежи със смесено предназначение, таксите се изчисляват поотделно за всеки обект.</w:t>
            </w:r>
          </w:p>
        </w:tc>
      </w:tr>
      <w:tr w:rsidR="00DE1A4F" w:rsidRPr="00DA2EB5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A2EB5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A2EB5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разрешение за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възлагане на изработване на ПУП (чл. 124, ал.2 от ЗУТ, чл. 134, чл. 135, чл. 15 и § 8 от ПР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25,00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Одобряване и обявяване на проект за ПУП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25,00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172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допускане изработването на комплексен проект за инвестиционна инициатива (чл.150, ал. 1 от ЗУТ) - предвидената такса за Издаване на разрешение за изработване на ПУП, завишена с %.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DA2EB5">
        <w:trPr>
          <w:trHeight w:val="144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EB5" w:rsidRDefault="00DA2EB5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Административно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- </w:t>
            </w:r>
            <w:r w:rsidR="00DE1A4F"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A2EB5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по одобрен комплексен инвестиционен проект (чл. 150, ал. 4 на ЗУТ) - предвидената такса за издаване на Разрешение за строеж, завишена с 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DA2EB5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DA2EB5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Презаверка на Разрешение за строеж с изтекъл срок - % от предвидената такса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Допълнение към Разрешение за строеж - % от предвидената такса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на обекти, за които не се изисква одобряване на инвестиционни проекти (чл. 147, ал. 1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на огради (чл. 48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20,00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44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поставяне на преместваеми обекти и елементи на градското обзавеждане, които не са свързани трайно с терена (чл. 56 от ЗУТ – в частни имоти)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Присъствие при откриване на строителна площадка и определяне на строителна линия и ниво на строеж (чл. 223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 w:type="page"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Проверка на достигнати нива при строителство на сгради - за всяко ниво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10,00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Проверка за установяване на съответствието на строежа с издадените строителни книжа (чл. 159, ал. 1 и ал. 3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F96A3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870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въвеждане в експлоатация на строежи от ІV и V категория (чл. 177, ал. 3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строежи IV категория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строежи V категория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915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При етапно въвеждане в експлоатация - % от дължимата такса за всеки етап, като не се променя общата категория на обекта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акт за узаконяване на строеж (§ 184 от ПЗР към ЗИД на ЗУТ) - таксата за издаване на Разрешение за строеж, увеличена с 50%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45,00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нанасяне на новоизградени обекти в цифровия модел и кадастралните планове (чл. 52 от ЗКИР и § 4 от Наредба № 4 за ОСИП)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Окомплектоване на писмо до нотариуса за снабдяване с нотариален акт за собственост на поземлен имот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градоустройствена основа за разрешаване на временни строежи (чл. 49, чл. 50 и чл. 56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12,00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Допускане за изработване на ПУП в неурегулирани територии (чл. 59 и чл. 60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20,00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25,00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Съгласуване и одобряване на идеен инвестиционен проект (чл. 141, ал. 1, чл. 143 и чл. 144) - % от предвидените такси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50%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585"/>
          <w:jc w:val="center"/>
        </w:trPr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Разглеждане на предложения от ОбЕСУТ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color w:val="FF0000"/>
                <w:sz w:val="20"/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 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на инвестиционен проект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cantSplit/>
          <w:trHeight w:val="330"/>
          <w:jc w:val="center"/>
        </w:trPr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7331A">
              <w:rPr>
                <w:rFonts w:ascii="Times New Roman" w:hAnsi="Times New Roman"/>
                <w:sz w:val="20"/>
                <w:szCs w:val="22"/>
              </w:rPr>
              <w:t>на ПУП и други въпроси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40,00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разрешение за строеж за разкопаване на улични и тротоарни настилки и вътрешно-квартални пространства (чл. 72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15,00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35"/>
          <w:jc w:val="center"/>
        </w:trPr>
        <w:tc>
          <w:tcPr>
            <w:tcW w:w="9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DE6CE4">
            <w:pPr>
              <w:jc w:val="center"/>
              <w:rPr>
                <w:rFonts w:ascii="Times New Roman" w:hAnsi="Times New Roman"/>
                <w:i/>
                <w:i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i/>
                <w:iCs/>
                <w:sz w:val="20"/>
                <w:szCs w:val="22"/>
              </w:rPr>
              <w:t xml:space="preserve">Забележка: Освен таксата се внася депозит в размер на 150,00 лв., който се връща след </w:t>
            </w:r>
            <w:r w:rsidRPr="0087331A">
              <w:rPr>
                <w:rFonts w:ascii="Times New Roman" w:hAnsi="Times New Roman"/>
                <w:i/>
                <w:iCs/>
                <w:sz w:val="20"/>
                <w:szCs w:val="22"/>
              </w:rPr>
              <w:br w:type="page"/>
              <w:t>възстановяване на засегнатите участъци или се използва за тяхното ремонтиране.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Заповед за смяна на титуляра в разрешение за строеж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 w:type="page"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и заверяване на копие от разрешение за строеж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6,00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степен на завършеност (чл. 181 от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115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степен на завършеност на строеж (чл. 12 от Норми за данъчна оценка на недвижими имоти – приложение № 2 към ЗМДТ)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удостоверение за реално определени части от поземлен имот (чл. 200 от ЗУТ)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Издаване на удостоверение за реално определени части от сграда (чл. 202 и чл. 203 от ЗУТ)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търпимост на</w:t>
            </w:r>
            <w:r w:rsidR="00FE211C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строеж (§ 16 от ДР на ЗУТ)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30,00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идентичност на поземлен имот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копие от реперен карнет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извадка от трасировъчен карнет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6,00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 xml:space="preserve">технически услуги по </w:t>
            </w:r>
          </w:p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факти от кадастрален, регулационен и застроителен план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попълнен кадастър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585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Изготвяне на извадка от действащ устройствен план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8,00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12,00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Административно - 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технически услуги по УТ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удостоверение за отстояние на търговски обект от здравно, детско и учебно заведение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7,00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10,00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  <w:tr w:rsidR="00DE1A4F" w:rsidRPr="0087331A">
        <w:trPr>
          <w:trHeight w:val="870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Административни услуги</w:t>
            </w: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br/>
              <w:t>Екология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Издаване на разрешения на физически и юридически лица за извозване на строителни отпадъци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5,00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</w:rPr>
              <w:t>5,00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4F" w:rsidRPr="0087331A" w:rsidRDefault="00DE1A4F" w:rsidP="0087331A">
            <w:pPr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87331A">
              <w:rPr>
                <w:rFonts w:ascii="Times New Roman" w:hAnsi="Times New Roman"/>
                <w:b/>
                <w:bCs/>
                <w:sz w:val="20"/>
                <w:szCs w:val="22"/>
              </w:rPr>
              <w:t>не</w:t>
            </w:r>
          </w:p>
        </w:tc>
      </w:tr>
    </w:tbl>
    <w:p w:rsidR="00DE1A4F" w:rsidRPr="00A350FA" w:rsidRDefault="00DE1A4F" w:rsidP="00163DCB">
      <w:pPr>
        <w:spacing w:line="276" w:lineRule="auto"/>
        <w:ind w:firstLine="0"/>
        <w:rPr>
          <w:rFonts w:ascii="Times New Roman" w:hAnsi="Times New Roman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37.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Не се заплаща такса за технически услуги при: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 w:rsidRPr="00FE211C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="009E7A0B" w:rsidRPr="00A350FA">
        <w:rPr>
          <w:rFonts w:ascii="Times New Roman" w:hAnsi="Times New Roman"/>
        </w:rPr>
        <w:t>допълване (поправки) на одобрен кадастрален план;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9E7A0B" w:rsidRPr="00A350FA">
        <w:rPr>
          <w:rFonts w:ascii="Times New Roman" w:hAnsi="Times New Roman"/>
        </w:rPr>
        <w:t>писмо до съда за издаване на изпълнителен лист за вземания по влязла в сила оценка;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9E7A0B" w:rsidRPr="00A350FA">
        <w:rPr>
          <w:rFonts w:ascii="Times New Roman" w:hAnsi="Times New Roman"/>
        </w:rPr>
        <w:t>освидетелстване на строежи като негодни за ползване, застрашени от самосрутване или вредни в санитарно-хигиенно отношение, когато специализираната комисия установи, че тези условия са налице;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9E7A0B" w:rsidRPr="00A350FA">
        <w:rPr>
          <w:rFonts w:ascii="Times New Roman" w:hAnsi="Times New Roman"/>
        </w:rPr>
        <w:t>отчуждаване на недвижими имоти за строителство и обезщетяване на правоимащите;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9E7A0B" w:rsidRPr="00A350FA">
        <w:rPr>
          <w:rFonts w:ascii="Times New Roman" w:hAnsi="Times New Roman"/>
        </w:rPr>
        <w:t>изменение и отмяна на влязла в сила заповед за отчуждаване и обезщетяване и нова оценка на отчужден недвижим имот;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9E7A0B" w:rsidRPr="00A350FA">
        <w:rPr>
          <w:rFonts w:ascii="Times New Roman" w:hAnsi="Times New Roman"/>
        </w:rPr>
        <w:t>определяне на обезщетения за придаваеми недвижими имоти към парцел по дворищнорегулационен план и за техникоустройствени мероприятия;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9E7A0B" w:rsidRPr="00A350FA">
        <w:rPr>
          <w:rFonts w:ascii="Times New Roman" w:hAnsi="Times New Roman"/>
        </w:rPr>
        <w:t>даване на устни справки за кадастралното, регулационното и градоустройственото положение на недвижими имоти;</w:t>
      </w:r>
    </w:p>
    <w:p w:rsidR="009E7A0B" w:rsidRPr="00A350FA" w:rsidRDefault="00FE211C" w:rsidP="00FE211C">
      <w:pPr>
        <w:pStyle w:val="BodyTextInden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9E7A0B" w:rsidRPr="00A350FA">
        <w:rPr>
          <w:rFonts w:ascii="Times New Roman" w:hAnsi="Times New Roman"/>
        </w:rPr>
        <w:t>даване на предварителна информация по въпроси на техническото обслужване.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 xml:space="preserve">Чл. 38. </w:t>
      </w:r>
      <w:r w:rsidRPr="00A350FA">
        <w:rPr>
          <w:rFonts w:ascii="Times New Roman" w:hAnsi="Times New Roman"/>
        </w:rPr>
        <w:t>(1) При възможност за извършване на техническите услуги в съкратени срокове, се определят отделни такива – за обикновена, бърза и експресна услуга;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Сроковете за извършване на услугите по ал.1 са съгласно утвърдена от кмета на общината технологична карта и не могат да надвишават един месец;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Сроковете за извършване на услугите започват да текат от деня на подаването на необходимите документи по чл. 48 и заплащането на таксата за съответния вид услуга;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(4) Заплащането се извършва в брой или безкасово по съответната сметка;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(5) Цената на бързата услуга се увеличава с 50%, а тази на експресната – със 100% спрямо цената на обикновената услуга.</w:t>
      </w: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  <w:b w:val="0"/>
        </w:rPr>
        <w:t>(6) При неспазване на срока по ал. 1 размерът на таксата за тях се намалява с по 1% за всеки просрочен ден, считано от деня на забавянето, но с не повече от 30 на сто от пълния й размер.</w:t>
      </w:r>
    </w:p>
    <w:p w:rsidR="00194403" w:rsidRPr="00A350FA" w:rsidRDefault="00194403" w:rsidP="00163DCB">
      <w:pPr>
        <w:spacing w:line="276" w:lineRule="auto"/>
        <w:ind w:firstLine="0"/>
        <w:rPr>
          <w:rFonts w:ascii="Times New Roman" w:hAnsi="Times New Roman"/>
          <w:b/>
        </w:rPr>
      </w:pPr>
    </w:p>
    <w:p w:rsidR="00194403" w:rsidRDefault="009E7A0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A350FA">
        <w:rPr>
          <w:rFonts w:ascii="Times New Roman" w:hAnsi="Times New Roman"/>
          <w:b/>
        </w:rPr>
        <w:t>Раздел седми. Такси за административни услуги</w:t>
      </w:r>
    </w:p>
    <w:p w:rsidR="00163DCB" w:rsidRPr="00A350FA" w:rsidRDefault="00163DCB" w:rsidP="00194403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163DCB" w:rsidRPr="00A350FA" w:rsidRDefault="009E7A0B" w:rsidP="009D0DE2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39.</w:t>
      </w:r>
      <w:r w:rsidRPr="00A350FA">
        <w:rPr>
          <w:rFonts w:ascii="Times New Roman" w:hAnsi="Times New Roman"/>
        </w:rPr>
        <w:t xml:space="preserve"> </w:t>
      </w:r>
      <w:r w:rsidR="00163DCB" w:rsidRPr="00313B92">
        <w:rPr>
          <w:rFonts w:ascii="Times New Roman" w:hAnsi="Times New Roman"/>
        </w:rPr>
        <w:t>/изм. Реш.№</w:t>
      </w:r>
      <w:r w:rsidR="009D0DE2">
        <w:rPr>
          <w:rFonts w:ascii="Times New Roman" w:hAnsi="Times New Roman"/>
        </w:rPr>
        <w:t>100</w:t>
      </w:r>
      <w:r w:rsidR="00163DCB">
        <w:rPr>
          <w:rFonts w:ascii="Times New Roman" w:hAnsi="Times New Roman"/>
        </w:rPr>
        <w:t>/2</w:t>
      </w:r>
      <w:r w:rsidR="009D0DE2">
        <w:rPr>
          <w:rFonts w:ascii="Times New Roman" w:hAnsi="Times New Roman"/>
        </w:rPr>
        <w:t>3</w:t>
      </w:r>
      <w:r w:rsidR="00163DCB">
        <w:rPr>
          <w:rFonts w:ascii="Times New Roman" w:hAnsi="Times New Roman"/>
        </w:rPr>
        <w:t>.</w:t>
      </w:r>
      <w:r w:rsidR="009D0DE2">
        <w:rPr>
          <w:rFonts w:ascii="Times New Roman" w:hAnsi="Times New Roman"/>
        </w:rPr>
        <w:t>12</w:t>
      </w:r>
      <w:r w:rsidR="00163DCB" w:rsidRPr="00313B92">
        <w:rPr>
          <w:rFonts w:ascii="Times New Roman" w:hAnsi="Times New Roman"/>
        </w:rPr>
        <w:t>.</w:t>
      </w:r>
      <w:r w:rsidR="00163DCB">
        <w:rPr>
          <w:rFonts w:ascii="Times New Roman" w:hAnsi="Times New Roman"/>
        </w:rPr>
        <w:t>200</w:t>
      </w:r>
      <w:r w:rsidR="009D0DE2">
        <w:rPr>
          <w:rFonts w:ascii="Times New Roman" w:hAnsi="Times New Roman"/>
        </w:rPr>
        <w:t>9</w:t>
      </w:r>
      <w:r w:rsidR="00163DCB" w:rsidRPr="00313B92">
        <w:rPr>
          <w:rFonts w:ascii="Times New Roman" w:hAnsi="Times New Roman"/>
        </w:rPr>
        <w:t xml:space="preserve"> г./ </w:t>
      </w:r>
      <w:r w:rsidRPr="00A350FA">
        <w:rPr>
          <w:rFonts w:ascii="Times New Roman" w:hAnsi="Times New Roman"/>
        </w:rPr>
        <w:t>(1) За извършени услуги по гражданското състояние се заплащат следните такси</w:t>
      </w:r>
    </w:p>
    <w:tbl>
      <w:tblPr>
        <w:tblW w:w="928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shd w:val="clear" w:color="auto" w:fill="C0C0C0"/>
          </w:tcPr>
          <w:p w:rsidR="009E7A0B" w:rsidRPr="003647A6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3647A6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3647A6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наследници</w:t>
            </w:r>
          </w:p>
        </w:tc>
        <w:tc>
          <w:tcPr>
            <w:tcW w:w="1418" w:type="dxa"/>
          </w:tcPr>
          <w:p w:rsidR="009E7A0B" w:rsidRPr="009D0DE2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3.00</w:t>
            </w:r>
          </w:p>
        </w:tc>
        <w:tc>
          <w:tcPr>
            <w:tcW w:w="1134" w:type="dxa"/>
          </w:tcPr>
          <w:p w:rsidR="009E7A0B" w:rsidRPr="00F96A37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.0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идентичност на имена</w:t>
            </w:r>
          </w:p>
        </w:tc>
        <w:tc>
          <w:tcPr>
            <w:tcW w:w="1418" w:type="dxa"/>
          </w:tcPr>
          <w:p w:rsidR="009E7A0B" w:rsidRPr="00F96A37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9D0DE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ru-RU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 xml:space="preserve">За издаване на удостоверение, че не е съставен акт за раждане или акт за смърт 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ru-RU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4.0</w:t>
            </w:r>
            <w:r w:rsidR="009E7A0B" w:rsidRPr="00F96A37">
              <w:rPr>
                <w:rFonts w:ascii="Times New Roman" w:hAnsi="Times New Roman"/>
                <w:b/>
                <w:sz w:val="20"/>
                <w:lang w:val="ru-RU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дубликат на удостоверение за раждане или за граждански брак, както и за повторно издаване на препис-извлечение от акт за смърт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C36F0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семейно положение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2.5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семейно положение при сключване на брак с чужденец в чужбина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на удостоверение за родствени връзки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адресна регистрация и / или издаване на удостоверение за постоянен или настоящ адрес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3.0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 w:rsidR="009C36F0" w:rsidRPr="00F96A37"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4820" w:type="dxa"/>
          </w:tcPr>
          <w:p w:rsidR="009E7A0B" w:rsidRPr="00F96A37" w:rsidRDefault="00CF61C3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ОТМЕНЯ СЕ /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За заверка на покана-декларация за частно посещение на чужденец в РБългария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 w:rsidP="00CF61C3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4820" w:type="dxa"/>
          </w:tcPr>
          <w:p w:rsidR="009E7A0B" w:rsidRPr="00F96A37" w:rsidRDefault="00CF61C3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ОТМЕНЯ СЕ /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За заверка на покана-декларация за частно посещение на лице, на което поне един от родителите е от българска народност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 w:rsidP="00CF61C3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легализация на документи по гражданското състояние за чужбина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.00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удостоверение за осиновяване</w:t>
            </w:r>
          </w:p>
        </w:tc>
        <w:tc>
          <w:tcPr>
            <w:tcW w:w="1418" w:type="dxa"/>
          </w:tcPr>
          <w:p w:rsidR="009E7A0B" w:rsidRPr="00F96A37" w:rsidRDefault="00BD12A2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Pr="00F96A37">
              <w:rPr>
                <w:rFonts w:ascii="Times New Roman" w:hAnsi="Times New Roman"/>
                <w:b/>
                <w:sz w:val="20"/>
              </w:rPr>
              <w:t>.</w:t>
            </w: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6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3.0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F96A37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издаване удостоверение за многодетна майка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BD12A2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 w:rsidR="00DA2EB5" w:rsidRPr="00F96A37">
              <w:rPr>
                <w:rFonts w:ascii="Times New Roman" w:hAnsi="Times New Roman"/>
                <w:b/>
                <w:sz w:val="20"/>
              </w:rPr>
              <w:t>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F96A37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</w:tcPr>
          <w:p w:rsidR="009E7A0B" w:rsidRPr="00F96A37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4820" w:type="dxa"/>
          </w:tcPr>
          <w:p w:rsidR="009E7A0B" w:rsidRPr="00F96A37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За всички други видове удостоверения по искане на граждани</w:t>
            </w:r>
          </w:p>
        </w:tc>
        <w:tc>
          <w:tcPr>
            <w:tcW w:w="1418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3.0</w:t>
            </w:r>
            <w:r w:rsidR="009E7A0B" w:rsidRPr="00F96A3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9E7A0B" w:rsidRPr="00F96A37" w:rsidRDefault="00CF61C3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DA2EB5" w:rsidRPr="00F96A37">
              <w:rPr>
                <w:rFonts w:ascii="Times New Roman" w:hAnsi="Times New Roman"/>
                <w:b/>
                <w:sz w:val="20"/>
              </w:rPr>
              <w:t>.0</w:t>
            </w:r>
            <w:r w:rsidR="009E7A0B" w:rsidRPr="00F96A37"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15" w:type="dxa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6460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Нова 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Искане за ЕГН, създаване на запис, анкетиране и попълване на ЛРК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50.00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6460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Нова 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Удостоверение за вписване в картотечния регистър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4.00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07" w:rsidRPr="00F64607" w:rsidRDefault="00F64607" w:rsidP="00F64607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F64607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9E7A0B" w:rsidRPr="00A350FA" w:rsidRDefault="009E7A0B">
      <w:pPr>
        <w:ind w:firstLine="0"/>
        <w:rPr>
          <w:rFonts w:ascii="Times New Roman" w:hAnsi="Times New Roman"/>
        </w:rPr>
      </w:pPr>
    </w:p>
    <w:p w:rsidR="009E7A0B" w:rsidRPr="00A350FA" w:rsidRDefault="009E7A0B" w:rsidP="00E22D94">
      <w:pPr>
        <w:pStyle w:val="Footer"/>
        <w:numPr>
          <w:ilvl w:val="0"/>
          <w:numId w:val="7"/>
        </w:numPr>
        <w:tabs>
          <w:tab w:val="clear" w:pos="780"/>
          <w:tab w:val="clear" w:pos="4153"/>
          <w:tab w:val="clear" w:pos="8306"/>
          <w:tab w:val="num" w:pos="-2268"/>
        </w:tabs>
        <w:spacing w:line="276" w:lineRule="auto"/>
        <w:ind w:left="0" w:firstLine="567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Когато лицето, искащо услугата, удостовери, че същата му е необходима за да послужи пред Дирекция “Социално подпомагане”, се заплаща 50% от цената.</w:t>
      </w:r>
    </w:p>
    <w:p w:rsidR="009E7A0B" w:rsidRPr="00A350FA" w:rsidRDefault="009E7A0B" w:rsidP="00E22D94">
      <w:pPr>
        <w:numPr>
          <w:ilvl w:val="0"/>
          <w:numId w:val="7"/>
        </w:numPr>
        <w:spacing w:line="276" w:lineRule="auto"/>
        <w:ind w:hanging="213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Не подлежат на таксуване следните услуги:</w:t>
      </w:r>
    </w:p>
    <w:p w:rsidR="009E7A0B" w:rsidRPr="00A350FA" w:rsidRDefault="009E7A0B">
      <w:pPr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Съставяне на акт за раждане и издаване на оригинално удостоверение за раждане;</w:t>
      </w:r>
    </w:p>
    <w:p w:rsidR="009E7A0B" w:rsidRPr="00A350FA" w:rsidRDefault="009E7A0B">
      <w:pPr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2.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Съставяне на акт за граждански брак и издаване на оригинално удостоверение за сключен граждански брак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3.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Съставяне на акт за смърт и издаване на първи препис-извлечение от него</w:t>
      </w:r>
      <w:r w:rsidR="00F9502F" w:rsidRPr="00A350FA">
        <w:rPr>
          <w:rFonts w:ascii="Times New Roman" w:hAnsi="Times New Roman"/>
        </w:rPr>
        <w:t>;</w:t>
      </w:r>
    </w:p>
    <w:p w:rsidR="00FE211C" w:rsidRDefault="009E7A0B" w:rsidP="00FE211C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4.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Отбелязвания, допълвания и поправки в актовете за гражданско състояние</w:t>
      </w:r>
      <w:r w:rsidR="00F9502F" w:rsidRPr="00A350FA">
        <w:rPr>
          <w:rFonts w:ascii="Times New Roman" w:hAnsi="Times New Roman"/>
        </w:rPr>
        <w:t>;</w:t>
      </w:r>
    </w:p>
    <w:p w:rsidR="00FE211C" w:rsidRDefault="009E7A0B" w:rsidP="00FE211C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5.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Учредяване на настойничество и назначаване на попечител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 w:rsidP="00FE211C">
      <w:pPr>
        <w:pStyle w:val="BodyTextIndent"/>
        <w:spacing w:line="276" w:lineRule="auto"/>
        <w:ind w:firstLine="709"/>
        <w:rPr>
          <w:rFonts w:ascii="Times New Roman" w:hAnsi="Times New Roman"/>
        </w:rPr>
      </w:pPr>
      <w:r w:rsidRPr="00A350FA">
        <w:rPr>
          <w:rFonts w:ascii="Times New Roman" w:hAnsi="Times New Roman"/>
        </w:rPr>
        <w:t>6.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Поддържане на регистъра на населението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7.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Отразяване на промяна на име в регистрите по гражданско състояние на населението</w:t>
      </w:r>
      <w:r w:rsidR="00F9502F" w:rsidRPr="00A350FA">
        <w:rPr>
          <w:rFonts w:ascii="Times New Roman" w:hAnsi="Times New Roman"/>
        </w:rPr>
        <w:t>;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A350FA">
        <w:rPr>
          <w:rFonts w:ascii="Times New Roman" w:hAnsi="Times New Roman"/>
        </w:rPr>
        <w:t>8. Издаване на удостоверения за наследствена пенсия</w:t>
      </w:r>
      <w:r w:rsidR="00F9502F" w:rsidRPr="00A350FA">
        <w:rPr>
          <w:rFonts w:ascii="Times New Roman" w:hAnsi="Times New Roman"/>
        </w:rPr>
        <w:t>.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40.</w:t>
      </w:r>
      <w:r w:rsidRPr="00A350FA">
        <w:rPr>
          <w:rFonts w:ascii="Times New Roman" w:hAnsi="Times New Roman"/>
        </w:rPr>
        <w:t xml:space="preserve"> По производства за настаняване под наем, продажби, замени или учредяване на вещни права върху общински имоти се заплаща такса</w:t>
      </w:r>
      <w:r w:rsidR="001B001D" w:rsidRPr="00A350FA">
        <w:rPr>
          <w:rFonts w:ascii="Times New Roman" w:hAnsi="Times New Roman"/>
        </w:rPr>
        <w:t>:</w:t>
      </w:r>
    </w:p>
    <w:p w:rsidR="00194403" w:rsidRPr="00A350FA" w:rsidRDefault="00194403">
      <w:pPr>
        <w:spacing w:line="276" w:lineRule="auto"/>
        <w:rPr>
          <w:rFonts w:ascii="Times New Roman" w:hAnsi="Times New Roman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 w:rsidRPr="00666F9C">
              <w:rPr>
                <w:rFonts w:ascii="Times New Roman" w:hAnsi="Times New Roman"/>
                <w:b/>
                <w:sz w:val="20"/>
                <w:lang w:val="en-US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По производства за настаняване под наем, продажби, замени или учредяване на вещни права върху общински имоти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жилищни имоти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A9693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 w:rsidP="004E27A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15</w:t>
            </w:r>
            <w:r w:rsidRPr="00666F9C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нежилищни имоти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A96932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5.0</w:t>
            </w:r>
            <w:r w:rsidR="009E7A0B" w:rsidRPr="00A350FA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9E7A0B" w:rsidRPr="00A350FA" w:rsidRDefault="009E7A0B">
      <w:pPr>
        <w:ind w:firstLine="720"/>
        <w:rPr>
          <w:rFonts w:ascii="Times New Roman" w:hAnsi="Times New Roman"/>
        </w:rPr>
      </w:pPr>
    </w:p>
    <w:p w:rsidR="009E7A0B" w:rsidRPr="00A350FA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A350FA">
        <w:rPr>
          <w:rFonts w:ascii="Times New Roman" w:hAnsi="Times New Roman"/>
        </w:rPr>
        <w:t>Чл. 41.</w:t>
      </w:r>
      <w:r w:rsidRPr="00A350FA">
        <w:rPr>
          <w:rFonts w:ascii="Times New Roman" w:hAnsi="Times New Roman"/>
          <w:b w:val="0"/>
        </w:rPr>
        <w:t xml:space="preserve"> За издаване на свидетелство за собственост при продажба на едър добитък се заплаща такса</w:t>
      </w:r>
      <w:r w:rsidR="00FE211C">
        <w:rPr>
          <w:rFonts w:ascii="Times New Roman" w:hAnsi="Times New Roman"/>
          <w:b w:val="0"/>
        </w:rPr>
        <w:t xml:space="preserve"> </w:t>
      </w:r>
      <w:r w:rsidRPr="00A350FA">
        <w:rPr>
          <w:rFonts w:ascii="Times New Roman" w:hAnsi="Times New Roman"/>
          <w:b w:val="0"/>
        </w:rPr>
        <w:t>(</w:t>
      </w:r>
      <w:r w:rsidR="004E27A8" w:rsidRPr="00A350FA">
        <w:rPr>
          <w:rFonts w:ascii="Times New Roman" w:hAnsi="Times New Roman"/>
        </w:rPr>
        <w:t>т.</w:t>
      </w:r>
      <w:r w:rsidRPr="00A350FA">
        <w:rPr>
          <w:rFonts w:ascii="Times New Roman" w:hAnsi="Times New Roman"/>
        </w:rPr>
        <w:t>16</w:t>
      </w:r>
      <w:r w:rsidRPr="00A350FA">
        <w:rPr>
          <w:rFonts w:ascii="Times New Roman" w:hAnsi="Times New Roman"/>
          <w:b w:val="0"/>
        </w:rPr>
        <w:t xml:space="preserve">) в размер на </w:t>
      </w:r>
      <w:r w:rsidRPr="00D8347E">
        <w:rPr>
          <w:rFonts w:ascii="Times New Roman" w:hAnsi="Times New Roman"/>
          <w:b w:val="0"/>
        </w:rPr>
        <w:t>3.00</w:t>
      </w:r>
      <w:r w:rsidRPr="00A350FA">
        <w:rPr>
          <w:rFonts w:ascii="Times New Roman" w:hAnsi="Times New Roman"/>
          <w:b w:val="0"/>
        </w:rPr>
        <w:t xml:space="preserve"> лв.</w:t>
      </w:r>
    </w:p>
    <w:p w:rsidR="009E7A0B" w:rsidRPr="00313B92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F168A4">
        <w:rPr>
          <w:rFonts w:ascii="Times New Roman" w:hAnsi="Times New Roman"/>
        </w:rPr>
        <w:t>Чл. 42.</w:t>
      </w:r>
      <w:r w:rsidR="00B50431" w:rsidRPr="00F168A4">
        <w:rPr>
          <w:rFonts w:ascii="Times New Roman" w:hAnsi="Times New Roman"/>
          <w:b w:val="0"/>
        </w:rPr>
        <w:t xml:space="preserve"> </w:t>
      </w:r>
      <w:r w:rsidR="00AB3CF4">
        <w:rPr>
          <w:rFonts w:ascii="Times New Roman" w:hAnsi="Times New Roman"/>
        </w:rPr>
        <w:t>/</w:t>
      </w:r>
      <w:r w:rsidR="00AB3CF4">
        <w:rPr>
          <w:rFonts w:ascii="Times New Roman" w:hAnsi="Times New Roman"/>
          <w:b w:val="0"/>
        </w:rPr>
        <w:t>изм.</w:t>
      </w:r>
      <w:r w:rsidR="002F0048">
        <w:rPr>
          <w:rFonts w:ascii="Times New Roman" w:hAnsi="Times New Roman"/>
          <w:b w:val="0"/>
        </w:rPr>
        <w:t xml:space="preserve"> реш. № 9</w:t>
      </w:r>
      <w:r w:rsidR="00AB3CF4" w:rsidRPr="00313B92">
        <w:rPr>
          <w:rFonts w:ascii="Times New Roman" w:hAnsi="Times New Roman"/>
          <w:b w:val="0"/>
        </w:rPr>
        <w:t>/29.</w:t>
      </w:r>
      <w:r w:rsidR="002F0048">
        <w:rPr>
          <w:rFonts w:ascii="Times New Roman" w:hAnsi="Times New Roman"/>
          <w:b w:val="0"/>
        </w:rPr>
        <w:t>01</w:t>
      </w:r>
      <w:r w:rsidR="00AB3CF4" w:rsidRPr="00313B92">
        <w:rPr>
          <w:rFonts w:ascii="Times New Roman" w:hAnsi="Times New Roman"/>
          <w:b w:val="0"/>
        </w:rPr>
        <w:t>.200</w:t>
      </w:r>
      <w:r w:rsidR="002F0048">
        <w:rPr>
          <w:rFonts w:ascii="Times New Roman" w:hAnsi="Times New Roman"/>
          <w:b w:val="0"/>
        </w:rPr>
        <w:t>9</w:t>
      </w:r>
      <w:r w:rsidR="00AB3CF4" w:rsidRPr="00313B92">
        <w:rPr>
          <w:rFonts w:ascii="Times New Roman" w:hAnsi="Times New Roman"/>
          <w:b w:val="0"/>
        </w:rPr>
        <w:t xml:space="preserve"> г./</w:t>
      </w:r>
      <w:r w:rsidR="00FE211C">
        <w:rPr>
          <w:rFonts w:ascii="Times New Roman" w:hAnsi="Times New Roman"/>
        </w:rPr>
        <w:t xml:space="preserve"> </w:t>
      </w:r>
      <w:r w:rsidR="00B50431" w:rsidRPr="00313B92">
        <w:rPr>
          <w:rFonts w:ascii="Times New Roman" w:hAnsi="Times New Roman"/>
          <w:b w:val="0"/>
        </w:rPr>
        <w:t xml:space="preserve">(1) За </w:t>
      </w:r>
      <w:r w:rsidR="002F0048">
        <w:rPr>
          <w:rFonts w:ascii="Times New Roman" w:hAnsi="Times New Roman"/>
          <w:b w:val="0"/>
        </w:rPr>
        <w:t xml:space="preserve">издаване на </w:t>
      </w:r>
      <w:r w:rsidR="00B50431" w:rsidRPr="00313B92">
        <w:rPr>
          <w:rFonts w:ascii="Times New Roman" w:hAnsi="Times New Roman"/>
          <w:b w:val="0"/>
        </w:rPr>
        <w:t>разрешения</w:t>
      </w:r>
      <w:r w:rsidR="00FE211C">
        <w:rPr>
          <w:rFonts w:ascii="Times New Roman" w:hAnsi="Times New Roman"/>
          <w:b w:val="0"/>
        </w:rPr>
        <w:t xml:space="preserve"> </w:t>
      </w:r>
      <w:r w:rsidR="002F0048">
        <w:rPr>
          <w:rFonts w:ascii="Times New Roman" w:hAnsi="Times New Roman"/>
          <w:b w:val="0"/>
        </w:rPr>
        <w:t>за търговия по чл.30, ал.1 от Закона за тютюна и тютюневите изделия се заплаща такса.</w:t>
      </w:r>
    </w:p>
    <w:p w:rsidR="00AB3CF4" w:rsidRPr="00313B92" w:rsidRDefault="009E7A0B">
      <w:pPr>
        <w:spacing w:line="276" w:lineRule="auto"/>
        <w:ind w:firstLine="72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1.</w:t>
      </w:r>
      <w:r w:rsidR="002F0048">
        <w:rPr>
          <w:rFonts w:ascii="Times New Roman" w:hAnsi="Times New Roman"/>
        </w:rPr>
        <w:t xml:space="preserve"> /изм. реш. № </w:t>
      </w:r>
      <w:r w:rsidR="00AB3CF4" w:rsidRPr="00313B92">
        <w:rPr>
          <w:rFonts w:ascii="Times New Roman" w:hAnsi="Times New Roman"/>
        </w:rPr>
        <w:t>9</w:t>
      </w:r>
      <w:r w:rsidR="002F0048">
        <w:rPr>
          <w:rFonts w:ascii="Times New Roman" w:hAnsi="Times New Roman"/>
        </w:rPr>
        <w:t>/29.0</w:t>
      </w:r>
      <w:r w:rsidR="00AB3CF4" w:rsidRPr="00313B92">
        <w:rPr>
          <w:rFonts w:ascii="Times New Roman" w:hAnsi="Times New Roman"/>
        </w:rPr>
        <w:t>1.200</w:t>
      </w:r>
      <w:r w:rsidR="002F0048">
        <w:rPr>
          <w:rFonts w:ascii="Times New Roman" w:hAnsi="Times New Roman"/>
        </w:rPr>
        <w:t>9</w:t>
      </w:r>
      <w:r w:rsidR="00AB3CF4" w:rsidRPr="00313B92">
        <w:rPr>
          <w:rFonts w:ascii="Times New Roman" w:hAnsi="Times New Roman"/>
        </w:rPr>
        <w:t xml:space="preserve"> г./</w:t>
      </w:r>
      <w:r w:rsidR="002F0048">
        <w:rPr>
          <w:rFonts w:ascii="Times New Roman" w:hAnsi="Times New Roman"/>
        </w:rPr>
        <w:t>размерът на таксата</w:t>
      </w:r>
      <w:r w:rsidRPr="00313B92">
        <w:rPr>
          <w:rFonts w:ascii="Times New Roman" w:hAnsi="Times New Roman"/>
        </w:rPr>
        <w:t xml:space="preserve"> се определя въз основа на разходите, извършвани от общината, за обработката на документите и за контрола по спазването на изискванията за предоставян</w:t>
      </w:r>
      <w:r w:rsidR="004B7804" w:rsidRPr="00313B92">
        <w:rPr>
          <w:rFonts w:ascii="Times New Roman" w:hAnsi="Times New Roman"/>
        </w:rPr>
        <w:t>ето на разрешението</w:t>
      </w:r>
      <w:r w:rsidR="00AB3CF4" w:rsidRPr="00313B92">
        <w:rPr>
          <w:rFonts w:ascii="Times New Roman" w:hAnsi="Times New Roman"/>
        </w:rPr>
        <w:t>;</w:t>
      </w:r>
      <w:r w:rsidR="00697277" w:rsidRPr="00313B92">
        <w:rPr>
          <w:rFonts w:ascii="Times New Roman" w:hAnsi="Times New Roman"/>
        </w:rPr>
        <w:t xml:space="preserve"> </w:t>
      </w:r>
    </w:p>
    <w:p w:rsidR="002F0048" w:rsidRDefault="009E7A0B">
      <w:pPr>
        <w:spacing w:line="276" w:lineRule="auto"/>
        <w:ind w:firstLine="72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2.</w:t>
      </w:r>
      <w:r w:rsidR="002F0048">
        <w:rPr>
          <w:rFonts w:ascii="Times New Roman" w:hAnsi="Times New Roman"/>
        </w:rPr>
        <w:t>отм. реш. № 9/29.01.2009 г.</w:t>
      </w:r>
    </w:p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  <w:r w:rsidRPr="00313B92">
        <w:rPr>
          <w:rFonts w:ascii="Times New Roman" w:hAnsi="Times New Roman"/>
        </w:rPr>
        <w:t>3.</w:t>
      </w:r>
      <w:r w:rsidR="002F0048">
        <w:rPr>
          <w:rFonts w:ascii="Times New Roman" w:hAnsi="Times New Roman"/>
        </w:rPr>
        <w:t>отм. реш. № 9/29.01.2009 г.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F168A4">
        <w:rPr>
          <w:rFonts w:ascii="Times New Roman" w:hAnsi="Times New Roman"/>
        </w:rPr>
        <w:t xml:space="preserve">(2) </w:t>
      </w:r>
      <w:r w:rsidR="00AB3CF4">
        <w:rPr>
          <w:rFonts w:ascii="Times New Roman" w:hAnsi="Times New Roman"/>
        </w:rPr>
        <w:t>/</w:t>
      </w:r>
      <w:r w:rsidR="002F0048">
        <w:rPr>
          <w:rFonts w:ascii="Times New Roman" w:hAnsi="Times New Roman"/>
        </w:rPr>
        <w:t>изм. реш. № 9</w:t>
      </w:r>
      <w:r w:rsidR="00AB3CF4" w:rsidRPr="00313B92">
        <w:rPr>
          <w:rFonts w:ascii="Times New Roman" w:hAnsi="Times New Roman"/>
        </w:rPr>
        <w:t>/2</w:t>
      </w:r>
      <w:r w:rsidR="002F0048">
        <w:rPr>
          <w:rFonts w:ascii="Times New Roman" w:hAnsi="Times New Roman"/>
        </w:rPr>
        <w:t>9</w:t>
      </w:r>
      <w:r w:rsidR="00163DCB">
        <w:rPr>
          <w:rFonts w:ascii="Times New Roman" w:hAnsi="Times New Roman"/>
        </w:rPr>
        <w:t>.0</w:t>
      </w:r>
      <w:r w:rsidR="002F0048">
        <w:rPr>
          <w:rFonts w:ascii="Times New Roman" w:hAnsi="Times New Roman"/>
        </w:rPr>
        <w:t>1</w:t>
      </w:r>
      <w:r w:rsidR="00AB3CF4" w:rsidRPr="00313B92">
        <w:rPr>
          <w:rFonts w:ascii="Times New Roman" w:hAnsi="Times New Roman"/>
        </w:rPr>
        <w:t>.200</w:t>
      </w:r>
      <w:r w:rsidR="002F0048">
        <w:rPr>
          <w:rFonts w:ascii="Times New Roman" w:hAnsi="Times New Roman"/>
        </w:rPr>
        <w:t>9</w:t>
      </w:r>
      <w:r w:rsidR="00AB3CF4" w:rsidRPr="00313B92">
        <w:rPr>
          <w:rFonts w:ascii="Times New Roman" w:hAnsi="Times New Roman"/>
        </w:rPr>
        <w:t xml:space="preserve"> г./ </w:t>
      </w:r>
      <w:r w:rsidRPr="00313B92">
        <w:rPr>
          <w:rFonts w:ascii="Times New Roman" w:hAnsi="Times New Roman"/>
        </w:rPr>
        <w:t>Таксите</w:t>
      </w:r>
      <w:r w:rsidRPr="00F168A4">
        <w:rPr>
          <w:rFonts w:ascii="Times New Roman" w:hAnsi="Times New Roman"/>
        </w:rPr>
        <w:t xml:space="preserve"> по ал. 1 се </w:t>
      </w:r>
      <w:r w:rsidR="004B7804" w:rsidRPr="00F168A4">
        <w:rPr>
          <w:rFonts w:ascii="Times New Roman" w:hAnsi="Times New Roman"/>
        </w:rPr>
        <w:t xml:space="preserve">събират за разрешения </w:t>
      </w:r>
      <w:r w:rsidRPr="00F168A4">
        <w:rPr>
          <w:rFonts w:ascii="Times New Roman" w:hAnsi="Times New Roman"/>
        </w:rPr>
        <w:t>както следва:</w:t>
      </w:r>
    </w:p>
    <w:tbl>
      <w:tblPr>
        <w:tblW w:w="928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4678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  <w:shd w:val="clear" w:color="auto" w:fill="C0C0C0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такса</w:t>
            </w:r>
          </w:p>
        </w:tc>
        <w:tc>
          <w:tcPr>
            <w:tcW w:w="4678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17</w:t>
            </w:r>
            <w:r w:rsidR="00697277" w:rsidRPr="00666F9C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 xml:space="preserve">За търговия с тютюневи изделия по чл.30 (1) от Закона за тютюна и тютюневите изделия, </w:t>
            </w:r>
            <w:r w:rsidR="00BA3598">
              <w:rPr>
                <w:rFonts w:ascii="Times New Roman" w:hAnsi="Times New Roman"/>
                <w:b/>
                <w:sz w:val="20"/>
              </w:rPr>
              <w:t>в търговски обекти в</w:t>
            </w:r>
            <w:r w:rsidRPr="00A350FA">
              <w:rPr>
                <w:rFonts w:ascii="Times New Roman" w:hAnsi="Times New Roman"/>
                <w:b/>
                <w:sz w:val="20"/>
              </w:rPr>
              <w:t xml:space="preserve"> града и крайпътни заведения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17.1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C6196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ED1D1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1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35</w:t>
            </w:r>
            <w:r w:rsidR="009E7A0B" w:rsidRPr="00666F9C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135.00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17.</w:t>
            </w:r>
            <w:r w:rsidRPr="00666F9C">
              <w:rPr>
                <w:rFonts w:ascii="Times New Roman" w:hAnsi="Times New Roman"/>
                <w:sz w:val="20"/>
              </w:rPr>
              <w:t>2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C6196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17.2a</w:t>
            </w:r>
            <w:r w:rsidR="00697277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 w:rsidRPr="00A350FA">
              <w:rPr>
                <w:rFonts w:ascii="Times New Roman" w:hAnsi="Times New Roman"/>
                <w:i/>
                <w:sz w:val="20"/>
              </w:rPr>
              <w:t>до 30 кв.м. търговска площ</w:t>
            </w:r>
          </w:p>
        </w:tc>
        <w:tc>
          <w:tcPr>
            <w:tcW w:w="1418" w:type="dxa"/>
          </w:tcPr>
          <w:p w:rsidR="009E7A0B" w:rsidRPr="00666F9C" w:rsidRDefault="00ED1D18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0</w:t>
            </w:r>
            <w:r w:rsidR="009E7A0B" w:rsidRPr="00666F9C">
              <w:rPr>
                <w:rFonts w:ascii="Times New Roman" w:hAnsi="Times New Roman"/>
                <w:i/>
                <w:sz w:val="20"/>
              </w:rPr>
              <w:t>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100.00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17.2</w:t>
            </w:r>
            <w:r w:rsidRPr="00666F9C">
              <w:rPr>
                <w:rFonts w:ascii="Times New Roman" w:hAnsi="Times New Roman"/>
                <w:i/>
                <w:sz w:val="20"/>
              </w:rPr>
              <w:t>б</w:t>
            </w:r>
            <w:r w:rsidR="00697277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 w:rsidRPr="00A350FA">
              <w:rPr>
                <w:rFonts w:ascii="Times New Roman" w:hAnsi="Times New Roman"/>
                <w:i/>
                <w:sz w:val="20"/>
              </w:rPr>
              <w:t>над 30 кв.м. търговска площ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150.00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150.00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b/>
                <w:sz w:val="20"/>
              </w:rPr>
              <w:t>8</w:t>
            </w:r>
            <w:r w:rsidR="00697277" w:rsidRPr="00666F9C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 xml:space="preserve">За търговия с тютюневи изделия по чл.30 (1) от Закона за тютюна и тютюневите изделия, </w:t>
            </w:r>
            <w:r w:rsidR="001E3F5A">
              <w:rPr>
                <w:rFonts w:ascii="Times New Roman" w:hAnsi="Times New Roman"/>
                <w:b/>
                <w:sz w:val="20"/>
              </w:rPr>
              <w:t>в търговски обекти в</w:t>
            </w:r>
            <w:r w:rsidRPr="00A350FA">
              <w:rPr>
                <w:rFonts w:ascii="Times New Roman" w:hAnsi="Times New Roman"/>
                <w:b/>
                <w:sz w:val="20"/>
              </w:rPr>
              <w:t xml:space="preserve"> селата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sz w:val="20"/>
              </w:rPr>
              <w:t>8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.1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ED1D18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45</w:t>
            </w:r>
            <w:r w:rsidR="009E7A0B" w:rsidRPr="00666F9C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45.00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sz w:val="20"/>
              </w:rPr>
              <w:t>8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sz w:val="20"/>
              </w:rPr>
              <w:t>2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 w:rsidRPr="00666F9C">
              <w:rPr>
                <w:rFonts w:ascii="Times New Roman" w:hAnsi="Times New Roman"/>
                <w:b/>
                <w:sz w:val="20"/>
              </w:rPr>
              <w:t>9</w:t>
            </w:r>
            <w:r w:rsidR="00697277" w:rsidRPr="00666F9C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търговия с тютюневи изделия по чл.30 (1) от Закона за тютюна и тютюневите изделия в заведения за хранене и развлечения в зависимост от категорията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19.1</w:t>
            </w:r>
            <w:r w:rsidR="00697277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категория 5 звезди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697277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19.1a</w:t>
            </w:r>
            <w:r w:rsidR="00697277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250.00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250.00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19.1</w:t>
            </w:r>
            <w:r w:rsidRPr="00666F9C">
              <w:rPr>
                <w:rFonts w:ascii="Times New Roman" w:hAnsi="Times New Roman"/>
                <w:i/>
                <w:sz w:val="20"/>
              </w:rPr>
              <w:t>б</w:t>
            </w:r>
            <w:r w:rsidR="00D96A2A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2</w:t>
            </w:r>
            <w:r w:rsidR="00D96A2A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категория 4 звезди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2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="00D96A2A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Такса 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200.00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200.00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D96A2A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2б</w:t>
            </w:r>
            <w:r w:rsidR="00D96A2A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3</w:t>
            </w:r>
            <w:r w:rsidR="00E74C36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категория 3 звезди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="00E74C36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Такса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</w:t>
            </w:r>
            <w:r w:rsidR="00ED1D18" w:rsidRPr="00666F9C">
              <w:rPr>
                <w:rFonts w:ascii="Times New Roman" w:hAnsi="Times New Roman"/>
                <w:i/>
                <w:sz w:val="20"/>
                <w:lang w:val="en-US"/>
              </w:rPr>
              <w:t>3</w:t>
            </w:r>
            <w:r w:rsidR="00ED1D18" w:rsidRPr="00666F9C">
              <w:rPr>
                <w:rFonts w:ascii="Times New Roman" w:hAnsi="Times New Roman"/>
                <w:i/>
                <w:sz w:val="20"/>
              </w:rPr>
              <w:t>5</w:t>
            </w:r>
            <w:r w:rsidRPr="00666F9C">
              <w:rPr>
                <w:rFonts w:ascii="Times New Roman" w:hAnsi="Times New Roman"/>
                <w:i/>
                <w:sz w:val="20"/>
              </w:rPr>
              <w:t>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135.00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3б</w:t>
            </w:r>
            <w:r w:rsidR="00E74C36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1E3F5A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Отм. Реш. № 9/29.01.2009 г.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4</w:t>
            </w:r>
            <w:r w:rsidR="00E74C36"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 xml:space="preserve">категория 2 и 1 звезди, както и заведения </w:t>
            </w:r>
            <w:r w:rsidR="00BF46E1">
              <w:rPr>
                <w:rFonts w:ascii="Times New Roman" w:hAnsi="Times New Roman"/>
                <w:sz w:val="20"/>
              </w:rPr>
              <w:t>с открита процедура по</w:t>
            </w:r>
            <w:r w:rsidRPr="00A350FA">
              <w:rPr>
                <w:rFonts w:ascii="Times New Roman" w:hAnsi="Times New Roman"/>
                <w:sz w:val="20"/>
              </w:rPr>
              <w:t xml:space="preserve"> категоризиране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="00E74C36"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9E7A0B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Такса 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100.00</w:t>
            </w: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100.00</w:t>
            </w: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9E7A0B" w:rsidRPr="00666F9C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 w:rsidRPr="00A350FA">
              <w:rPr>
                <w:rFonts w:ascii="Times New Roman" w:hAnsi="Times New Roman"/>
                <w:i/>
                <w:sz w:val="20"/>
              </w:rPr>
              <w:t>годишна, в зависимост от броя на местата</w:t>
            </w:r>
          </w:p>
        </w:tc>
        <w:tc>
          <w:tcPr>
            <w:tcW w:w="1418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9E7A0B" w:rsidRPr="00666F9C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9E7A0B" w:rsidRPr="00666F9C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4в.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E74C3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4г.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заведения, неподлежащ</w:t>
            </w:r>
            <w:r>
              <w:rPr>
                <w:rFonts w:ascii="Times New Roman" w:hAnsi="Times New Roman"/>
                <w:sz w:val="20"/>
              </w:rPr>
              <w:t>и на категоризация съгласно чл.1</w:t>
            </w:r>
            <w:r w:rsidRPr="00A350FA">
              <w:rPr>
                <w:rFonts w:ascii="Times New Roman" w:hAnsi="Times New Roman"/>
                <w:sz w:val="20"/>
              </w:rPr>
              <w:t>, ал.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A350FA">
              <w:rPr>
                <w:rFonts w:ascii="Times New Roman" w:hAnsi="Times New Roman"/>
                <w:sz w:val="20"/>
              </w:rPr>
              <w:t xml:space="preserve"> от Наредбата за категориз</w:t>
            </w:r>
            <w:r>
              <w:rPr>
                <w:rFonts w:ascii="Times New Roman" w:hAnsi="Times New Roman"/>
                <w:sz w:val="20"/>
              </w:rPr>
              <w:t>иране на средствата по подслон, местата за настаняване и заведенията за хранене и развлечения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5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Такса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50.00</w:t>
            </w: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50.00</w:t>
            </w: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не</w:t>
            </w: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19.</w:t>
            </w:r>
            <w:r w:rsidRPr="00666F9C">
              <w:rPr>
                <w:rFonts w:ascii="Times New Roman" w:hAnsi="Times New Roman"/>
                <w:i/>
                <w:sz w:val="20"/>
              </w:rPr>
              <w:t>5б.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20.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20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.1</w:t>
            </w:r>
            <w:r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85655E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20.2.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21.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  <w:lang w:val="en-US"/>
              </w:rPr>
              <w:t>21.1</w:t>
            </w:r>
            <w:r w:rsidRPr="00666F9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CB53A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21.2.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21.2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  <w:lang w:val="ru-RU"/>
              </w:rPr>
              <w:t>21.2</w:t>
            </w:r>
            <w:r w:rsidRPr="00F96A37">
              <w:rPr>
                <w:rFonts w:ascii="Times New Roman" w:hAnsi="Times New Roman"/>
                <w:i/>
                <w:sz w:val="20"/>
              </w:rPr>
              <w:t>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  <w:lang w:val="en-US"/>
              </w:rPr>
              <w:t>22</w:t>
            </w:r>
            <w:r w:rsidRPr="00F96A37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22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.1</w:t>
            </w:r>
            <w:r w:rsidRPr="00F96A3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22.2.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BF46E1" w:rsidRPr="00F96A37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F96A37">
              <w:rPr>
                <w:rFonts w:ascii="Times New Roman" w:hAnsi="Times New Roman"/>
                <w:b/>
                <w:sz w:val="20"/>
              </w:rPr>
              <w:t>23.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23</w:t>
            </w:r>
            <w:r w:rsidRPr="00F96A37">
              <w:rPr>
                <w:rFonts w:ascii="Times New Roman" w:hAnsi="Times New Roman"/>
                <w:sz w:val="20"/>
                <w:lang w:val="en-US"/>
              </w:rPr>
              <w:t>.1</w:t>
            </w:r>
            <w:r w:rsidRPr="00F96A3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.1a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 w:rsidP="00A37800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23.1б.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23.2.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23.2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23.2б.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96A37">
              <w:rPr>
                <w:rFonts w:ascii="Times New Roman" w:hAnsi="Times New Roman"/>
                <w:sz w:val="20"/>
              </w:rPr>
              <w:t>23.3.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F96A37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23.3</w:t>
            </w:r>
            <w:r w:rsidRPr="00F96A37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F96A37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F96A37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F96A37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F96A37">
              <w:rPr>
                <w:rFonts w:ascii="Times New Roman" w:hAnsi="Times New Roman"/>
                <w:i/>
                <w:sz w:val="20"/>
              </w:rPr>
              <w:t>23.3б.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F96A37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23.4.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i/>
                <w:sz w:val="20"/>
              </w:rPr>
              <w:t>4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23.4б.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23.4в.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i/>
                <w:sz w:val="20"/>
              </w:rPr>
              <w:t>4г.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666F9C">
              <w:rPr>
                <w:rFonts w:ascii="Times New Roman" w:hAnsi="Times New Roman"/>
                <w:sz w:val="20"/>
              </w:rPr>
              <w:t>23</w:t>
            </w:r>
            <w:r w:rsidRPr="00666F9C">
              <w:rPr>
                <w:rFonts w:ascii="Times New Roman" w:hAnsi="Times New Roman"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 w:rsidRPr="00666F9C">
              <w:rPr>
                <w:rFonts w:ascii="Times New Roman" w:hAnsi="Times New Roman"/>
                <w:i/>
                <w:sz w:val="20"/>
              </w:rPr>
              <w:t>5</w:t>
            </w:r>
            <w:r w:rsidRPr="00666F9C">
              <w:rPr>
                <w:rFonts w:ascii="Times New Roman" w:hAnsi="Times New Roman"/>
                <w:i/>
                <w:sz w:val="20"/>
                <w:lang w:val="en-US"/>
              </w:rPr>
              <w:t>a</w:t>
            </w:r>
            <w:r w:rsidRPr="00666F9C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666F9C">
              <w:rPr>
                <w:rFonts w:ascii="Times New Roman" w:hAnsi="Times New Roman"/>
                <w:i/>
                <w:sz w:val="20"/>
              </w:rPr>
              <w:t>23.5б.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24.</w:t>
            </w:r>
          </w:p>
        </w:tc>
        <w:tc>
          <w:tcPr>
            <w:tcW w:w="4678" w:type="dxa"/>
          </w:tcPr>
          <w:p w:rsidR="00BF46E1" w:rsidRPr="00A350FA" w:rsidRDefault="00BF46E1" w:rsidP="00C33F10">
            <w:pPr>
              <w:spacing w:line="264" w:lineRule="auto"/>
              <w:ind w:firstLine="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Отм. Реш. № 9/29.01.2009 г. 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F46E1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BF46E1" w:rsidRPr="00666F9C" w:rsidRDefault="00BF46E1" w:rsidP="00794B95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25.</w:t>
            </w:r>
          </w:p>
        </w:tc>
        <w:tc>
          <w:tcPr>
            <w:tcW w:w="4678" w:type="dxa"/>
          </w:tcPr>
          <w:p w:rsidR="00BF46E1" w:rsidRPr="00A350FA" w:rsidRDefault="00BF46E1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За издаване на други разрешения</w:t>
            </w:r>
          </w:p>
        </w:tc>
        <w:tc>
          <w:tcPr>
            <w:tcW w:w="1418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20.00</w:t>
            </w:r>
          </w:p>
        </w:tc>
        <w:tc>
          <w:tcPr>
            <w:tcW w:w="1134" w:type="dxa"/>
          </w:tcPr>
          <w:p w:rsidR="00BF46E1" w:rsidRPr="00666F9C" w:rsidRDefault="00BF46E1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20.00</w:t>
            </w:r>
          </w:p>
        </w:tc>
        <w:tc>
          <w:tcPr>
            <w:tcW w:w="815" w:type="dxa"/>
          </w:tcPr>
          <w:p w:rsidR="00BF46E1" w:rsidRPr="00666F9C" w:rsidRDefault="00BF46E1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66F9C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</w:p>
    <w:p w:rsidR="009E7A0B" w:rsidRPr="006A719F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6A719F">
        <w:rPr>
          <w:rFonts w:ascii="Times New Roman" w:hAnsi="Times New Roman"/>
        </w:rPr>
        <w:t xml:space="preserve">(3) </w:t>
      </w:r>
      <w:r w:rsidR="0085655E">
        <w:rPr>
          <w:rFonts w:ascii="Times New Roman" w:hAnsi="Times New Roman"/>
        </w:rPr>
        <w:t>/</w:t>
      </w:r>
      <w:r w:rsidR="0085655E" w:rsidRPr="0085655E">
        <w:rPr>
          <w:rFonts w:ascii="Times New Roman" w:hAnsi="Times New Roman"/>
        </w:rPr>
        <w:t xml:space="preserve">изм. </w:t>
      </w:r>
      <w:r w:rsidR="00BF46E1">
        <w:rPr>
          <w:rFonts w:ascii="Times New Roman" w:hAnsi="Times New Roman"/>
        </w:rPr>
        <w:t>Реш.№ 9</w:t>
      </w:r>
      <w:r w:rsidR="0085655E" w:rsidRPr="00313B92">
        <w:rPr>
          <w:rFonts w:ascii="Times New Roman" w:hAnsi="Times New Roman"/>
        </w:rPr>
        <w:t>/29.</w:t>
      </w:r>
      <w:r w:rsidR="00BF46E1">
        <w:rPr>
          <w:rFonts w:ascii="Times New Roman" w:hAnsi="Times New Roman"/>
        </w:rPr>
        <w:t>0</w:t>
      </w:r>
      <w:r w:rsidR="0085655E" w:rsidRPr="00313B92">
        <w:rPr>
          <w:rFonts w:ascii="Times New Roman" w:hAnsi="Times New Roman"/>
        </w:rPr>
        <w:t>1.200</w:t>
      </w:r>
      <w:r w:rsidR="00BF46E1">
        <w:rPr>
          <w:rFonts w:ascii="Times New Roman" w:hAnsi="Times New Roman"/>
        </w:rPr>
        <w:t>9</w:t>
      </w:r>
      <w:r w:rsidR="0085655E" w:rsidRPr="00313B92">
        <w:rPr>
          <w:rFonts w:ascii="Times New Roman" w:hAnsi="Times New Roman"/>
        </w:rPr>
        <w:t xml:space="preserve"> г./</w:t>
      </w:r>
      <w:r w:rsidR="00BF46E1">
        <w:rPr>
          <w:rFonts w:ascii="Times New Roman" w:hAnsi="Times New Roman"/>
        </w:rPr>
        <w:t>Т</w:t>
      </w:r>
      <w:r w:rsidRPr="006A719F">
        <w:rPr>
          <w:rFonts w:ascii="Times New Roman" w:hAnsi="Times New Roman"/>
        </w:rPr>
        <w:t>акс</w:t>
      </w:r>
      <w:r w:rsidR="00BF46E1">
        <w:rPr>
          <w:rFonts w:ascii="Times New Roman" w:hAnsi="Times New Roman"/>
        </w:rPr>
        <w:t>ата по ал. 2 се заплаща</w:t>
      </w:r>
      <w:r w:rsidRPr="006A719F">
        <w:rPr>
          <w:rFonts w:ascii="Times New Roman" w:hAnsi="Times New Roman"/>
        </w:rPr>
        <w:t xml:space="preserve"> при </w:t>
      </w:r>
      <w:r w:rsidR="00BF46E1">
        <w:rPr>
          <w:rFonts w:ascii="Times New Roman" w:hAnsi="Times New Roman"/>
        </w:rPr>
        <w:t xml:space="preserve">предявяване на </w:t>
      </w:r>
      <w:r w:rsidRPr="006A719F">
        <w:rPr>
          <w:rFonts w:ascii="Times New Roman" w:hAnsi="Times New Roman"/>
        </w:rPr>
        <w:t>искането</w:t>
      </w:r>
    </w:p>
    <w:p w:rsidR="009E7A0B" w:rsidRDefault="00BD46B0" w:rsidP="00BD46B0">
      <w:pPr>
        <w:pStyle w:val="BodyTextIndent"/>
        <w:spacing w:line="276" w:lineRule="auto"/>
        <w:rPr>
          <w:rFonts w:ascii="Times New Roman" w:hAnsi="Times New Roman"/>
          <w:lang w:val="en-US"/>
        </w:rPr>
      </w:pPr>
      <w:r w:rsidRPr="004469F9">
        <w:rPr>
          <w:rFonts w:ascii="Times New Roman" w:hAnsi="Times New Roman"/>
        </w:rPr>
        <w:t>(4</w:t>
      </w:r>
      <w:r w:rsidR="009E7A0B" w:rsidRPr="004469F9">
        <w:rPr>
          <w:rFonts w:ascii="Times New Roman" w:hAnsi="Times New Roman"/>
        </w:rPr>
        <w:t xml:space="preserve">) </w:t>
      </w:r>
      <w:r w:rsidRPr="004469F9">
        <w:rPr>
          <w:rFonts w:ascii="Times New Roman" w:hAnsi="Times New Roman"/>
        </w:rPr>
        <w:t xml:space="preserve">/изм. реш. № 9/29.01.2009 г./ </w:t>
      </w:r>
      <w:r w:rsidR="009E7A0B" w:rsidRPr="004469F9">
        <w:rPr>
          <w:rFonts w:ascii="Times New Roman" w:hAnsi="Times New Roman"/>
        </w:rPr>
        <w:t>Лицето не може да започне дейност преди издаване на разрешението. Разрешението се издава след представяне на документ,</w:t>
      </w:r>
      <w:r w:rsidR="009E7A0B" w:rsidRPr="00A350FA">
        <w:rPr>
          <w:rFonts w:ascii="Times New Roman" w:hAnsi="Times New Roman"/>
        </w:rPr>
        <w:t xml:space="preserve"> удостоверяващ липсата на данъчни задължения, както и на други финансови задължения към общината, декларирани или установени от компетентен орган към датата на издаване на удостоверението.</w:t>
      </w:r>
    </w:p>
    <w:p w:rsidR="004469F9" w:rsidRPr="00BF46E1" w:rsidRDefault="004469F9" w:rsidP="004469F9">
      <w:pPr>
        <w:spacing w:line="264" w:lineRule="auto"/>
        <w:rPr>
          <w:rFonts w:ascii="Times New Roman" w:hAnsi="Times New Roman"/>
          <w:i/>
          <w:sz w:val="20"/>
        </w:rPr>
      </w:pPr>
      <w:r w:rsidRPr="00313B92">
        <w:rPr>
          <w:rFonts w:ascii="Times New Roman" w:hAnsi="Times New Roman"/>
        </w:rPr>
        <w:t xml:space="preserve">(5) </w:t>
      </w:r>
      <w:r>
        <w:rPr>
          <w:rFonts w:ascii="Times New Roman" w:hAnsi="Times New Roman"/>
          <w:i/>
          <w:sz w:val="20"/>
        </w:rPr>
        <w:t xml:space="preserve">Отм. Реш. № 9/29.01.2009 г. </w:t>
      </w:r>
    </w:p>
    <w:p w:rsidR="004469F9" w:rsidRPr="00BF46E1" w:rsidRDefault="004469F9" w:rsidP="004469F9">
      <w:pPr>
        <w:spacing w:line="264" w:lineRule="auto"/>
        <w:rPr>
          <w:rFonts w:ascii="Times New Roman" w:hAnsi="Times New Roman"/>
          <w:i/>
          <w:sz w:val="20"/>
        </w:rPr>
      </w:pPr>
      <w:r w:rsidRPr="00313B92">
        <w:rPr>
          <w:rFonts w:ascii="Times New Roman" w:hAnsi="Times New Roman"/>
        </w:rPr>
        <w:t xml:space="preserve">(6) </w:t>
      </w:r>
      <w:r>
        <w:rPr>
          <w:rFonts w:ascii="Times New Roman" w:hAnsi="Times New Roman"/>
          <w:i/>
          <w:sz w:val="20"/>
        </w:rPr>
        <w:t xml:space="preserve">Отм. Реш. № 9/29.01.2009 г. </w:t>
      </w:r>
    </w:p>
    <w:p w:rsidR="004469F9" w:rsidRPr="00BF46E1" w:rsidRDefault="004469F9" w:rsidP="004469F9">
      <w:pPr>
        <w:spacing w:line="264" w:lineRule="auto"/>
        <w:rPr>
          <w:rFonts w:ascii="Times New Roman" w:hAnsi="Times New Roman"/>
          <w:i/>
          <w:sz w:val="20"/>
        </w:rPr>
      </w:pPr>
      <w:r w:rsidRPr="00BF46E1">
        <w:rPr>
          <w:rFonts w:ascii="Times New Roman" w:hAnsi="Times New Roman"/>
          <w:i/>
        </w:rPr>
        <w:t>(7)</w:t>
      </w:r>
      <w:r>
        <w:rPr>
          <w:rFonts w:ascii="Times New Roman" w:hAnsi="Times New Roman"/>
          <w:i/>
        </w:rPr>
        <w:t xml:space="preserve"> </w:t>
      </w:r>
      <w:r w:rsidRPr="00BD46B0">
        <w:rPr>
          <w:rFonts w:ascii="Times New Roman" w:hAnsi="Times New Roman"/>
          <w:i/>
          <w:sz w:val="20"/>
        </w:rPr>
        <w:t>Отм. Реш. № 9/29.01.2009 г.</w:t>
      </w:r>
      <w:r w:rsidRPr="00BF46E1">
        <w:rPr>
          <w:rFonts w:ascii="Times New Roman" w:hAnsi="Times New Roman"/>
          <w:i/>
        </w:rPr>
        <w:t xml:space="preserve"> </w:t>
      </w:r>
    </w:p>
    <w:p w:rsidR="004469F9" w:rsidRPr="004469F9" w:rsidRDefault="004469F9" w:rsidP="004469F9">
      <w:pPr>
        <w:spacing w:line="264" w:lineRule="auto"/>
        <w:rPr>
          <w:rFonts w:ascii="Times New Roman" w:hAnsi="Times New Roman"/>
          <w:i/>
          <w:sz w:val="20"/>
          <w:lang w:val="en-US"/>
        </w:rPr>
      </w:pPr>
      <w:r w:rsidRPr="004469F9">
        <w:rPr>
          <w:rFonts w:ascii="Times New Roman" w:hAnsi="Times New Roman"/>
          <w:i/>
          <w:szCs w:val="24"/>
        </w:rPr>
        <w:t>(</w:t>
      </w:r>
      <w:r w:rsidRPr="004469F9">
        <w:rPr>
          <w:rFonts w:ascii="Times New Roman" w:hAnsi="Times New Roman"/>
          <w:i/>
          <w:szCs w:val="24"/>
          <w:lang w:val="en-US"/>
        </w:rPr>
        <w:t>8</w:t>
      </w:r>
      <w:r w:rsidRPr="004469F9">
        <w:rPr>
          <w:rFonts w:ascii="Times New Roman" w:hAnsi="Times New Roman"/>
          <w:i/>
          <w:sz w:val="20"/>
        </w:rPr>
        <w:t>)</w:t>
      </w:r>
      <w:r w:rsidR="00FE211C">
        <w:rPr>
          <w:rFonts w:ascii="Times New Roman" w:hAnsi="Times New Roman"/>
          <w:i/>
          <w:sz w:val="20"/>
        </w:rPr>
        <w:t xml:space="preserve"> </w:t>
      </w:r>
      <w:r w:rsidRPr="004469F9">
        <w:rPr>
          <w:rFonts w:ascii="Times New Roman" w:hAnsi="Times New Roman"/>
          <w:i/>
          <w:sz w:val="20"/>
        </w:rPr>
        <w:t xml:space="preserve">Отм. Реш. № 9/29.01.2009 г. 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 43.</w:t>
      </w:r>
      <w:r w:rsidRPr="00A350FA">
        <w:rPr>
          <w:rFonts w:ascii="Times New Roman" w:hAnsi="Times New Roman"/>
        </w:rPr>
        <w:t xml:space="preserve"> </w:t>
      </w:r>
      <w:r w:rsidR="00BD46B0">
        <w:rPr>
          <w:rFonts w:ascii="Times New Roman" w:hAnsi="Times New Roman"/>
        </w:rPr>
        <w:t xml:space="preserve">/изм. реш. № 9/29.01.2009 г./ Разрешението </w:t>
      </w:r>
      <w:r w:rsidRPr="00A350FA">
        <w:rPr>
          <w:rFonts w:ascii="Times New Roman" w:hAnsi="Times New Roman"/>
        </w:rPr>
        <w:t>се отнема със заповед</w:t>
      </w:r>
      <w:r w:rsidR="00BD46B0">
        <w:rPr>
          <w:rFonts w:ascii="Times New Roman" w:hAnsi="Times New Roman"/>
        </w:rPr>
        <w:t xml:space="preserve"> на кмета на общината</w:t>
      </w:r>
      <w:r w:rsidRPr="00A350FA">
        <w:rPr>
          <w:rFonts w:ascii="Times New Roman" w:hAnsi="Times New Roman"/>
        </w:rPr>
        <w:t>, когато</w:t>
      </w:r>
      <w:r w:rsidR="00BD46B0">
        <w:rPr>
          <w:rFonts w:ascii="Times New Roman" w:hAnsi="Times New Roman"/>
        </w:rPr>
        <w:t xml:space="preserve"> лицата по чл.32, ал.1 от ЗТТИ</w:t>
      </w:r>
      <w:r w:rsidRPr="00A350FA">
        <w:rPr>
          <w:rFonts w:ascii="Times New Roman" w:hAnsi="Times New Roman"/>
        </w:rPr>
        <w:t>:</w:t>
      </w:r>
    </w:p>
    <w:p w:rsidR="00BD46B0" w:rsidRPr="00BD46B0" w:rsidRDefault="00BD46B0" w:rsidP="00BD46B0">
      <w:pPr>
        <w:spacing w:line="276" w:lineRule="auto"/>
        <w:ind w:firstLine="708"/>
        <w:rPr>
          <w:rFonts w:ascii="Times New Roman" w:hAnsi="Times New Roman"/>
        </w:rPr>
      </w:pPr>
      <w:r w:rsidRPr="00BD46B0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/изм. реш. № 9/29.01.2009 г./ </w:t>
      </w:r>
      <w:r w:rsidRPr="00BD46B0">
        <w:rPr>
          <w:rFonts w:ascii="Times New Roman" w:hAnsi="Times New Roman"/>
        </w:rPr>
        <w:t>осъществяват продажби на тютюневи изделия в нарушение на изискванията на ЗТТИ и на</w:t>
      </w:r>
      <w:r w:rsidR="00FE211C">
        <w:rPr>
          <w:rFonts w:ascii="Times New Roman" w:hAnsi="Times New Roman"/>
        </w:rPr>
        <w:t xml:space="preserve"> </w:t>
      </w:r>
      <w:r w:rsidRPr="00BD46B0">
        <w:rPr>
          <w:rFonts w:ascii="Times New Roman" w:hAnsi="Times New Roman"/>
        </w:rPr>
        <w:t>правилника за</w:t>
      </w:r>
      <w:r w:rsidR="00FE211C">
        <w:rPr>
          <w:rFonts w:ascii="Times New Roman" w:hAnsi="Times New Roman"/>
        </w:rPr>
        <w:t xml:space="preserve"> </w:t>
      </w:r>
      <w:r w:rsidRPr="00BD46B0">
        <w:rPr>
          <w:rFonts w:ascii="Times New Roman" w:hAnsi="Times New Roman"/>
        </w:rPr>
        <w:t>неговото прилагане;</w:t>
      </w:r>
    </w:p>
    <w:p w:rsidR="00BD46B0" w:rsidRPr="00A350FA" w:rsidRDefault="00BD46B0" w:rsidP="00BD46B0">
      <w:pPr>
        <w:spacing w:line="276" w:lineRule="auto"/>
        <w:ind w:firstLine="708"/>
        <w:rPr>
          <w:rFonts w:ascii="Times New Roman" w:hAnsi="Times New Roman"/>
        </w:rPr>
      </w:pPr>
      <w:r w:rsidRPr="00BD46B0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 xml:space="preserve">/изм. реш. № 9/29.01.2009 г./ </w:t>
      </w:r>
      <w:r w:rsidRPr="00BD46B0">
        <w:rPr>
          <w:rFonts w:ascii="Times New Roman" w:hAnsi="Times New Roman"/>
        </w:rPr>
        <w:t>имат публични задължения към държавата, установени с влязъл в сила</w:t>
      </w:r>
      <w:r>
        <w:t xml:space="preserve"> </w:t>
      </w:r>
      <w:r w:rsidRPr="00BD46B0">
        <w:rPr>
          <w:rFonts w:ascii="Times New Roman" w:hAnsi="Times New Roman"/>
        </w:rPr>
        <w:t>акт на компетентен орган;</w:t>
      </w:r>
    </w:p>
    <w:p w:rsidR="00220DAA" w:rsidRDefault="00BD46B0" w:rsidP="00BD46B0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 к</w:t>
      </w:r>
      <w:r w:rsidR="009E7A0B" w:rsidRPr="00A350FA">
        <w:rPr>
          <w:rFonts w:ascii="Times New Roman" w:hAnsi="Times New Roman"/>
        </w:rPr>
        <w:t>огато компетентен орган установи наличието на просрочени данъчни или други финансови задължения към общината</w:t>
      </w:r>
    </w:p>
    <w:p w:rsidR="008A7BEF" w:rsidRDefault="008A7BEF" w:rsidP="00BD46B0">
      <w:pPr>
        <w:spacing w:line="276" w:lineRule="auto"/>
        <w:ind w:firstLine="709"/>
        <w:rPr>
          <w:rFonts w:ascii="Times New Roman" w:hAnsi="Times New Roman"/>
        </w:rPr>
      </w:pPr>
    </w:p>
    <w:p w:rsidR="00220DAA" w:rsidRPr="00163DCB" w:rsidRDefault="00220DAA" w:rsidP="00163DCB">
      <w:pPr>
        <w:pStyle w:val="Heading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37">
        <w:rPr>
          <w:rFonts w:ascii="Times New Roman" w:hAnsi="Times New Roman" w:cs="Times New Roman"/>
          <w:b/>
          <w:sz w:val="24"/>
          <w:szCs w:val="24"/>
        </w:rPr>
        <w:t>(нов Реш. № 36/27.06.2007 г.) Нов раздел осем .Такси за</w:t>
      </w:r>
      <w:r w:rsidR="00FE21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A37">
        <w:rPr>
          <w:rFonts w:ascii="Times New Roman" w:hAnsi="Times New Roman" w:cs="Times New Roman"/>
          <w:b/>
          <w:sz w:val="24"/>
          <w:szCs w:val="24"/>
        </w:rPr>
        <w:t>административни</w:t>
      </w:r>
      <w:r w:rsidRPr="00163DCB">
        <w:rPr>
          <w:rFonts w:ascii="Times New Roman" w:hAnsi="Times New Roman" w:cs="Times New Roman"/>
          <w:b/>
          <w:sz w:val="24"/>
          <w:szCs w:val="24"/>
        </w:rPr>
        <w:t xml:space="preserve"> услуги за МДТ</w:t>
      </w:r>
    </w:p>
    <w:p w:rsidR="008A7BEF" w:rsidRPr="008A7BEF" w:rsidRDefault="00220DAA" w:rsidP="008A7BEF">
      <w:pPr>
        <w:spacing w:line="276" w:lineRule="auto"/>
        <w:ind w:firstLine="720"/>
        <w:rPr>
          <w:rFonts w:ascii="Times New Roman" w:hAnsi="Times New Roman"/>
        </w:rPr>
      </w:pPr>
      <w:r w:rsidRPr="00F35244">
        <w:rPr>
          <w:rFonts w:ascii="Times New Roman" w:hAnsi="Times New Roman"/>
          <w:b/>
          <w:bCs/>
        </w:rPr>
        <w:t xml:space="preserve">Чл. 43а </w:t>
      </w:r>
      <w:r w:rsidR="00D11F24">
        <w:rPr>
          <w:rFonts w:ascii="Times New Roman" w:hAnsi="Times New Roman"/>
        </w:rPr>
        <w:t>(1</w:t>
      </w:r>
      <w:r w:rsidR="00D11F24" w:rsidRPr="006A719F">
        <w:rPr>
          <w:rFonts w:ascii="Times New Roman" w:hAnsi="Times New Roman"/>
        </w:rPr>
        <w:t xml:space="preserve">) </w:t>
      </w:r>
      <w:r w:rsidR="00D11F24">
        <w:rPr>
          <w:rFonts w:ascii="Times New Roman" w:hAnsi="Times New Roman"/>
        </w:rPr>
        <w:t>/</w:t>
      </w:r>
      <w:r w:rsidR="00D11F24" w:rsidRPr="0085655E">
        <w:rPr>
          <w:rFonts w:ascii="Times New Roman" w:hAnsi="Times New Roman"/>
        </w:rPr>
        <w:t xml:space="preserve">изм. </w:t>
      </w:r>
      <w:r w:rsidR="00D11F24">
        <w:rPr>
          <w:rFonts w:ascii="Times New Roman" w:hAnsi="Times New Roman"/>
        </w:rPr>
        <w:t>Реш.№ 100</w:t>
      </w:r>
      <w:r w:rsidR="00D11F24" w:rsidRPr="00313B92">
        <w:rPr>
          <w:rFonts w:ascii="Times New Roman" w:hAnsi="Times New Roman"/>
        </w:rPr>
        <w:t>/2</w:t>
      </w:r>
      <w:r w:rsidR="00D11F24">
        <w:rPr>
          <w:rFonts w:ascii="Times New Roman" w:hAnsi="Times New Roman"/>
        </w:rPr>
        <w:t>3</w:t>
      </w:r>
      <w:r w:rsidR="00D11F24" w:rsidRPr="00313B92">
        <w:rPr>
          <w:rFonts w:ascii="Times New Roman" w:hAnsi="Times New Roman"/>
        </w:rPr>
        <w:t>.1</w:t>
      </w:r>
      <w:r w:rsidR="00D11F24">
        <w:rPr>
          <w:rFonts w:ascii="Times New Roman" w:hAnsi="Times New Roman"/>
        </w:rPr>
        <w:t>2</w:t>
      </w:r>
      <w:r w:rsidR="00D11F24" w:rsidRPr="00313B92">
        <w:rPr>
          <w:rFonts w:ascii="Times New Roman" w:hAnsi="Times New Roman"/>
        </w:rPr>
        <w:t>.200</w:t>
      </w:r>
      <w:r w:rsidR="00D11F24">
        <w:rPr>
          <w:rFonts w:ascii="Times New Roman" w:hAnsi="Times New Roman"/>
        </w:rPr>
        <w:t>9</w:t>
      </w:r>
      <w:r w:rsidR="00D11F24" w:rsidRPr="00313B92">
        <w:rPr>
          <w:rFonts w:ascii="Times New Roman" w:hAnsi="Times New Roman"/>
        </w:rPr>
        <w:t xml:space="preserve"> г./</w:t>
      </w:r>
      <w:r w:rsidRPr="00F35244">
        <w:rPr>
          <w:rFonts w:ascii="Times New Roman" w:hAnsi="Times New Roman"/>
        </w:rPr>
        <w:t>се променя както следва: Таксите за административни услуги за МДТ са в следните размери:</w:t>
      </w:r>
    </w:p>
    <w:tbl>
      <w:tblPr>
        <w:tblW w:w="980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3564"/>
        <w:gridCol w:w="2460"/>
        <w:gridCol w:w="1183"/>
        <w:gridCol w:w="1231"/>
        <w:gridCol w:w="773"/>
      </w:tblGrid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Наименование на таксата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Срок на изпълнение на услугата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Досегашен размер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Нов размер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ДДС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данъчна оценка на деклариран недвижим имот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данъчна оценка на земеделска земя за 1 имот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F35244">
              <w:rPr>
                <w:rFonts w:ascii="Times New Roman" w:hAnsi="Times New Roman"/>
                <w:color w:val="000000"/>
                <w:sz w:val="20"/>
              </w:rPr>
              <w:t>2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.1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над 1 имот: Цените по т.2 + добавка за всеки следващ имот 0,50 лв.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5,00+0,50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10,00+1,00</w:t>
            </w:r>
          </w:p>
        </w:tc>
        <w:tc>
          <w:tcPr>
            <w:tcW w:w="77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15,00+1,50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33.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данъчна оценка на незавършено строителство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2-седмичен от подаване на молбата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5.00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10.00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FE211C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15.00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35244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F3524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платен данък върху наследство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7-дневен от подаване наискането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E211C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3-дневен от подаване на молбата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6.00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FE211C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искането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9.00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55.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наличие или липса на задължения по ЗМДТ (чл.87,ал.6 ДОПК)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FE211C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бърза услуга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3-дневен от подаване на искането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6.00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FE211C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="00220DAA"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- за експресна услуга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24 часа от подаване на искането</w:t>
            </w: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9.00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дубликат от подадени данъчни декларации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3.50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77.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дубликат от квитанции за платени данъчни задължения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2.00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декларирани данни (декларирано движимо и недвижимо имущество)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2.00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34A9B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99.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удостоверение за платен данък върху превозните средства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  <w:tr w:rsidR="00220DAA" w:rsidRPr="00F35244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234A9B" w:rsidRDefault="00220DAA" w:rsidP="00185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1</w:t>
            </w:r>
            <w:r w:rsidR="00234A9B">
              <w:rPr>
                <w:rFonts w:ascii="Times New Roman" w:hAnsi="Times New Roman"/>
                <w:color w:val="000000"/>
                <w:sz w:val="20"/>
              </w:rPr>
              <w:t>1</w:t>
            </w: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  <w:r w:rsidR="00234A9B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За издаване на на удостоверение за платен данък върху недвижими имоти и такса за битови отпадъци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ru-RU"/>
              </w:rPr>
              <w:t>7-дневен от подаване на искането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3.00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DAA" w:rsidRPr="00F35244" w:rsidRDefault="00220DAA" w:rsidP="00234A9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sz w:val="20"/>
                <w:lang w:val="en-US"/>
              </w:rPr>
            </w:pPr>
            <w:r w:rsidRPr="00F35244">
              <w:rPr>
                <w:rFonts w:ascii="Times New Roman" w:hAnsi="Times New Roman"/>
                <w:color w:val="000000"/>
                <w:sz w:val="20"/>
                <w:lang w:val="en-US"/>
              </w:rPr>
              <w:t>не</w:t>
            </w:r>
          </w:p>
        </w:tc>
      </w:tr>
    </w:tbl>
    <w:p w:rsidR="009E7A0B" w:rsidRDefault="009E7A0B">
      <w:pPr>
        <w:spacing w:line="276" w:lineRule="auto"/>
        <w:ind w:firstLine="720"/>
        <w:jc w:val="center"/>
        <w:rPr>
          <w:rFonts w:ascii="Times New Roman" w:hAnsi="Times New Roman"/>
          <w:b/>
        </w:rPr>
      </w:pPr>
    </w:p>
    <w:p w:rsidR="00CA67DA" w:rsidRDefault="00496014" w:rsidP="00496014">
      <w:pPr>
        <w:spacing w:line="276" w:lineRule="auto"/>
        <w:ind w:firstLine="72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</w:rPr>
        <w:t>(2</w:t>
      </w:r>
      <w:r w:rsidRPr="006A719F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/нова</w:t>
      </w:r>
      <w:r w:rsidRPr="0085655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Реш.№ 100</w:t>
      </w:r>
      <w:r w:rsidRPr="00313B92">
        <w:rPr>
          <w:rFonts w:ascii="Times New Roman" w:hAnsi="Times New Roman"/>
        </w:rPr>
        <w:t>/2</w:t>
      </w:r>
      <w:r>
        <w:rPr>
          <w:rFonts w:ascii="Times New Roman" w:hAnsi="Times New Roman"/>
        </w:rPr>
        <w:t>3</w:t>
      </w:r>
      <w:r w:rsidRPr="00313B92">
        <w:rPr>
          <w:rFonts w:ascii="Times New Roman" w:hAnsi="Times New Roman"/>
        </w:rPr>
        <w:t>.1</w:t>
      </w:r>
      <w:r>
        <w:rPr>
          <w:rFonts w:ascii="Times New Roman" w:hAnsi="Times New Roman"/>
        </w:rPr>
        <w:t>2</w:t>
      </w:r>
      <w:r w:rsidRPr="00313B92">
        <w:rPr>
          <w:rFonts w:ascii="Times New Roman" w:hAnsi="Times New Roman"/>
        </w:rPr>
        <w:t>.200</w:t>
      </w:r>
      <w:r>
        <w:rPr>
          <w:rFonts w:ascii="Times New Roman" w:hAnsi="Times New Roman"/>
        </w:rPr>
        <w:t>9</w:t>
      </w:r>
      <w:r w:rsidRPr="00313B92">
        <w:rPr>
          <w:rFonts w:ascii="Times New Roman" w:hAnsi="Times New Roman"/>
        </w:rPr>
        <w:t xml:space="preserve"> г./</w:t>
      </w:r>
      <w:r w:rsidRPr="00496014">
        <w:rPr>
          <w:rFonts w:ascii="Times New Roman" w:hAnsi="Times New Roman"/>
        </w:rPr>
        <w:t xml:space="preserve"> </w:t>
      </w:r>
      <w:r w:rsidRPr="00BB6B70">
        <w:rPr>
          <w:rFonts w:ascii="Times New Roman" w:hAnsi="Times New Roman"/>
        </w:rPr>
        <w:t>Служебно се извършват административните услуги за нуждите на Община Елена, като в този случай за извършването на услугите</w:t>
      </w:r>
      <w:r w:rsidRPr="00AA6DF1">
        <w:rPr>
          <w:rFonts w:ascii="Times New Roman" w:hAnsi="Times New Roman"/>
        </w:rPr>
        <w:t xml:space="preserve"> </w:t>
      </w:r>
      <w:r w:rsidRPr="00BB6B70">
        <w:rPr>
          <w:rFonts w:ascii="Times New Roman" w:hAnsi="Times New Roman"/>
        </w:rPr>
        <w:t>не се дължат т</w:t>
      </w:r>
      <w:r>
        <w:rPr>
          <w:rFonts w:ascii="Times New Roman" w:hAnsi="Times New Roman"/>
        </w:rPr>
        <w:t>акси.</w:t>
      </w:r>
    </w:p>
    <w:p w:rsidR="008A7BEF" w:rsidRDefault="008A7BEF" w:rsidP="00496014">
      <w:pPr>
        <w:spacing w:line="276" w:lineRule="auto"/>
        <w:ind w:firstLine="0"/>
        <w:rPr>
          <w:rFonts w:ascii="Times New Roman" w:hAnsi="Times New Roman"/>
          <w:b/>
        </w:rPr>
      </w:pPr>
    </w:p>
    <w:p w:rsidR="004D1A9B" w:rsidRPr="00F96A37" w:rsidRDefault="00894601" w:rsidP="004D1A9B">
      <w:pPr>
        <w:spacing w:line="276" w:lineRule="auto"/>
        <w:jc w:val="center"/>
        <w:rPr>
          <w:rFonts w:ascii="Times New Roman" w:hAnsi="Times New Roman"/>
          <w:b/>
        </w:rPr>
      </w:pPr>
      <w:r w:rsidRPr="00F96A37">
        <w:rPr>
          <w:rFonts w:ascii="Times New Roman" w:hAnsi="Times New Roman"/>
          <w:b/>
        </w:rPr>
        <w:t>(изм.</w:t>
      </w:r>
      <w:r w:rsidR="004D1A9B" w:rsidRPr="00F96A37">
        <w:rPr>
          <w:rFonts w:ascii="Times New Roman" w:hAnsi="Times New Roman"/>
          <w:b/>
        </w:rPr>
        <w:t xml:space="preserve"> Реш. </w:t>
      </w:r>
      <w:r w:rsidR="00753FE3" w:rsidRPr="00F96A37">
        <w:rPr>
          <w:rFonts w:ascii="Times New Roman" w:hAnsi="Times New Roman"/>
          <w:b/>
        </w:rPr>
        <w:t xml:space="preserve">№ </w:t>
      </w:r>
      <w:r w:rsidRPr="00F96A37">
        <w:rPr>
          <w:rFonts w:ascii="Times New Roman" w:hAnsi="Times New Roman"/>
          <w:b/>
        </w:rPr>
        <w:t>36</w:t>
      </w:r>
      <w:r w:rsidR="00753FE3" w:rsidRPr="00F96A37">
        <w:rPr>
          <w:rFonts w:ascii="Times New Roman" w:hAnsi="Times New Roman"/>
          <w:b/>
        </w:rPr>
        <w:t>/2</w:t>
      </w:r>
      <w:r w:rsidRPr="00F96A37">
        <w:rPr>
          <w:rFonts w:ascii="Times New Roman" w:hAnsi="Times New Roman"/>
          <w:b/>
        </w:rPr>
        <w:t>7.06</w:t>
      </w:r>
      <w:r w:rsidR="00753FE3" w:rsidRPr="00F96A37">
        <w:rPr>
          <w:rFonts w:ascii="Times New Roman" w:hAnsi="Times New Roman"/>
          <w:b/>
        </w:rPr>
        <w:t>.</w:t>
      </w:r>
      <w:r w:rsidR="004D1A9B" w:rsidRPr="00F96A37">
        <w:rPr>
          <w:rFonts w:ascii="Times New Roman" w:hAnsi="Times New Roman"/>
          <w:b/>
        </w:rPr>
        <w:t>200</w:t>
      </w:r>
      <w:r w:rsidRPr="00F96A37">
        <w:rPr>
          <w:rFonts w:ascii="Times New Roman" w:hAnsi="Times New Roman"/>
          <w:b/>
        </w:rPr>
        <w:t>7 г.) Раздел девет</w:t>
      </w:r>
      <w:r w:rsidR="004D1A9B" w:rsidRPr="00F96A37">
        <w:rPr>
          <w:rFonts w:ascii="Times New Roman" w:hAnsi="Times New Roman"/>
          <w:b/>
        </w:rPr>
        <w:t xml:space="preserve"> .Такса за притежаване на куче.</w:t>
      </w:r>
      <w:r w:rsidR="00753FE3" w:rsidRPr="00F96A37">
        <w:rPr>
          <w:rFonts w:ascii="Times New Roman" w:hAnsi="Times New Roman"/>
          <w:b/>
        </w:rPr>
        <w:t xml:space="preserve"> Таксата влиза в сила от 01.01.2007 г. </w:t>
      </w:r>
    </w:p>
    <w:p w:rsidR="00163DCB" w:rsidRPr="00F96A37" w:rsidRDefault="00163DCB" w:rsidP="004D1A9B">
      <w:pPr>
        <w:spacing w:line="276" w:lineRule="auto"/>
        <w:jc w:val="center"/>
        <w:rPr>
          <w:rFonts w:ascii="Times New Roman" w:hAnsi="Times New Roman"/>
          <w:b/>
        </w:rPr>
      </w:pPr>
    </w:p>
    <w:p w:rsidR="004D1A9B" w:rsidRPr="00F96A37" w:rsidRDefault="00894601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Чл.43б</w:t>
      </w:r>
      <w:r w:rsidR="004D1A9B" w:rsidRPr="00F96A37">
        <w:rPr>
          <w:rFonts w:ascii="Times New Roman" w:hAnsi="Times New Roman"/>
        </w:rPr>
        <w:t xml:space="preserve">, (1) </w:t>
      </w:r>
      <w:r w:rsidR="005D39F8" w:rsidRPr="00F96A37">
        <w:rPr>
          <w:rFonts w:ascii="Times New Roman" w:hAnsi="Times New Roman"/>
        </w:rPr>
        <w:t>изм. Реш. № 36/27.06.2007 г.</w:t>
      </w:r>
      <w:r w:rsidR="004D1A9B" w:rsidRPr="00F96A37">
        <w:rPr>
          <w:rFonts w:ascii="Times New Roman" w:hAnsi="Times New Roman"/>
        </w:rPr>
        <w:t xml:space="preserve"> За притежаване на куче собственикът заплаща годишна такса в общината, на чиято територия е п</w:t>
      </w:r>
      <w:r w:rsidR="008573CB" w:rsidRPr="00F96A37">
        <w:rPr>
          <w:rFonts w:ascii="Times New Roman" w:hAnsi="Times New Roman"/>
        </w:rPr>
        <w:t>остоянният му</w:t>
      </w:r>
      <w:r w:rsidR="00753FE3" w:rsidRPr="00F96A37">
        <w:rPr>
          <w:rFonts w:ascii="Times New Roman" w:hAnsi="Times New Roman"/>
        </w:rPr>
        <w:t xml:space="preserve"> адрес / седалище в размер на 5</w:t>
      </w:r>
      <w:r w:rsidR="008573CB" w:rsidRPr="00F96A37">
        <w:rPr>
          <w:rFonts w:ascii="Times New Roman" w:hAnsi="Times New Roman"/>
        </w:rPr>
        <w:t>,00 лв.</w:t>
      </w:r>
    </w:p>
    <w:p w:rsidR="004D1A9B" w:rsidRPr="00F96A37" w:rsidRDefault="004D1A9B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 xml:space="preserve">(2.) </w:t>
      </w:r>
      <w:r w:rsidR="008A4836" w:rsidRPr="00F96A37">
        <w:rPr>
          <w:rFonts w:ascii="Times New Roman" w:hAnsi="Times New Roman"/>
        </w:rPr>
        <w:t>/</w:t>
      </w:r>
      <w:r w:rsidR="00753FE3" w:rsidRPr="00F96A37">
        <w:rPr>
          <w:rFonts w:ascii="Times New Roman" w:hAnsi="Times New Roman"/>
        </w:rPr>
        <w:t>нова Реш. №80/29.12.</w:t>
      </w:r>
      <w:r w:rsidRPr="00F96A37">
        <w:rPr>
          <w:rFonts w:ascii="Times New Roman" w:hAnsi="Times New Roman"/>
        </w:rPr>
        <w:t>2005 г.</w:t>
      </w:r>
      <w:r w:rsidR="008A4836" w:rsidRPr="00F96A37">
        <w:rPr>
          <w:rFonts w:ascii="Times New Roman" w:hAnsi="Times New Roman"/>
        </w:rPr>
        <w:t>/</w:t>
      </w:r>
      <w:r w:rsidRPr="00F96A37">
        <w:rPr>
          <w:rFonts w:ascii="Times New Roman" w:hAnsi="Times New Roman"/>
        </w:rPr>
        <w:t xml:space="preserve"> От такса се освобождават собствениците на кучета по чл.175, ал.2 от Закона за ветеринарномедицинската дейност.</w:t>
      </w:r>
    </w:p>
    <w:p w:rsidR="004D1A9B" w:rsidRPr="00F96A37" w:rsidRDefault="008A4836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Чл.43</w:t>
      </w:r>
      <w:r w:rsidR="00894601" w:rsidRPr="00F96A37">
        <w:rPr>
          <w:rFonts w:ascii="Times New Roman" w:hAnsi="Times New Roman"/>
        </w:rPr>
        <w:t>в</w:t>
      </w:r>
      <w:r w:rsidRPr="00F96A37">
        <w:rPr>
          <w:rFonts w:ascii="Times New Roman" w:hAnsi="Times New Roman"/>
        </w:rPr>
        <w:t>,</w:t>
      </w:r>
      <w:r w:rsidR="004D1A9B" w:rsidRPr="00F96A37">
        <w:rPr>
          <w:rFonts w:ascii="Times New Roman" w:hAnsi="Times New Roman"/>
        </w:rPr>
        <w:t xml:space="preserve"> </w:t>
      </w:r>
      <w:r w:rsidR="005D39F8" w:rsidRPr="00F96A37">
        <w:rPr>
          <w:rFonts w:ascii="Times New Roman" w:hAnsi="Times New Roman"/>
        </w:rPr>
        <w:t xml:space="preserve">изм. Реш. № 36/27.06.2007 г. </w:t>
      </w:r>
      <w:r w:rsidR="004D1A9B" w:rsidRPr="00F96A37">
        <w:rPr>
          <w:rFonts w:ascii="Times New Roman" w:hAnsi="Times New Roman"/>
        </w:rPr>
        <w:t>В тримесечен срок от датата на придобиването на куче собственикът подава декларация в общината по постоянния му адрес / седалище.</w:t>
      </w:r>
    </w:p>
    <w:p w:rsidR="004D1A9B" w:rsidRPr="00F96A37" w:rsidRDefault="008A4836" w:rsidP="004D1A9B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Чл.43</w:t>
      </w:r>
      <w:r w:rsidR="00894601" w:rsidRPr="00F96A37">
        <w:rPr>
          <w:rFonts w:ascii="Times New Roman" w:hAnsi="Times New Roman"/>
        </w:rPr>
        <w:t>г</w:t>
      </w:r>
      <w:r w:rsidRPr="00F96A37">
        <w:rPr>
          <w:rFonts w:ascii="Times New Roman" w:hAnsi="Times New Roman"/>
          <w:b/>
        </w:rPr>
        <w:t>,</w:t>
      </w:r>
      <w:r w:rsidR="00DB4F37" w:rsidRPr="00F96A37">
        <w:rPr>
          <w:rFonts w:ascii="Times New Roman" w:hAnsi="Times New Roman"/>
          <w:b/>
        </w:rPr>
        <w:t xml:space="preserve"> </w:t>
      </w:r>
      <w:r w:rsidR="00894601" w:rsidRPr="00F96A37">
        <w:rPr>
          <w:rFonts w:ascii="Times New Roman" w:hAnsi="Times New Roman"/>
        </w:rPr>
        <w:t>изм. Реш. № 36/27.06.2007 г</w:t>
      </w:r>
      <w:r w:rsidR="005D39F8" w:rsidRPr="00F96A37">
        <w:rPr>
          <w:rFonts w:ascii="Times New Roman" w:hAnsi="Times New Roman"/>
        </w:rPr>
        <w:t>.</w:t>
      </w:r>
      <w:r w:rsidR="00894601" w:rsidRPr="00F96A37">
        <w:rPr>
          <w:rFonts w:ascii="Times New Roman" w:hAnsi="Times New Roman"/>
        </w:rPr>
        <w:t xml:space="preserve"> </w:t>
      </w:r>
      <w:r w:rsidR="00DB4F37" w:rsidRPr="00F96A37">
        <w:rPr>
          <w:rFonts w:ascii="Times New Roman" w:hAnsi="Times New Roman"/>
        </w:rPr>
        <w:t>(</w:t>
      </w:r>
      <w:r w:rsidR="004D1A9B" w:rsidRPr="00F96A37">
        <w:rPr>
          <w:rFonts w:ascii="Times New Roman" w:hAnsi="Times New Roman"/>
        </w:rPr>
        <w:t>1</w:t>
      </w:r>
      <w:r w:rsidR="005D39F8" w:rsidRPr="00F96A37">
        <w:rPr>
          <w:rFonts w:ascii="Times New Roman" w:hAnsi="Times New Roman"/>
        </w:rPr>
        <w:t>)</w:t>
      </w:r>
      <w:r w:rsidR="00FE211C">
        <w:rPr>
          <w:rFonts w:ascii="Times New Roman" w:hAnsi="Times New Roman"/>
        </w:rPr>
        <w:t xml:space="preserve"> </w:t>
      </w:r>
      <w:r w:rsidR="004D1A9B" w:rsidRPr="00F96A37">
        <w:rPr>
          <w:rFonts w:ascii="Times New Roman" w:hAnsi="Times New Roman"/>
        </w:rPr>
        <w:t xml:space="preserve">Таксата се заплаща ежегодно до 31 март на съответната година или в едномесечен срок от датата на придобиване на кучето, когато </w:t>
      </w:r>
      <w:r w:rsidR="00DB4F37" w:rsidRPr="00F96A37">
        <w:rPr>
          <w:rFonts w:ascii="Times New Roman" w:hAnsi="Times New Roman"/>
        </w:rPr>
        <w:t>то е придобито след 31 март. За</w:t>
      </w:r>
      <w:r w:rsidR="004D1A9B" w:rsidRPr="00F96A37">
        <w:rPr>
          <w:rFonts w:ascii="Times New Roman" w:hAnsi="Times New Roman"/>
        </w:rPr>
        <w:t xml:space="preserve"> кучета, придобити през текущата година, таксата се дължи в размер една дванадесета от годишния й размер</w:t>
      </w:r>
      <w:r w:rsidR="00FE211C">
        <w:rPr>
          <w:rFonts w:ascii="Times New Roman" w:hAnsi="Times New Roman"/>
        </w:rPr>
        <w:t xml:space="preserve"> </w:t>
      </w:r>
      <w:r w:rsidR="004D1A9B" w:rsidRPr="00F96A37">
        <w:rPr>
          <w:rFonts w:ascii="Times New Roman" w:hAnsi="Times New Roman"/>
        </w:rPr>
        <w:t>за всеки месец до края на годината, включително за месеца на придобиването”.</w:t>
      </w:r>
    </w:p>
    <w:p w:rsidR="00163DCB" w:rsidRPr="008644FC" w:rsidRDefault="00DB4F37" w:rsidP="008644FC">
      <w:pPr>
        <w:spacing w:line="276" w:lineRule="auto"/>
        <w:rPr>
          <w:rFonts w:ascii="Times New Roman" w:hAnsi="Times New Roman"/>
        </w:rPr>
      </w:pPr>
      <w:r w:rsidRPr="00F96A37">
        <w:rPr>
          <w:rFonts w:ascii="Times New Roman" w:hAnsi="Times New Roman"/>
        </w:rPr>
        <w:t>(</w:t>
      </w:r>
      <w:r w:rsidR="004D1A9B" w:rsidRPr="00F96A37">
        <w:rPr>
          <w:rFonts w:ascii="Times New Roman" w:hAnsi="Times New Roman"/>
        </w:rPr>
        <w:t>2</w:t>
      </w:r>
      <w:r w:rsidRPr="00F96A37">
        <w:rPr>
          <w:rFonts w:ascii="Times New Roman" w:hAnsi="Times New Roman"/>
        </w:rPr>
        <w:t>)</w:t>
      </w:r>
      <w:r w:rsidR="00FE211C">
        <w:rPr>
          <w:rFonts w:ascii="Times New Roman" w:hAnsi="Times New Roman"/>
        </w:rPr>
        <w:t xml:space="preserve"> </w:t>
      </w:r>
      <w:r w:rsidR="008A4836" w:rsidRPr="00F96A37">
        <w:rPr>
          <w:rFonts w:ascii="Times New Roman" w:hAnsi="Times New Roman"/>
        </w:rPr>
        <w:t>/</w:t>
      </w:r>
      <w:r w:rsidRPr="00F96A37">
        <w:rPr>
          <w:rFonts w:ascii="Times New Roman" w:hAnsi="Times New Roman"/>
        </w:rPr>
        <w:t xml:space="preserve">нова Реш. </w:t>
      </w:r>
      <w:r w:rsidR="00753FE3" w:rsidRPr="00F96A37">
        <w:rPr>
          <w:rFonts w:ascii="Times New Roman" w:hAnsi="Times New Roman"/>
        </w:rPr>
        <w:t>№ 80/29.12.</w:t>
      </w:r>
      <w:r w:rsidRPr="00F96A37">
        <w:rPr>
          <w:rFonts w:ascii="Times New Roman" w:hAnsi="Times New Roman"/>
        </w:rPr>
        <w:t>2005 г.</w:t>
      </w:r>
      <w:r w:rsidR="008A4836" w:rsidRPr="00F96A37">
        <w:rPr>
          <w:rFonts w:ascii="Times New Roman" w:hAnsi="Times New Roman"/>
        </w:rPr>
        <w:t>/</w:t>
      </w:r>
      <w:r w:rsidRPr="00F96A37">
        <w:rPr>
          <w:rFonts w:ascii="Times New Roman" w:hAnsi="Times New Roman"/>
        </w:rPr>
        <w:t xml:space="preserve"> </w:t>
      </w:r>
      <w:r w:rsidR="004D1A9B" w:rsidRPr="00F96A37">
        <w:rPr>
          <w:rFonts w:ascii="Times New Roman" w:hAnsi="Times New Roman"/>
        </w:rPr>
        <w:t>Приходите от събраните такси по ал.1 се използват за мероприятия, свързани с намаляване броя на безстопанствените кучета.</w:t>
      </w:r>
      <w:r w:rsidR="00FE211C">
        <w:rPr>
          <w:rFonts w:ascii="Times New Roman" w:hAnsi="Times New Roman"/>
        </w:rPr>
        <w:t xml:space="preserve"> </w:t>
      </w:r>
    </w:p>
    <w:p w:rsidR="009E7A0B" w:rsidRDefault="00894601">
      <w:pPr>
        <w:spacing w:line="276" w:lineRule="auto"/>
        <w:ind w:firstLine="720"/>
        <w:jc w:val="center"/>
        <w:rPr>
          <w:rFonts w:ascii="Times New Roman" w:hAnsi="Times New Roman"/>
          <w:b/>
        </w:rPr>
      </w:pPr>
      <w:r w:rsidRPr="00F96A37">
        <w:rPr>
          <w:rFonts w:ascii="Times New Roman" w:hAnsi="Times New Roman"/>
          <w:b/>
          <w:lang w:val="ru-RU"/>
        </w:rPr>
        <w:t>(</w:t>
      </w:r>
      <w:r w:rsidRPr="00F96A37">
        <w:rPr>
          <w:rFonts w:ascii="Times New Roman" w:hAnsi="Times New Roman"/>
          <w:b/>
        </w:rPr>
        <w:t>изм. Реш. № 36/27.06.2007 г</w:t>
      </w:r>
      <w:r w:rsidR="00DB4F37" w:rsidRPr="00F96A37">
        <w:rPr>
          <w:rFonts w:ascii="Times New Roman" w:hAnsi="Times New Roman"/>
          <w:b/>
        </w:rPr>
        <w:t>)Раздел</w:t>
      </w:r>
      <w:r w:rsidRPr="00F96A37">
        <w:rPr>
          <w:rFonts w:ascii="Times New Roman" w:hAnsi="Times New Roman"/>
          <w:b/>
        </w:rPr>
        <w:t xml:space="preserve"> десет</w:t>
      </w:r>
      <w:r w:rsidR="009E7A0B" w:rsidRPr="00F96A37">
        <w:rPr>
          <w:rFonts w:ascii="Times New Roman" w:hAnsi="Times New Roman"/>
          <w:b/>
        </w:rPr>
        <w:t>. Такси за гробни места</w:t>
      </w:r>
    </w:p>
    <w:p w:rsidR="00163DCB" w:rsidRPr="00A350FA" w:rsidRDefault="00163DCB">
      <w:pPr>
        <w:spacing w:line="276" w:lineRule="auto"/>
        <w:ind w:firstLine="720"/>
        <w:jc w:val="center"/>
        <w:rPr>
          <w:rFonts w:ascii="Times New Roman" w:hAnsi="Times New Roman"/>
          <w:b/>
        </w:rPr>
      </w:pPr>
    </w:p>
    <w:p w:rsidR="00163DCB" w:rsidRPr="00A350FA" w:rsidRDefault="009E7A0B" w:rsidP="008A7BEF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 xml:space="preserve">Чл. 44. </w:t>
      </w:r>
      <w:r w:rsidRPr="00A350FA">
        <w:rPr>
          <w:rFonts w:ascii="Times New Roman" w:hAnsi="Times New Roman"/>
        </w:rPr>
        <w:t>(1)</w:t>
      </w:r>
      <w:r w:rsidRPr="00A350FA">
        <w:rPr>
          <w:rFonts w:ascii="Times New Roman" w:hAnsi="Times New Roman"/>
          <w:b/>
        </w:rPr>
        <w:t xml:space="preserve"> </w:t>
      </w:r>
      <w:r w:rsidRPr="00A350FA">
        <w:rPr>
          <w:rFonts w:ascii="Times New Roman" w:hAnsi="Times New Roman"/>
        </w:rPr>
        <w:t>За ползване на гробни места над 8 години се заплащат еднократно такси, както следва: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0"/>
        <w:gridCol w:w="4820"/>
        <w:gridCol w:w="1418"/>
        <w:gridCol w:w="1134"/>
        <w:gridCol w:w="815"/>
      </w:tblGrid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8573CB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8573CB">
              <w:rPr>
                <w:rFonts w:ascii="Times New Roman" w:hAnsi="Times New Roman"/>
                <w:b/>
                <w:sz w:val="20"/>
              </w:rPr>
              <w:t>Номер</w:t>
            </w:r>
          </w:p>
          <w:p w:rsidR="009E7A0B" w:rsidRPr="008573CB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8573CB">
              <w:rPr>
                <w:rFonts w:ascii="Times New Roman" w:hAnsi="Times New Roman"/>
                <w:b/>
                <w:sz w:val="20"/>
              </w:rPr>
              <w:t>такса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на таксата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Досегашен 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Нов размер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A350FA">
              <w:rPr>
                <w:rFonts w:ascii="Times New Roman" w:hAnsi="Times New Roman"/>
                <w:b/>
                <w:sz w:val="20"/>
              </w:rPr>
              <w:t>ДДС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8573CB" w:rsidRDefault="009E7A0B" w:rsidP="00D07370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8573CB">
              <w:rPr>
                <w:rFonts w:ascii="Times New Roman" w:hAnsi="Times New Roman"/>
                <w:sz w:val="20"/>
                <w:lang w:val="en-US"/>
              </w:rPr>
              <w:t>1</w:t>
            </w:r>
            <w:r w:rsidR="00D07370" w:rsidRPr="008573C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До 15 години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9E7A0B" w:rsidRPr="00A350FA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8573CB" w:rsidRDefault="009E7A0B" w:rsidP="00D07370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8573CB">
              <w:rPr>
                <w:rFonts w:ascii="Times New Roman" w:hAnsi="Times New Roman"/>
                <w:sz w:val="20"/>
                <w:lang w:val="en-US"/>
              </w:rPr>
              <w:t>2</w:t>
            </w:r>
            <w:r w:rsidR="00D07370" w:rsidRPr="008573C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За вечни времена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25.00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25.00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0B" w:rsidRPr="00A350FA" w:rsidRDefault="009E7A0B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350FA">
              <w:rPr>
                <w:rFonts w:ascii="Times New Roman" w:hAnsi="Times New Roman"/>
                <w:sz w:val="20"/>
              </w:rPr>
              <w:t>не</w:t>
            </w:r>
          </w:p>
        </w:tc>
      </w:tr>
    </w:tbl>
    <w:p w:rsidR="009E7A0B" w:rsidRPr="00A350FA" w:rsidRDefault="009E7A0B">
      <w:pPr>
        <w:spacing w:line="276" w:lineRule="auto"/>
        <w:ind w:firstLine="720"/>
        <w:rPr>
          <w:rFonts w:ascii="Times New Roman" w:hAnsi="Times New Roman"/>
        </w:rPr>
      </w:pPr>
    </w:p>
    <w:p w:rsidR="0073651A" w:rsidRPr="00A350FA" w:rsidRDefault="009E7A0B">
      <w:pPr>
        <w:pStyle w:val="BodyTextIndent"/>
        <w:spacing w:line="276" w:lineRule="auto"/>
        <w:jc w:val="center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Таксите по този раздел се събират от общинската администрация.</w:t>
      </w:r>
    </w:p>
    <w:p w:rsidR="008A7BEF" w:rsidRPr="00A350FA" w:rsidRDefault="008A7BEF" w:rsidP="008644FC">
      <w:pPr>
        <w:pStyle w:val="BodyTextIndent"/>
        <w:spacing w:line="276" w:lineRule="auto"/>
        <w:ind w:firstLine="0"/>
        <w:rPr>
          <w:rFonts w:ascii="Times New Roman" w:hAnsi="Times New Roman"/>
        </w:rPr>
      </w:pPr>
    </w:p>
    <w:p w:rsidR="00AD78D3" w:rsidRDefault="00894601">
      <w:pPr>
        <w:pStyle w:val="BodyTextIndent"/>
        <w:spacing w:line="276" w:lineRule="auto"/>
        <w:jc w:val="center"/>
        <w:rPr>
          <w:rFonts w:ascii="Times New Roman" w:hAnsi="Times New Roman"/>
          <w:b/>
        </w:rPr>
      </w:pPr>
      <w:r w:rsidRPr="00F96A37">
        <w:rPr>
          <w:rFonts w:ascii="Times New Roman" w:hAnsi="Times New Roman"/>
          <w:b/>
          <w:lang w:val="ru-RU"/>
        </w:rPr>
        <w:t>(</w:t>
      </w:r>
      <w:r w:rsidRPr="00F96A37">
        <w:rPr>
          <w:rFonts w:ascii="Times New Roman" w:hAnsi="Times New Roman"/>
          <w:b/>
        </w:rPr>
        <w:t xml:space="preserve">изм. Реш. № 36/27.06.2007 г </w:t>
      </w:r>
      <w:r w:rsidRPr="00F96A37">
        <w:rPr>
          <w:rFonts w:ascii="Times New Roman" w:hAnsi="Times New Roman"/>
          <w:b/>
          <w:lang w:val="ru-RU"/>
        </w:rPr>
        <w:t>)</w:t>
      </w:r>
      <w:r w:rsidR="00CF4D51" w:rsidRPr="00F96A37">
        <w:rPr>
          <w:rFonts w:ascii="Times New Roman" w:hAnsi="Times New Roman"/>
          <w:b/>
        </w:rPr>
        <w:t>Ра</w:t>
      </w:r>
      <w:r w:rsidRPr="00F96A37">
        <w:rPr>
          <w:rFonts w:ascii="Times New Roman" w:hAnsi="Times New Roman"/>
          <w:b/>
        </w:rPr>
        <w:t>здел единадесет</w:t>
      </w:r>
      <w:r w:rsidR="00481595" w:rsidRPr="00F96A37">
        <w:rPr>
          <w:rFonts w:ascii="Times New Roman" w:hAnsi="Times New Roman"/>
          <w:b/>
        </w:rPr>
        <w:t>. Такси за ползване на лечебни</w:t>
      </w:r>
      <w:r w:rsidR="00481595" w:rsidRPr="00A350FA">
        <w:rPr>
          <w:rFonts w:ascii="Times New Roman" w:hAnsi="Times New Roman"/>
          <w:b/>
        </w:rPr>
        <w:t xml:space="preserve"> растения</w:t>
      </w:r>
    </w:p>
    <w:p w:rsidR="00163DCB" w:rsidRDefault="00163DCB">
      <w:pPr>
        <w:pStyle w:val="BodyTextIndent"/>
        <w:spacing w:line="276" w:lineRule="auto"/>
        <w:jc w:val="center"/>
        <w:rPr>
          <w:rFonts w:ascii="Times New Roman" w:hAnsi="Times New Roman"/>
          <w:b/>
          <w:lang w:val="en-US"/>
        </w:rPr>
      </w:pPr>
    </w:p>
    <w:p w:rsidR="00AD78D3" w:rsidRDefault="00B03A0C" w:rsidP="00AD78D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Чл.44а </w:t>
      </w:r>
      <w:r w:rsidRPr="00313B92">
        <w:rPr>
          <w:rFonts w:ascii="Times New Roman" w:hAnsi="Times New Roman"/>
        </w:rPr>
        <w:t xml:space="preserve">/нов Реш. </w:t>
      </w:r>
      <w:r w:rsidR="00753FE3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 xml:space="preserve">2005 г./ </w:t>
      </w:r>
      <w:r w:rsidR="00AD78D3" w:rsidRPr="00313B92">
        <w:rPr>
          <w:rFonts w:ascii="Times New Roman" w:hAnsi="Times New Roman"/>
        </w:rPr>
        <w:t>За</w:t>
      </w:r>
      <w:r w:rsidR="00AD78D3">
        <w:rPr>
          <w:rFonts w:ascii="Times New Roman" w:hAnsi="Times New Roman"/>
        </w:rPr>
        <w:t xml:space="preserve"> ползване на лечебни растения от земи, гори, води и водни обекти,</w:t>
      </w:r>
      <w:r w:rsidR="00FE211C">
        <w:rPr>
          <w:rFonts w:ascii="Times New Roman" w:hAnsi="Times New Roman"/>
        </w:rPr>
        <w:t xml:space="preserve"> </w:t>
      </w:r>
      <w:r w:rsidR="00AD78D3">
        <w:rPr>
          <w:rFonts w:ascii="Times New Roman" w:hAnsi="Times New Roman"/>
        </w:rPr>
        <w:t>собственост на община Елена</w:t>
      </w:r>
      <w:r w:rsidR="00FE211C">
        <w:rPr>
          <w:rFonts w:ascii="Times New Roman" w:hAnsi="Times New Roman"/>
        </w:rPr>
        <w:t xml:space="preserve"> </w:t>
      </w:r>
      <w:r w:rsidR="00AD78D3">
        <w:rPr>
          <w:rFonts w:ascii="Times New Roman" w:hAnsi="Times New Roman"/>
        </w:rPr>
        <w:t>се заплащат такси в размер определен съгласно чл.24, ал.2 от Закона за лечебните растения, както следва:</w:t>
      </w:r>
    </w:p>
    <w:p w:rsidR="00AD78D3" w:rsidRDefault="00AD78D3" w:rsidP="00AD78D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І.Билки в сурово състояние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4"/>
        <w:gridCol w:w="1165"/>
        <w:gridCol w:w="1150"/>
        <w:gridCol w:w="1422"/>
      </w:tblGrid>
      <w:tr w:rsidR="000C0996" w:rsidRPr="001F05E6" w:rsidTr="001F05E6">
        <w:tc>
          <w:tcPr>
            <w:tcW w:w="5614" w:type="dxa"/>
            <w:shd w:val="clear" w:color="auto" w:fill="auto"/>
          </w:tcPr>
          <w:p w:rsidR="0068514D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Вид</w:t>
            </w:r>
          </w:p>
        </w:tc>
        <w:tc>
          <w:tcPr>
            <w:tcW w:w="1165" w:type="dxa"/>
            <w:shd w:val="clear" w:color="auto" w:fill="auto"/>
          </w:tcPr>
          <w:p w:rsidR="0068514D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Мярка</w:t>
            </w:r>
          </w:p>
        </w:tc>
        <w:tc>
          <w:tcPr>
            <w:tcW w:w="1150" w:type="dxa"/>
            <w:shd w:val="clear" w:color="auto" w:fill="auto"/>
          </w:tcPr>
          <w:p w:rsidR="0068514D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Такса</w:t>
            </w:r>
          </w:p>
        </w:tc>
        <w:tc>
          <w:tcPr>
            <w:tcW w:w="1422" w:type="dxa"/>
            <w:shd w:val="clear" w:color="auto" w:fill="auto"/>
          </w:tcPr>
          <w:p w:rsidR="0068514D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ДДС</w:t>
            </w:r>
            <w:r w:rsidR="0068514D" w:rsidRPr="001F05E6">
              <w:rPr>
                <w:rFonts w:ascii="Times New Roman" w:hAnsi="Times New Roman"/>
              </w:rPr>
              <w:t>.</w:t>
            </w: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1.Грудки, корени, коренища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Божур, иглика, лудо биле, ранилист, решетка, ягода горска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0,09 лв.</w:t>
            </w: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Кукуряк, папрат мъжка, папрат сладка, чемерика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0,07 лв.</w:t>
            </w: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Бъзак, гърмен, синя жлъчка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Глухарче, девисил, оман чер, пищялка, чобанка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0C0996" w:rsidRPr="001F05E6" w:rsidTr="001F05E6">
        <w:tc>
          <w:tcPr>
            <w:tcW w:w="5614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2.Листа</w:t>
            </w:r>
          </w:p>
        </w:tc>
        <w:tc>
          <w:tcPr>
            <w:tcW w:w="1165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B405C7" w:rsidRPr="001F05E6" w:rsidRDefault="00B405C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Мечо грозде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0,08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Боровинка червена и черна, лудо биле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Бръшлян, чобанка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Глог,живовляк, леска, липа,люляк, оман чер, ягода горска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Бреза, върба, къпина, лопен, малина, подбел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3.Стръкове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104" w:hanging="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-356" w:firstLine="356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Блатно кокиче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-356" w:firstLine="356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left="-356" w:firstLine="356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0,10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Горицвет, лазаркиня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0,08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Гълъбови очички, зайча сянка, залист бодлив, лечебен исоп, прозориче жълто, шапиче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0,05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Зимзелен, лудо биле, ранилист, теменуга миризлива, чубрица планинска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0,04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Дяволска уста, кантарион жълт, кантарион червен, мащерка, очанка, риган обикновен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Великденче, върбинка, жаблек, златна пръчица, изсипливче, камшик,лепка,медуница, миши уши, пача трева, пелин обикновен, подъбиче бяло,подъбиче червено, пчелник, равнец бял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Врабчови червца, вратига, глухарче, еньовче, змийско мляко, имел бял, комунига жълта, мокреш, оман чер, росопас, теменуга трицветна, хвощ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4.Цветове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липа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0,10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Божур, иглика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0,05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Метличина, паричка, подбел, ралица, слез, тъжник блатен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Акация бяла, бъз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Вратига, глог, равнец бял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5.Плодове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Боровинка червена и черна, хвойна червена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0,15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Хвойна сибирска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0,10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Кисел трън, къпина, малина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0,04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Бъз, глог, конски кестен, киселица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0,02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Бъзак, трънка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0,01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131956" w:rsidRPr="001F05E6" w:rsidTr="001F05E6">
        <w:tc>
          <w:tcPr>
            <w:tcW w:w="5614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други</w:t>
            </w:r>
          </w:p>
        </w:tc>
        <w:tc>
          <w:tcPr>
            <w:tcW w:w="1165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кг</w:t>
            </w:r>
          </w:p>
        </w:tc>
        <w:tc>
          <w:tcPr>
            <w:tcW w:w="1150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0,03 лв.</w:t>
            </w:r>
          </w:p>
        </w:tc>
        <w:tc>
          <w:tcPr>
            <w:tcW w:w="1422" w:type="dxa"/>
            <w:shd w:val="clear" w:color="auto" w:fill="auto"/>
          </w:tcPr>
          <w:p w:rsidR="00131956" w:rsidRPr="001F05E6" w:rsidRDefault="00131956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</w:tbl>
    <w:p w:rsidR="008A7BEF" w:rsidRDefault="008A7BEF" w:rsidP="00163DCB">
      <w:pPr>
        <w:pStyle w:val="BodyTextIndent"/>
        <w:spacing w:line="276" w:lineRule="auto"/>
        <w:ind w:firstLine="0"/>
        <w:rPr>
          <w:rFonts w:ascii="Times New Roman" w:hAnsi="Times New Roman"/>
          <w:b/>
        </w:rPr>
      </w:pPr>
    </w:p>
    <w:p w:rsidR="008A7BEF" w:rsidRPr="00CA67DA" w:rsidRDefault="008A7BEF" w:rsidP="00163DCB">
      <w:pPr>
        <w:pStyle w:val="BodyTextIndent"/>
        <w:spacing w:line="276" w:lineRule="auto"/>
        <w:ind w:firstLine="0"/>
        <w:rPr>
          <w:rFonts w:ascii="Times New Roman" w:hAnsi="Times New Roman"/>
          <w:b/>
        </w:rPr>
      </w:pPr>
    </w:p>
    <w:p w:rsidR="009E7A0B" w:rsidRPr="00A350FA" w:rsidRDefault="009E7A0B" w:rsidP="008B705E">
      <w:pPr>
        <w:pStyle w:val="BodyTextIndent"/>
        <w:spacing w:line="276" w:lineRule="auto"/>
        <w:jc w:val="center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ГЛАВА ТРЕТА. ЦЕНИ НА НЕУРЕДЕНИ СЪ</w:t>
      </w:r>
      <w:r w:rsidR="00DF6232" w:rsidRPr="00A350FA">
        <w:rPr>
          <w:rFonts w:ascii="Times New Roman" w:hAnsi="Times New Roman"/>
          <w:b/>
        </w:rPr>
        <w:t>С ЗАКОН УСЛУГИ</w:t>
      </w:r>
      <w:r w:rsidR="008B705E">
        <w:rPr>
          <w:rFonts w:ascii="Times New Roman" w:hAnsi="Times New Roman"/>
          <w:b/>
        </w:rPr>
        <w:t>, ОКАЗВАНИ ИЛИ</w:t>
      </w:r>
      <w:r w:rsidR="00FE211C">
        <w:rPr>
          <w:rFonts w:ascii="Times New Roman" w:hAnsi="Times New Roman"/>
          <w:b/>
        </w:rPr>
        <w:t xml:space="preserve"> </w:t>
      </w:r>
      <w:r w:rsidRPr="00A350FA">
        <w:rPr>
          <w:rFonts w:ascii="Times New Roman" w:hAnsi="Times New Roman"/>
          <w:b/>
        </w:rPr>
        <w:t>ПРЕДОСТАВЯНИ ОТ ОБЩИНАТА</w:t>
      </w:r>
    </w:p>
    <w:p w:rsidR="009E7A0B" w:rsidRPr="00A350FA" w:rsidRDefault="009E7A0B" w:rsidP="008B705E">
      <w:pPr>
        <w:pStyle w:val="BodyTextIndent"/>
        <w:spacing w:line="276" w:lineRule="auto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НА ФИЗИЧЕСКИ И ЮРИДИЧЕСКИ ЛИЦА</w:t>
      </w:r>
    </w:p>
    <w:p w:rsidR="009E7A0B" w:rsidRPr="00A350FA" w:rsidRDefault="009E7A0B">
      <w:pPr>
        <w:spacing w:line="276" w:lineRule="auto"/>
        <w:ind w:firstLine="0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6A719F">
        <w:rPr>
          <w:rFonts w:ascii="Times New Roman" w:hAnsi="Times New Roman"/>
          <w:b/>
        </w:rPr>
        <w:t>Чл.45.</w:t>
      </w:r>
      <w:r w:rsidR="00D66F73">
        <w:rPr>
          <w:rFonts w:ascii="Times New Roman" w:hAnsi="Times New Roman"/>
        </w:rPr>
        <w:t xml:space="preserve"> </w:t>
      </w:r>
      <w:r w:rsidR="00D66F73" w:rsidRPr="00D66F73">
        <w:rPr>
          <w:rFonts w:ascii="Times New Roman" w:hAnsi="Times New Roman"/>
        </w:rPr>
        <w:t>/изм</w:t>
      </w:r>
      <w:r w:rsidR="00D66F73" w:rsidRPr="00313B92">
        <w:rPr>
          <w:rFonts w:ascii="Times New Roman" w:hAnsi="Times New Roman"/>
        </w:rPr>
        <w:t xml:space="preserve">. Реш.№ 80/29.12.2005 г./ </w:t>
      </w:r>
      <w:r w:rsidR="00595847" w:rsidRPr="00313B92">
        <w:rPr>
          <w:rFonts w:ascii="Times New Roman" w:hAnsi="Times New Roman"/>
        </w:rPr>
        <w:t>За всички услуги</w:t>
      </w:r>
      <w:r w:rsidR="00D66F73" w:rsidRPr="00313B92">
        <w:rPr>
          <w:rFonts w:ascii="Times New Roman" w:hAnsi="Times New Roman"/>
        </w:rPr>
        <w:t>,</w:t>
      </w:r>
      <w:r w:rsidR="00757DB7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предоставяни от общината, които не са регламентирани със закон, </w:t>
      </w:r>
      <w:r w:rsidR="00595847" w:rsidRPr="00313B92">
        <w:rPr>
          <w:rFonts w:ascii="Times New Roman" w:hAnsi="Times New Roman"/>
        </w:rPr>
        <w:t>потребителите заплащат цена,</w:t>
      </w:r>
      <w:r w:rsidRPr="00313B92">
        <w:rPr>
          <w:rFonts w:ascii="Times New Roman" w:hAnsi="Times New Roman"/>
        </w:rPr>
        <w:t xml:space="preserve"> определ</w:t>
      </w:r>
      <w:r w:rsidR="00595847" w:rsidRPr="00313B92">
        <w:rPr>
          <w:rFonts w:ascii="Times New Roman" w:hAnsi="Times New Roman"/>
        </w:rPr>
        <w:t>ена</w:t>
      </w:r>
      <w:r w:rsidRPr="00313B92">
        <w:rPr>
          <w:rFonts w:ascii="Times New Roman" w:hAnsi="Times New Roman"/>
        </w:rPr>
        <w:t xml:space="preserve"> с тази Наредба.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Чл.46.</w:t>
      </w:r>
      <w:r w:rsidRPr="00313B92">
        <w:rPr>
          <w:rFonts w:ascii="Times New Roman" w:hAnsi="Times New Roman"/>
        </w:rPr>
        <w:t xml:space="preserve"> </w:t>
      </w:r>
      <w:r w:rsidR="00D66F73" w:rsidRPr="00313B92">
        <w:rPr>
          <w:rFonts w:ascii="Times New Roman" w:hAnsi="Times New Roman"/>
        </w:rPr>
        <w:t>/изм. Реш.№ 80/29.12.2005 г./</w:t>
      </w:r>
      <w:r w:rsidR="00D66F73">
        <w:rPr>
          <w:rFonts w:ascii="Times New Roman" w:hAnsi="Times New Roman"/>
        </w:rPr>
        <w:t xml:space="preserve"> </w:t>
      </w:r>
      <w:r w:rsidRPr="006A719F">
        <w:rPr>
          <w:rFonts w:ascii="Times New Roman" w:hAnsi="Times New Roman"/>
        </w:rPr>
        <w:t>(1) Цените на услугите</w:t>
      </w:r>
      <w:r w:rsidR="00757DB7" w:rsidRPr="006A719F">
        <w:rPr>
          <w:rFonts w:ascii="Times New Roman" w:hAnsi="Times New Roman"/>
        </w:rPr>
        <w:t xml:space="preserve"> </w:t>
      </w:r>
      <w:r w:rsidRPr="006A719F">
        <w:rPr>
          <w:rFonts w:ascii="Times New Roman" w:hAnsi="Times New Roman"/>
        </w:rPr>
        <w:t>се формират на основа на пълните разходи, направени от общината по предоставянето им. Пълните разходи включват всички преки и непреки разходи по предоставянето на услуги от общината. Те включват и съответен дял от: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а) преките и непреки разходи за персонал, включително работна заплата и осигуровки;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б) материални, режийни, консултантски и други разходи, включително разходите за материали и доставки, комунални услуги, застраховки, транспорт и наеми на сгради и оборудване;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в) разходи за управление и контрол;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г) разходите по прилагане, събиране, анализи, научна и изследователска дейност, определяне на стандарти и регулиране;</w:t>
      </w:r>
    </w:p>
    <w:p w:rsidR="009E7A0B" w:rsidRPr="00A350FA" w:rsidRDefault="009E7A0B">
      <w:pPr>
        <w:spacing w:line="276" w:lineRule="auto"/>
        <w:ind w:firstLine="1134"/>
        <w:rPr>
          <w:rFonts w:ascii="Times New Roman" w:hAnsi="Times New Roman"/>
        </w:rPr>
      </w:pPr>
      <w:r w:rsidRPr="00A350FA">
        <w:rPr>
          <w:rFonts w:ascii="Times New Roman" w:hAnsi="Times New Roman"/>
        </w:rPr>
        <w:t>д) пълните разходи се определят или изчисляват въз основа на данни от съществуващата система за отчетност.</w:t>
      </w:r>
    </w:p>
    <w:p w:rsidR="00FE211C" w:rsidRDefault="009E7A0B" w:rsidP="00FE211C">
      <w:pPr>
        <w:pStyle w:val="BodyTextIndent3"/>
        <w:tabs>
          <w:tab w:val="left" w:pos="-2268"/>
        </w:tabs>
        <w:spacing w:line="276" w:lineRule="auto"/>
        <w:ind w:firstLine="567"/>
        <w:rPr>
          <w:rFonts w:ascii="Times New Roman" w:hAnsi="Times New Roman"/>
          <w:b w:val="0"/>
        </w:rPr>
      </w:pPr>
      <w:r w:rsidRPr="006A719F">
        <w:rPr>
          <w:rFonts w:ascii="Times New Roman" w:hAnsi="Times New Roman"/>
          <w:b w:val="0"/>
        </w:rPr>
        <w:t xml:space="preserve">(2) </w:t>
      </w:r>
      <w:r w:rsidR="00D66F73" w:rsidRPr="00D66F73">
        <w:rPr>
          <w:rFonts w:ascii="Times New Roman" w:hAnsi="Times New Roman"/>
          <w:b w:val="0"/>
        </w:rPr>
        <w:t>/изм</w:t>
      </w:r>
      <w:r w:rsidR="00D66F73" w:rsidRPr="00313B92">
        <w:rPr>
          <w:rFonts w:ascii="Times New Roman" w:hAnsi="Times New Roman"/>
          <w:b w:val="0"/>
        </w:rPr>
        <w:t>. Реш.№80/29.12.2005 г./</w:t>
      </w:r>
      <w:r w:rsidR="00D66F73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  <w:b w:val="0"/>
        </w:rPr>
        <w:t>Цените на услугите могат и да надвишават себестойността им.</w:t>
      </w:r>
    </w:p>
    <w:p w:rsidR="009E7A0B" w:rsidRPr="00313B92" w:rsidRDefault="009E7A0B" w:rsidP="00FE211C">
      <w:pPr>
        <w:pStyle w:val="BodyTextIndent3"/>
        <w:tabs>
          <w:tab w:val="left" w:pos="-2268"/>
        </w:tabs>
        <w:spacing w:line="276" w:lineRule="auto"/>
        <w:ind w:firstLine="567"/>
        <w:rPr>
          <w:rFonts w:ascii="Times New Roman" w:hAnsi="Times New Roman"/>
          <w:b w:val="0"/>
        </w:rPr>
      </w:pPr>
      <w:r w:rsidRPr="00313B92">
        <w:rPr>
          <w:rFonts w:ascii="Times New Roman" w:hAnsi="Times New Roman"/>
          <w:b w:val="0"/>
        </w:rPr>
        <w:t>(3)</w:t>
      </w:r>
      <w:r w:rsidR="00FE211C">
        <w:rPr>
          <w:rFonts w:ascii="Times New Roman" w:hAnsi="Times New Roman"/>
          <w:b w:val="0"/>
        </w:rPr>
        <w:t xml:space="preserve"> </w:t>
      </w:r>
      <w:r w:rsidR="00D66F73" w:rsidRPr="00313B92">
        <w:rPr>
          <w:rFonts w:ascii="Times New Roman" w:hAnsi="Times New Roman"/>
          <w:b w:val="0"/>
        </w:rPr>
        <w:t>/изм. Реш.№80/29.12.2005 г./</w:t>
      </w:r>
      <w:r w:rsidRPr="00313B92">
        <w:rPr>
          <w:rFonts w:ascii="Times New Roman" w:hAnsi="Times New Roman"/>
          <w:b w:val="0"/>
        </w:rPr>
        <w:t>Цените на услугите са прости и пропорционални.</w:t>
      </w:r>
    </w:p>
    <w:p w:rsidR="009E7A0B" w:rsidRPr="00313B92" w:rsidRDefault="009E7A0B">
      <w:pPr>
        <w:pStyle w:val="BodyTextIndent"/>
        <w:tabs>
          <w:tab w:val="left" w:pos="-2268"/>
        </w:tabs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(4) </w:t>
      </w:r>
      <w:r w:rsidR="00D66F73" w:rsidRPr="00313B92">
        <w:rPr>
          <w:rFonts w:ascii="Times New Roman" w:hAnsi="Times New Roman"/>
        </w:rPr>
        <w:t>/изм. Реш.№80/29.12.2005 г./</w:t>
      </w:r>
      <w:r w:rsidRPr="00313B92">
        <w:rPr>
          <w:rFonts w:ascii="Times New Roman" w:hAnsi="Times New Roman"/>
        </w:rPr>
        <w:t>Цените на услугите</w:t>
      </w:r>
      <w:r w:rsidR="00C32B23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се събират от общинската администрация и приходите от тях постъпват в бюджета на общината.</w:t>
      </w:r>
    </w:p>
    <w:p w:rsidR="003B1FB2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Чл.47.</w:t>
      </w:r>
      <w:r w:rsidR="00D66F73" w:rsidRPr="00313B92">
        <w:rPr>
          <w:rFonts w:ascii="Times New Roman" w:hAnsi="Times New Roman"/>
          <w:b/>
        </w:rPr>
        <w:t xml:space="preserve"> </w:t>
      </w:r>
      <w:r w:rsidR="00D66F73" w:rsidRPr="00313B92">
        <w:rPr>
          <w:rFonts w:ascii="Times New Roman" w:hAnsi="Times New Roman"/>
        </w:rPr>
        <w:t xml:space="preserve">/изм. Реш.№80/29.12.2005 г./ </w:t>
      </w:r>
      <w:r w:rsidRPr="00313B92">
        <w:rPr>
          <w:rFonts w:ascii="Times New Roman" w:hAnsi="Times New Roman"/>
        </w:rPr>
        <w:t xml:space="preserve">(1) При възможност за извършване на услугите в съкратени срокове, се определят отделни </w:t>
      </w:r>
      <w:r w:rsidR="003B1FB2" w:rsidRPr="00313B92">
        <w:rPr>
          <w:rFonts w:ascii="Times New Roman" w:hAnsi="Times New Roman"/>
        </w:rPr>
        <w:t>цени</w:t>
      </w:r>
      <w:r w:rsidR="00FE211C">
        <w:rPr>
          <w:rFonts w:ascii="Times New Roman" w:hAnsi="Times New Roman"/>
        </w:rPr>
        <w:t xml:space="preserve"> </w:t>
      </w:r>
      <w:r w:rsidR="003B1FB2" w:rsidRPr="00313B92">
        <w:rPr>
          <w:rFonts w:ascii="Times New Roman" w:hAnsi="Times New Roman"/>
        </w:rPr>
        <w:t>за:</w:t>
      </w:r>
    </w:p>
    <w:p w:rsidR="003B1FB2" w:rsidRPr="00313B92" w:rsidRDefault="003B1FB2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1. обикновена;</w:t>
      </w:r>
    </w:p>
    <w:p w:rsidR="003B1FB2" w:rsidRPr="00313B92" w:rsidRDefault="003B1FB2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2. бърза; </w:t>
      </w:r>
    </w:p>
    <w:p w:rsidR="009E7A0B" w:rsidRPr="00313B92" w:rsidRDefault="003B1FB2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3. експресна</w:t>
      </w:r>
      <w:r w:rsidR="009E7A0B" w:rsidRPr="00313B92">
        <w:rPr>
          <w:rFonts w:ascii="Times New Roman" w:hAnsi="Times New Roman"/>
        </w:rPr>
        <w:t>;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3B1FB2" w:rsidRPr="00313B92">
        <w:rPr>
          <w:rFonts w:ascii="Times New Roman" w:hAnsi="Times New Roman"/>
        </w:rPr>
        <w:t xml:space="preserve">/ изм. Реш. </w:t>
      </w:r>
      <w:r w:rsidR="00D66F73" w:rsidRPr="00313B92">
        <w:rPr>
          <w:rFonts w:ascii="Times New Roman" w:hAnsi="Times New Roman"/>
        </w:rPr>
        <w:t>№ 80/29.12.</w:t>
      </w:r>
      <w:r w:rsidR="003B1FB2" w:rsidRPr="00313B92">
        <w:rPr>
          <w:rFonts w:ascii="Times New Roman" w:hAnsi="Times New Roman"/>
        </w:rPr>
        <w:t>2005 г./</w:t>
      </w:r>
      <w:r w:rsidRPr="00313B92">
        <w:rPr>
          <w:rFonts w:ascii="Times New Roman" w:hAnsi="Times New Roman"/>
        </w:rPr>
        <w:t>Сроковете</w:t>
      </w:r>
      <w:r w:rsidR="003B1FB2" w:rsidRPr="00313B92">
        <w:rPr>
          <w:rFonts w:ascii="Times New Roman" w:hAnsi="Times New Roman"/>
        </w:rPr>
        <w:t xml:space="preserve"> за извършване на услугите</w:t>
      </w:r>
      <w:r w:rsidR="00FE211C">
        <w:rPr>
          <w:rFonts w:ascii="Times New Roman" w:hAnsi="Times New Roman"/>
        </w:rPr>
        <w:t xml:space="preserve"> </w:t>
      </w:r>
      <w:r w:rsidR="003B1FB2" w:rsidRPr="00313B92">
        <w:rPr>
          <w:rFonts w:ascii="Times New Roman" w:hAnsi="Times New Roman"/>
        </w:rPr>
        <w:t>са</w:t>
      </w:r>
      <w:r w:rsidRPr="00313B92">
        <w:rPr>
          <w:rFonts w:ascii="Times New Roman" w:hAnsi="Times New Roman"/>
        </w:rPr>
        <w:t>;</w:t>
      </w:r>
    </w:p>
    <w:p w:rsidR="003B1FB2" w:rsidRPr="00313B92" w:rsidRDefault="003B1FB2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1. </w:t>
      </w:r>
      <w:r w:rsidR="00AD150C" w:rsidRPr="00313B92">
        <w:rPr>
          <w:rFonts w:ascii="Times New Roman" w:hAnsi="Times New Roman"/>
        </w:rPr>
        <w:t>/</w:t>
      </w:r>
      <w:r w:rsidR="00FE211C">
        <w:rPr>
          <w:rFonts w:ascii="Times New Roman" w:hAnsi="Times New Roman"/>
        </w:rPr>
        <w:t xml:space="preserve"> </w:t>
      </w:r>
      <w:r w:rsidR="00496014">
        <w:rPr>
          <w:rFonts w:ascii="Times New Roman" w:hAnsi="Times New Roman"/>
        </w:rPr>
        <w:t>изм.</w:t>
      </w:r>
      <w:r w:rsidR="00AD150C" w:rsidRPr="00313B92">
        <w:rPr>
          <w:rFonts w:ascii="Times New Roman" w:hAnsi="Times New Roman"/>
        </w:rPr>
        <w:t xml:space="preserve"> Реш. </w:t>
      </w:r>
      <w:r w:rsidR="00D66F73" w:rsidRPr="00313B92">
        <w:rPr>
          <w:rFonts w:ascii="Times New Roman" w:hAnsi="Times New Roman"/>
        </w:rPr>
        <w:t xml:space="preserve">№ </w:t>
      </w:r>
      <w:r w:rsidR="00496014">
        <w:rPr>
          <w:rFonts w:ascii="Times New Roman" w:hAnsi="Times New Roman"/>
        </w:rPr>
        <w:t>10</w:t>
      </w:r>
      <w:r w:rsidR="00D66F73" w:rsidRPr="00313B92">
        <w:rPr>
          <w:rFonts w:ascii="Times New Roman" w:hAnsi="Times New Roman"/>
        </w:rPr>
        <w:t>0/2</w:t>
      </w:r>
      <w:r w:rsidR="00496014">
        <w:rPr>
          <w:rFonts w:ascii="Times New Roman" w:hAnsi="Times New Roman"/>
        </w:rPr>
        <w:t>3</w:t>
      </w:r>
      <w:r w:rsidR="00D66F73" w:rsidRPr="00313B92">
        <w:rPr>
          <w:rFonts w:ascii="Times New Roman" w:hAnsi="Times New Roman"/>
        </w:rPr>
        <w:t>.12.</w:t>
      </w:r>
      <w:r w:rsidR="00AD150C" w:rsidRPr="00313B92">
        <w:rPr>
          <w:rFonts w:ascii="Times New Roman" w:hAnsi="Times New Roman"/>
        </w:rPr>
        <w:t>200</w:t>
      </w:r>
      <w:r w:rsidR="00496014">
        <w:rPr>
          <w:rFonts w:ascii="Times New Roman" w:hAnsi="Times New Roman"/>
        </w:rPr>
        <w:t>9</w:t>
      </w:r>
      <w:r w:rsidR="00AD150C" w:rsidRPr="00313B92">
        <w:rPr>
          <w:rFonts w:ascii="Times New Roman" w:hAnsi="Times New Roman"/>
        </w:rPr>
        <w:t xml:space="preserve"> г./</w:t>
      </w:r>
      <w:r w:rsidRPr="00313B92">
        <w:rPr>
          <w:rFonts w:ascii="Times New Roman" w:hAnsi="Times New Roman"/>
        </w:rPr>
        <w:t xml:space="preserve">обикновена – в рамките на </w:t>
      </w:r>
      <w:r w:rsidR="00496014">
        <w:rPr>
          <w:rFonts w:ascii="Times New Roman" w:hAnsi="Times New Roman"/>
        </w:rPr>
        <w:t>нормативно определените</w:t>
      </w:r>
      <w:r w:rsidRPr="00313B92">
        <w:rPr>
          <w:rFonts w:ascii="Times New Roman" w:hAnsi="Times New Roman"/>
        </w:rPr>
        <w:t>, освен ако няма друг срок, определен със закон или подзаконов нормативен акт;</w:t>
      </w:r>
    </w:p>
    <w:p w:rsidR="003B1FB2" w:rsidRPr="00313B92" w:rsidRDefault="003B1FB2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2. </w:t>
      </w:r>
      <w:r w:rsidR="00496014">
        <w:rPr>
          <w:rFonts w:ascii="Times New Roman" w:hAnsi="Times New Roman"/>
        </w:rPr>
        <w:t>/ изм.</w:t>
      </w:r>
      <w:r w:rsidR="00AD150C" w:rsidRPr="00313B92">
        <w:rPr>
          <w:rFonts w:ascii="Times New Roman" w:hAnsi="Times New Roman"/>
        </w:rPr>
        <w:t xml:space="preserve"> Реш. </w:t>
      </w:r>
      <w:r w:rsidR="00496014">
        <w:rPr>
          <w:rFonts w:ascii="Times New Roman" w:hAnsi="Times New Roman"/>
        </w:rPr>
        <w:t>№ 100/23</w:t>
      </w:r>
      <w:r w:rsidR="00C8139C" w:rsidRPr="00313B92">
        <w:rPr>
          <w:rFonts w:ascii="Times New Roman" w:hAnsi="Times New Roman"/>
        </w:rPr>
        <w:t>.12.</w:t>
      </w:r>
      <w:r w:rsidR="00AD150C" w:rsidRPr="00313B92">
        <w:rPr>
          <w:rFonts w:ascii="Times New Roman" w:hAnsi="Times New Roman"/>
        </w:rPr>
        <w:t>200</w:t>
      </w:r>
      <w:r w:rsidR="00496014">
        <w:rPr>
          <w:rFonts w:ascii="Times New Roman" w:hAnsi="Times New Roman"/>
        </w:rPr>
        <w:t>9</w:t>
      </w:r>
      <w:r w:rsidR="00AD150C" w:rsidRPr="00313B92">
        <w:rPr>
          <w:rFonts w:ascii="Times New Roman" w:hAnsi="Times New Roman"/>
        </w:rPr>
        <w:t xml:space="preserve"> г./</w:t>
      </w:r>
      <w:r w:rsidRPr="00313B92">
        <w:rPr>
          <w:rFonts w:ascii="Times New Roman" w:hAnsi="Times New Roman"/>
        </w:rPr>
        <w:t xml:space="preserve">бърза – в рамките на </w:t>
      </w:r>
      <w:r w:rsidR="00496014">
        <w:rPr>
          <w:rFonts w:ascii="Times New Roman" w:hAnsi="Times New Roman"/>
        </w:rPr>
        <w:t>половината от нормативно определените</w:t>
      </w:r>
      <w:r w:rsidRPr="00313B92">
        <w:rPr>
          <w:rFonts w:ascii="Times New Roman" w:hAnsi="Times New Roman"/>
        </w:rPr>
        <w:t>, освен ако няма друг</w:t>
      </w:r>
      <w:r w:rsidR="00AD150C" w:rsidRPr="00313B92">
        <w:rPr>
          <w:rFonts w:ascii="Times New Roman" w:hAnsi="Times New Roman"/>
        </w:rPr>
        <w:t xml:space="preserve"> срок, определен със закон или подзаконов нормативен акт;</w:t>
      </w:r>
    </w:p>
    <w:p w:rsidR="00AD150C" w:rsidRPr="00313B92" w:rsidRDefault="00AD150C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3. / нова Реш. </w:t>
      </w:r>
      <w:r w:rsidR="00C8139C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 експресна – в рамките на един работен ден;</w:t>
      </w:r>
    </w:p>
    <w:p w:rsidR="009E7A0B" w:rsidRPr="00313B92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C8139C" w:rsidRPr="00313B92">
        <w:rPr>
          <w:rFonts w:ascii="Times New Roman" w:hAnsi="Times New Roman"/>
        </w:rPr>
        <w:t>/изм. Реш.№80/29.12.2005 г./</w:t>
      </w:r>
      <w:r w:rsidRPr="00313B92">
        <w:rPr>
          <w:rFonts w:ascii="Times New Roman" w:hAnsi="Times New Roman"/>
        </w:rPr>
        <w:t xml:space="preserve">Сроковете за извършване на услугите започват да текат от деня на подаването на необходимите документи по чл. 48 </w:t>
      </w:r>
      <w:r w:rsidR="009D6D06" w:rsidRPr="00313B92">
        <w:rPr>
          <w:rFonts w:ascii="Times New Roman" w:hAnsi="Times New Roman"/>
        </w:rPr>
        <w:t>от</w:t>
      </w:r>
      <w:r w:rsidR="00FE211C">
        <w:rPr>
          <w:rFonts w:ascii="Times New Roman" w:hAnsi="Times New Roman"/>
        </w:rPr>
        <w:t xml:space="preserve"> </w:t>
      </w:r>
      <w:r w:rsidR="009D6D06" w:rsidRPr="00313B92">
        <w:rPr>
          <w:rFonts w:ascii="Times New Roman" w:hAnsi="Times New Roman"/>
        </w:rPr>
        <w:t>настоящата Наредба</w:t>
      </w:r>
      <w:r w:rsidR="00C8139C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и заплащането на цената на съответния вид услуга;</w:t>
      </w:r>
    </w:p>
    <w:p w:rsidR="009E7A0B" w:rsidRPr="00313B92" w:rsidRDefault="009E7A0B">
      <w:pPr>
        <w:pStyle w:val="BodyTextIndent3"/>
        <w:spacing w:line="276" w:lineRule="auto"/>
        <w:ind w:firstLine="567"/>
        <w:rPr>
          <w:rFonts w:ascii="Times New Roman" w:hAnsi="Times New Roman"/>
          <w:b w:val="0"/>
        </w:rPr>
      </w:pPr>
      <w:r w:rsidRPr="00313B92">
        <w:rPr>
          <w:rFonts w:ascii="Times New Roman" w:hAnsi="Times New Roman"/>
          <w:b w:val="0"/>
        </w:rPr>
        <w:t>(4) Заплащането се извършва в брой или безкасово по съответната сметка;</w:t>
      </w:r>
    </w:p>
    <w:p w:rsidR="009E7A0B" w:rsidRPr="00A350FA" w:rsidRDefault="009E7A0B">
      <w:pPr>
        <w:pStyle w:val="BodyTextIndent"/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(5)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Цената на бързата услуга се увеличава с 50%, а тази на експресната – със 100% спрямо цената на обикновената услуга</w:t>
      </w:r>
      <w:r w:rsidRPr="00A350FA">
        <w:rPr>
          <w:rFonts w:ascii="Times New Roman" w:hAnsi="Times New Roman"/>
        </w:rPr>
        <w:t>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6A719F">
        <w:rPr>
          <w:rFonts w:ascii="Times New Roman" w:hAnsi="Times New Roman"/>
          <w:b/>
        </w:rPr>
        <w:t>Чл.48.</w:t>
      </w:r>
      <w:r w:rsidRPr="006A719F">
        <w:rPr>
          <w:rFonts w:ascii="Times New Roman" w:hAnsi="Times New Roman"/>
        </w:rPr>
        <w:t xml:space="preserve"> </w:t>
      </w:r>
      <w:r w:rsidR="00C33680" w:rsidRPr="00C33680">
        <w:rPr>
          <w:rFonts w:ascii="Times New Roman" w:hAnsi="Times New Roman"/>
        </w:rPr>
        <w:t xml:space="preserve">/изм. </w:t>
      </w:r>
      <w:r w:rsidR="00C33680" w:rsidRPr="00313B92">
        <w:rPr>
          <w:rFonts w:ascii="Times New Roman" w:hAnsi="Times New Roman"/>
        </w:rPr>
        <w:t>Реш.№80/29.12.2005 г./</w:t>
      </w:r>
      <w:r w:rsidRPr="00313B92">
        <w:rPr>
          <w:rFonts w:ascii="Times New Roman" w:hAnsi="Times New Roman"/>
        </w:rPr>
        <w:t>Необходимите документи за извършване на конкретна услуга се утвърждават със заповед на кмета на общината.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Чл.49.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Мястото за изпълнение на конкретния вид услуга се определя със заповед на кмета на общината.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Чл.50.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При неспазване на сроковете по чл. 47, ал. 2 размерът на цената на услугата се намалява с едно на сто за всеки ден, считано от деня на забавянето, но с не повече от 30 на сто от пълния й размер. </w:t>
      </w:r>
    </w:p>
    <w:p w:rsidR="00C63A79" w:rsidRDefault="00C63A79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Чл.51.</w:t>
      </w:r>
      <w:r w:rsidR="00C32B23" w:rsidRPr="00313B92">
        <w:rPr>
          <w:rFonts w:ascii="Times New Roman" w:hAnsi="Times New Roman"/>
          <w:b/>
        </w:rPr>
        <w:t xml:space="preserve"> </w:t>
      </w:r>
      <w:r w:rsidR="005D39F8">
        <w:rPr>
          <w:rFonts w:ascii="Times New Roman" w:hAnsi="Times New Roman"/>
        </w:rPr>
        <w:t>/</w:t>
      </w:r>
      <w:r w:rsidR="00C32B23" w:rsidRPr="00313B92">
        <w:rPr>
          <w:rFonts w:ascii="Times New Roman" w:hAnsi="Times New Roman"/>
        </w:rPr>
        <w:t xml:space="preserve">изм. Реш. </w:t>
      </w:r>
      <w:r w:rsidR="00C33680" w:rsidRPr="00313B92">
        <w:rPr>
          <w:rFonts w:ascii="Times New Roman" w:hAnsi="Times New Roman"/>
        </w:rPr>
        <w:t xml:space="preserve">№ </w:t>
      </w:r>
      <w:r w:rsidR="005D39F8">
        <w:rPr>
          <w:rFonts w:ascii="Times New Roman" w:hAnsi="Times New Roman"/>
        </w:rPr>
        <w:t>36</w:t>
      </w:r>
      <w:r w:rsidR="00C33680" w:rsidRPr="00313B92">
        <w:rPr>
          <w:rFonts w:ascii="Times New Roman" w:hAnsi="Times New Roman"/>
        </w:rPr>
        <w:t>/2</w:t>
      </w:r>
      <w:r w:rsidR="005D39F8">
        <w:rPr>
          <w:rFonts w:ascii="Times New Roman" w:hAnsi="Times New Roman"/>
        </w:rPr>
        <w:t>7</w:t>
      </w:r>
      <w:r w:rsidR="00C33680" w:rsidRPr="00313B92">
        <w:rPr>
          <w:rFonts w:ascii="Times New Roman" w:hAnsi="Times New Roman"/>
        </w:rPr>
        <w:t>.</w:t>
      </w:r>
      <w:r w:rsidR="005D39F8">
        <w:rPr>
          <w:rFonts w:ascii="Times New Roman" w:hAnsi="Times New Roman"/>
        </w:rPr>
        <w:t>06</w:t>
      </w:r>
      <w:r w:rsidR="00C33680" w:rsidRPr="00313B92">
        <w:rPr>
          <w:rFonts w:ascii="Times New Roman" w:hAnsi="Times New Roman"/>
        </w:rPr>
        <w:t>.</w:t>
      </w:r>
      <w:r w:rsidR="005D39F8">
        <w:rPr>
          <w:rFonts w:ascii="Times New Roman" w:hAnsi="Times New Roman"/>
        </w:rPr>
        <w:t>2007</w:t>
      </w:r>
      <w:r w:rsidR="00C32B23" w:rsidRPr="00313B92">
        <w:rPr>
          <w:rFonts w:ascii="Times New Roman" w:hAnsi="Times New Roman"/>
        </w:rPr>
        <w:t xml:space="preserve"> г./</w:t>
      </w:r>
      <w:r w:rsidRPr="00313B92">
        <w:rPr>
          <w:rFonts w:ascii="Times New Roman" w:hAnsi="Times New Roman"/>
        </w:rPr>
        <w:t xml:space="preserve"> Общинския</w:t>
      </w:r>
      <w:r w:rsidR="007E689C" w:rsidRPr="00313B92">
        <w:rPr>
          <w:rFonts w:ascii="Times New Roman" w:hAnsi="Times New Roman"/>
        </w:rPr>
        <w:t xml:space="preserve">т съвет определя </w:t>
      </w:r>
      <w:r w:rsidRPr="00313B92">
        <w:rPr>
          <w:rFonts w:ascii="Times New Roman" w:hAnsi="Times New Roman"/>
        </w:rPr>
        <w:t>услуги</w:t>
      </w:r>
      <w:r w:rsidR="00FE211C">
        <w:rPr>
          <w:rFonts w:ascii="Times New Roman" w:hAnsi="Times New Roman"/>
        </w:rPr>
        <w:t xml:space="preserve"> </w:t>
      </w:r>
      <w:r w:rsidR="007E689C" w:rsidRPr="00313B92">
        <w:rPr>
          <w:rFonts w:ascii="Times New Roman" w:hAnsi="Times New Roman"/>
        </w:rPr>
        <w:t>и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цени</w:t>
      </w:r>
      <w:r w:rsidR="007E689C" w:rsidRPr="00313B92">
        <w:rPr>
          <w:rFonts w:ascii="Times New Roman" w:hAnsi="Times New Roman"/>
        </w:rPr>
        <w:t xml:space="preserve"> за тях, посочени в Приложение №1 и Приложение №2.</w:t>
      </w:r>
    </w:p>
    <w:p w:rsidR="008D5E0E" w:rsidRPr="00313B92" w:rsidRDefault="008D5E0E">
      <w:pPr>
        <w:spacing w:line="276" w:lineRule="auto"/>
        <w:rPr>
          <w:rFonts w:ascii="Times New Roman" w:hAnsi="Times New Roman"/>
          <w:b/>
        </w:rPr>
      </w:pPr>
    </w:p>
    <w:p w:rsidR="009E7A0B" w:rsidRPr="00313B92" w:rsidRDefault="004702E5">
      <w:pPr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</w:rPr>
        <w:t xml:space="preserve">./ отм. Реш. </w:t>
      </w:r>
      <w:r w:rsidR="00C33680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  <w:r w:rsidR="009E7A0B" w:rsidRPr="00313B92">
        <w:rPr>
          <w:rFonts w:ascii="Times New Roman" w:hAnsi="Times New Roman"/>
          <w:b/>
        </w:rPr>
        <w:t>Раздел първи. Услуги от общ характер</w:t>
      </w:r>
      <w:r w:rsidR="00924CA2" w:rsidRPr="00313B92">
        <w:rPr>
          <w:rFonts w:ascii="Times New Roman" w:hAnsi="Times New Roman"/>
          <w:b/>
        </w:rPr>
        <w:t>/</w:t>
      </w:r>
    </w:p>
    <w:p w:rsidR="009E7A0B" w:rsidRPr="00313B92" w:rsidRDefault="009E7A0B">
      <w:pPr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Чл.52.</w:t>
      </w:r>
      <w:r w:rsidR="00FE211C">
        <w:rPr>
          <w:rFonts w:ascii="Times New Roman" w:hAnsi="Times New Roman"/>
        </w:rPr>
        <w:t xml:space="preserve"> </w:t>
      </w:r>
      <w:r w:rsidR="00FD37EF" w:rsidRPr="00313B92">
        <w:rPr>
          <w:rFonts w:ascii="Times New Roman" w:hAnsi="Times New Roman"/>
        </w:rPr>
        <w:t xml:space="preserve">./ отм. Реш. </w:t>
      </w:r>
      <w:r w:rsidR="00C33680" w:rsidRPr="00313B92">
        <w:rPr>
          <w:rFonts w:ascii="Times New Roman" w:hAnsi="Times New Roman"/>
        </w:rPr>
        <w:t>№ 80/29.12.</w:t>
      </w:r>
      <w:r w:rsidR="00FD37EF" w:rsidRPr="00313B92">
        <w:rPr>
          <w:rFonts w:ascii="Times New Roman" w:hAnsi="Times New Roman"/>
        </w:rPr>
        <w:t>2005 г./</w:t>
      </w:r>
    </w:p>
    <w:p w:rsidR="00194403" w:rsidRPr="00313B92" w:rsidRDefault="00194403">
      <w:pPr>
        <w:ind w:firstLine="3969"/>
        <w:rPr>
          <w:rFonts w:ascii="Times New Roman" w:hAnsi="Times New Roman"/>
          <w:b/>
        </w:rPr>
      </w:pPr>
    </w:p>
    <w:p w:rsidR="009E7A0B" w:rsidRPr="00313B92" w:rsidRDefault="00FD37EF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</w:rPr>
        <w:t xml:space="preserve">/ отм. Реш. </w:t>
      </w:r>
      <w:r w:rsidR="00C33680" w:rsidRPr="00313B92">
        <w:rPr>
          <w:rFonts w:ascii="Times New Roman" w:hAnsi="Times New Roman"/>
        </w:rPr>
        <w:t>№ 80/29.12.</w:t>
      </w:r>
      <w:r w:rsidRPr="00313B92">
        <w:rPr>
          <w:rFonts w:ascii="Times New Roman" w:hAnsi="Times New Roman"/>
        </w:rPr>
        <w:t>2005 г./</w:t>
      </w:r>
      <w:r w:rsidR="009E7A0B" w:rsidRPr="00313B92">
        <w:rPr>
          <w:rFonts w:ascii="Times New Roman" w:hAnsi="Times New Roman"/>
          <w:b/>
        </w:rPr>
        <w:t>Раздел втори. Услуги, извършвани</w:t>
      </w:r>
    </w:p>
    <w:p w:rsidR="009E7A0B" w:rsidRPr="00313B92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в дирекци</w:t>
      </w:r>
      <w:r w:rsidR="00A726EA" w:rsidRPr="00313B92">
        <w:rPr>
          <w:rFonts w:ascii="Times New Roman" w:hAnsi="Times New Roman"/>
          <w:b/>
        </w:rPr>
        <w:t>я “Специализирана администрация”</w:t>
      </w:r>
    </w:p>
    <w:p w:rsidR="009E7A0B" w:rsidRDefault="009E7A0B" w:rsidP="00194403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Чл.53.</w:t>
      </w:r>
      <w:r w:rsidRPr="00313B92">
        <w:rPr>
          <w:rFonts w:ascii="Times New Roman" w:hAnsi="Times New Roman"/>
        </w:rPr>
        <w:t xml:space="preserve"> </w:t>
      </w:r>
      <w:r w:rsidR="006A719F" w:rsidRPr="00313B92">
        <w:rPr>
          <w:rFonts w:ascii="Times New Roman" w:hAnsi="Times New Roman"/>
        </w:rPr>
        <w:t xml:space="preserve">/отм. Реш. </w:t>
      </w:r>
      <w:r w:rsidR="00C33680" w:rsidRPr="00313B92">
        <w:rPr>
          <w:rFonts w:ascii="Times New Roman" w:hAnsi="Times New Roman"/>
        </w:rPr>
        <w:t>№ 80/29.12.</w:t>
      </w:r>
      <w:r w:rsidR="006A719F" w:rsidRPr="00313B92">
        <w:rPr>
          <w:rFonts w:ascii="Times New Roman" w:hAnsi="Times New Roman"/>
        </w:rPr>
        <w:t>2005 г./</w:t>
      </w:r>
    </w:p>
    <w:p w:rsidR="008D5E0E" w:rsidRPr="00194403" w:rsidRDefault="008D5E0E" w:rsidP="00194403">
      <w:pPr>
        <w:spacing w:line="276" w:lineRule="auto"/>
        <w:rPr>
          <w:rFonts w:ascii="Times New Roman" w:hAnsi="Times New Roman"/>
        </w:rPr>
      </w:pPr>
    </w:p>
    <w:p w:rsidR="009E7A0B" w:rsidRPr="00313B92" w:rsidRDefault="008817C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Отм.</w:t>
      </w:r>
      <w:r w:rsidR="00726AA1" w:rsidRPr="00313B92">
        <w:rPr>
          <w:rFonts w:ascii="Times New Roman" w:hAnsi="Times New Roman"/>
          <w:b/>
        </w:rPr>
        <w:t xml:space="preserve"> </w:t>
      </w:r>
      <w:r w:rsidR="00847AD6" w:rsidRPr="00313B92">
        <w:rPr>
          <w:rFonts w:ascii="Times New Roman" w:hAnsi="Times New Roman"/>
          <w:b/>
        </w:rPr>
        <w:t xml:space="preserve">Реш. </w:t>
      </w:r>
      <w:r w:rsidR="00C33680" w:rsidRPr="00313B92">
        <w:rPr>
          <w:rFonts w:ascii="Times New Roman" w:hAnsi="Times New Roman"/>
          <w:b/>
        </w:rPr>
        <w:t>№ 80/29.12.</w:t>
      </w:r>
      <w:r w:rsidR="00847AD6" w:rsidRPr="00313B92">
        <w:rPr>
          <w:rFonts w:ascii="Times New Roman" w:hAnsi="Times New Roman"/>
          <w:b/>
        </w:rPr>
        <w:t>2005 г./</w:t>
      </w:r>
      <w:r w:rsidR="009E7A0B" w:rsidRPr="00313B92">
        <w:rPr>
          <w:rFonts w:ascii="Times New Roman" w:hAnsi="Times New Roman"/>
          <w:b/>
        </w:rPr>
        <w:t>Раздел трети. Услуги, извършвани</w:t>
      </w:r>
    </w:p>
    <w:p w:rsidR="009E7A0B" w:rsidRPr="00313B92" w:rsidRDefault="009E7A0B" w:rsidP="008D5E0E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в дирекция “Обща администрация”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Чл.54.</w:t>
      </w:r>
      <w:r w:rsidRPr="00313B92">
        <w:rPr>
          <w:rFonts w:ascii="Times New Roman" w:hAnsi="Times New Roman"/>
        </w:rPr>
        <w:t xml:space="preserve"> </w:t>
      </w:r>
      <w:r w:rsidR="008817CB" w:rsidRPr="00313B92">
        <w:rPr>
          <w:rFonts w:ascii="Times New Roman" w:hAnsi="Times New Roman"/>
        </w:rPr>
        <w:t>/отм.</w:t>
      </w:r>
      <w:r w:rsidR="00847AD6" w:rsidRPr="00313B92">
        <w:rPr>
          <w:rFonts w:ascii="Times New Roman" w:hAnsi="Times New Roman"/>
        </w:rPr>
        <w:t xml:space="preserve"> Реш. 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г./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Чл.55.</w:t>
      </w:r>
      <w:r w:rsidR="007E4674" w:rsidRPr="00313B92">
        <w:rPr>
          <w:rFonts w:ascii="Times New Roman" w:hAnsi="Times New Roman"/>
          <w:b/>
          <w:lang w:val="ru-RU"/>
        </w:rPr>
        <w:t>(1)</w:t>
      </w:r>
      <w:r w:rsidRPr="00313B9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 xml:space="preserve">/отм. Реш. 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г./</w:t>
      </w:r>
    </w:p>
    <w:p w:rsidR="00847AD6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(2)</w:t>
      </w:r>
      <w:r w:rsidR="00847AD6" w:rsidRPr="00313B92">
        <w:rPr>
          <w:rFonts w:ascii="Times New Roman" w:hAnsi="Times New Roman"/>
        </w:rPr>
        <w:t xml:space="preserve"> отм. 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 xml:space="preserve"> </w:t>
      </w:r>
    </w:p>
    <w:p w:rsidR="00847AD6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(3)</w:t>
      </w:r>
      <w:r w:rsidR="00FE211C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>отм. 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847AD6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(4) </w:t>
      </w:r>
      <w:r w:rsidR="007E4674" w:rsidRPr="00313B92">
        <w:rPr>
          <w:rFonts w:ascii="Times New Roman" w:hAnsi="Times New Roman"/>
        </w:rPr>
        <w:t>/отм. Ре</w:t>
      </w:r>
      <w:r w:rsidR="00847AD6" w:rsidRPr="00313B92">
        <w:rPr>
          <w:rFonts w:ascii="Times New Roman" w:hAnsi="Times New Roman"/>
        </w:rPr>
        <w:t>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г./</w:t>
      </w:r>
    </w:p>
    <w:p w:rsidR="009E7A0B" w:rsidRPr="00313B92" w:rsidRDefault="00847AD6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>Чл.56.</w:t>
      </w:r>
      <w:r w:rsidR="007E4674" w:rsidRPr="00313B92">
        <w:rPr>
          <w:rFonts w:ascii="Times New Roman" w:hAnsi="Times New Roman"/>
          <w:b/>
          <w:lang w:val="ru-RU"/>
        </w:rPr>
        <w:t>(1)</w:t>
      </w:r>
      <w:r w:rsidRPr="00313B92">
        <w:rPr>
          <w:rFonts w:ascii="Times New Roman" w:hAnsi="Times New Roman"/>
          <w:b/>
        </w:rPr>
        <w:t xml:space="preserve"> /отм. Реш.</w:t>
      </w:r>
      <w:r w:rsidR="00C33680" w:rsidRPr="00313B92">
        <w:rPr>
          <w:rFonts w:ascii="Times New Roman" w:hAnsi="Times New Roman"/>
          <w:b/>
        </w:rPr>
        <w:t xml:space="preserve"> № 80/29.12.</w:t>
      </w:r>
      <w:r w:rsidRPr="00313B92">
        <w:rPr>
          <w:rFonts w:ascii="Times New Roman" w:hAnsi="Times New Roman"/>
          <w:b/>
        </w:rPr>
        <w:t>2005 г./</w:t>
      </w:r>
      <w:r w:rsidR="009E7A0B" w:rsidRPr="00313B92">
        <w:rPr>
          <w:rFonts w:ascii="Times New Roman" w:hAnsi="Times New Roman"/>
        </w:rPr>
        <w:t>: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lang w:val="ru-RU"/>
        </w:rPr>
        <w:t xml:space="preserve">(2) </w:t>
      </w:r>
      <w:r w:rsidR="00847AD6" w:rsidRPr="00313B92">
        <w:rPr>
          <w:rFonts w:ascii="Times New Roman" w:hAnsi="Times New Roman"/>
        </w:rPr>
        <w:t>отм.Реш.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Чл.57.</w:t>
      </w:r>
      <w:r w:rsidR="00FE211C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 xml:space="preserve">отм Реш. 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194403" w:rsidRPr="00313B92" w:rsidRDefault="00194403" w:rsidP="008D5E0E">
      <w:pPr>
        <w:spacing w:line="276" w:lineRule="auto"/>
        <w:ind w:firstLine="0"/>
        <w:rPr>
          <w:rFonts w:ascii="Times New Roman" w:hAnsi="Times New Roman"/>
          <w:b/>
        </w:rPr>
      </w:pPr>
    </w:p>
    <w:p w:rsidR="009E7A0B" w:rsidRPr="00313B92" w:rsidRDefault="007E4674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Отм.</w:t>
      </w:r>
      <w:r w:rsidR="00847AD6" w:rsidRPr="00313B92">
        <w:rPr>
          <w:rFonts w:ascii="Times New Roman" w:hAnsi="Times New Roman"/>
          <w:b/>
        </w:rPr>
        <w:t xml:space="preserve"> Реш. </w:t>
      </w:r>
      <w:r w:rsidR="00C33680" w:rsidRPr="00313B92">
        <w:rPr>
          <w:rFonts w:ascii="Times New Roman" w:hAnsi="Times New Roman"/>
          <w:b/>
        </w:rPr>
        <w:t>№ 80/29.12.</w:t>
      </w:r>
      <w:r w:rsidR="00847AD6" w:rsidRPr="00313B92">
        <w:rPr>
          <w:rFonts w:ascii="Times New Roman" w:hAnsi="Times New Roman"/>
          <w:b/>
        </w:rPr>
        <w:t>2005 г./</w:t>
      </w:r>
      <w:r w:rsidR="00F46532" w:rsidRPr="00313B92">
        <w:rPr>
          <w:rFonts w:ascii="Times New Roman" w:hAnsi="Times New Roman"/>
          <w:b/>
        </w:rPr>
        <w:t xml:space="preserve"> </w:t>
      </w:r>
      <w:r w:rsidR="009E7A0B" w:rsidRPr="00313B92">
        <w:rPr>
          <w:rFonts w:ascii="Times New Roman" w:hAnsi="Times New Roman"/>
          <w:b/>
        </w:rPr>
        <w:t>Раздел четвърти. Услуги, извършвани</w:t>
      </w:r>
    </w:p>
    <w:p w:rsidR="009E7A0B" w:rsidRDefault="009E7A0B">
      <w:pPr>
        <w:spacing w:line="276" w:lineRule="auto"/>
        <w:ind w:firstLine="0"/>
        <w:jc w:val="center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в направленията на бюджетна издръжка</w:t>
      </w:r>
    </w:p>
    <w:p w:rsidR="008D5E0E" w:rsidRPr="00313B92" w:rsidRDefault="008D5E0E">
      <w:pPr>
        <w:spacing w:line="276" w:lineRule="auto"/>
        <w:ind w:firstLine="0"/>
        <w:jc w:val="center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Чл.58</w:t>
      </w:r>
      <w:r w:rsidR="00847AD6" w:rsidRPr="00313B92">
        <w:rPr>
          <w:rFonts w:ascii="Times New Roman" w:hAnsi="Times New Roman"/>
          <w:b/>
        </w:rPr>
        <w:t xml:space="preserve"> </w:t>
      </w:r>
      <w:r w:rsidR="00847AD6" w:rsidRPr="008D5E0E">
        <w:rPr>
          <w:rFonts w:ascii="Times New Roman" w:hAnsi="Times New Roman"/>
        </w:rPr>
        <w:t>отм. Реш.</w:t>
      </w:r>
      <w:r w:rsidR="00C33680" w:rsidRPr="008D5E0E">
        <w:rPr>
          <w:rFonts w:ascii="Times New Roman" w:hAnsi="Times New Roman"/>
        </w:rPr>
        <w:t xml:space="preserve"> № 80/29.12.</w:t>
      </w:r>
      <w:r w:rsidR="00847AD6" w:rsidRPr="008D5E0E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Чл.59.</w:t>
      </w:r>
      <w:r w:rsidR="00FE211C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>отм. Реш.</w:t>
      </w:r>
      <w:r w:rsidR="00C33680" w:rsidRPr="00313B92">
        <w:rPr>
          <w:rFonts w:ascii="Times New Roman" w:hAnsi="Times New Roman"/>
        </w:rPr>
        <w:t>№ 80/29.12.</w:t>
      </w:r>
      <w:r w:rsidR="00847AD6" w:rsidRPr="00313B92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Чл.60.</w:t>
      </w:r>
      <w:r w:rsidRPr="00313B92">
        <w:rPr>
          <w:rFonts w:ascii="Times New Roman" w:hAnsi="Times New Roman"/>
        </w:rPr>
        <w:t xml:space="preserve"> </w:t>
      </w:r>
      <w:r w:rsidR="0091214F" w:rsidRPr="00313B92">
        <w:rPr>
          <w:rFonts w:ascii="Times New Roman" w:hAnsi="Times New Roman"/>
        </w:rPr>
        <w:t>(1)</w:t>
      </w:r>
      <w:r w:rsidRPr="00313B92">
        <w:rPr>
          <w:rFonts w:ascii="Times New Roman" w:hAnsi="Times New Roman"/>
        </w:rPr>
        <w:t xml:space="preserve"> </w:t>
      </w:r>
      <w:r w:rsidR="00847AD6" w:rsidRPr="00313B92">
        <w:rPr>
          <w:rFonts w:ascii="Times New Roman" w:hAnsi="Times New Roman"/>
        </w:rPr>
        <w:t>отм. Реш.</w:t>
      </w:r>
      <w:r w:rsidR="00C33680" w:rsidRPr="00313B92">
        <w:rPr>
          <w:rFonts w:ascii="Times New Roman" w:hAnsi="Times New Roman"/>
        </w:rPr>
        <w:t>0 80/29.12.</w:t>
      </w:r>
      <w:r w:rsidR="00847AD6" w:rsidRPr="00313B92">
        <w:rPr>
          <w:rFonts w:ascii="Times New Roman" w:hAnsi="Times New Roman"/>
        </w:rPr>
        <w:t>2005 г.</w:t>
      </w:r>
    </w:p>
    <w:p w:rsidR="00274B1B" w:rsidRPr="00313B92" w:rsidRDefault="0091214F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274B1B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274B1B" w:rsidRPr="00313B92">
        <w:rPr>
          <w:rFonts w:ascii="Times New Roman" w:hAnsi="Times New Roman"/>
        </w:rPr>
        <w:t>2005 г.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Чл.61.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(1)</w:t>
      </w:r>
      <w:r w:rsidR="00FE211C">
        <w:rPr>
          <w:rFonts w:ascii="Times New Roman" w:hAnsi="Times New Roman"/>
        </w:rPr>
        <w:t xml:space="preserve"> </w:t>
      </w:r>
      <w:r w:rsidR="00274B1B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274B1B" w:rsidRPr="00313B92">
        <w:rPr>
          <w:rFonts w:ascii="Times New Roman" w:hAnsi="Times New Roman"/>
        </w:rPr>
        <w:t>2005 г.</w:t>
      </w:r>
    </w:p>
    <w:p w:rsidR="00274B1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(2)</w:t>
      </w:r>
      <w:r w:rsidR="00274B1B" w:rsidRPr="00313B92">
        <w:rPr>
          <w:rFonts w:ascii="Times New Roman" w:hAnsi="Times New Roman"/>
        </w:rPr>
        <w:t xml:space="preserve"> отм. Реш.</w:t>
      </w:r>
      <w:r w:rsidR="00C33680" w:rsidRPr="00313B92">
        <w:rPr>
          <w:rFonts w:ascii="Times New Roman" w:hAnsi="Times New Roman"/>
        </w:rPr>
        <w:t>№ 80/29.12.</w:t>
      </w:r>
      <w:r w:rsidR="00274B1B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 xml:space="preserve"> 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(3)</w:t>
      </w:r>
      <w:r w:rsidR="00A34ED6" w:rsidRPr="00313B92">
        <w:rPr>
          <w:rFonts w:ascii="Times New Roman" w:hAnsi="Times New Roman"/>
        </w:rPr>
        <w:t xml:space="preserve"> 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>.</w:t>
      </w:r>
    </w:p>
    <w:p w:rsidR="00CF06DE" w:rsidRPr="00313B92" w:rsidRDefault="00CF06DE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(4)</w:t>
      </w:r>
      <w:r w:rsidR="00A34ED6" w:rsidRPr="00313B92">
        <w:rPr>
          <w:rFonts w:ascii="Times New Roman" w:hAnsi="Times New Roman"/>
        </w:rPr>
        <w:t xml:space="preserve"> 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  <w:r w:rsidRPr="00313B92">
        <w:rPr>
          <w:rFonts w:ascii="Times New Roman" w:hAnsi="Times New Roman"/>
        </w:rPr>
        <w:t>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Чл.62.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(1) </w:t>
      </w:r>
      <w:r w:rsidR="00A34ED6" w:rsidRPr="00313B92">
        <w:rPr>
          <w:rFonts w:ascii="Times New Roman" w:hAnsi="Times New Roman"/>
        </w:rPr>
        <w:t>отм. Реш. 2005 г.</w:t>
      </w:r>
    </w:p>
    <w:p w:rsidR="00A34ED6" w:rsidRPr="00313B92" w:rsidRDefault="004807BF">
      <w:pPr>
        <w:spacing w:line="277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(2) </w:t>
      </w:r>
      <w:r w:rsidR="00A34ED6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</w:p>
    <w:p w:rsidR="00A34ED6" w:rsidRPr="00313B92" w:rsidRDefault="009E7A0B" w:rsidP="00A34ED6">
      <w:pPr>
        <w:spacing w:line="277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 xml:space="preserve">(3) </w:t>
      </w:r>
      <w:r w:rsidR="00A34ED6" w:rsidRPr="00313B92">
        <w:rPr>
          <w:rFonts w:ascii="Times New Roman" w:hAnsi="Times New Roman"/>
        </w:rPr>
        <w:t xml:space="preserve">отм. Реш. </w:t>
      </w:r>
      <w:r w:rsidR="00C33680" w:rsidRPr="00313B92">
        <w:rPr>
          <w:rFonts w:ascii="Times New Roman" w:hAnsi="Times New Roman"/>
        </w:rPr>
        <w:t>№ 80/29.12.</w:t>
      </w:r>
      <w:r w:rsidR="00A34ED6" w:rsidRPr="00313B92">
        <w:rPr>
          <w:rFonts w:ascii="Times New Roman" w:hAnsi="Times New Roman"/>
        </w:rPr>
        <w:t>2005 г.</w:t>
      </w:r>
    </w:p>
    <w:p w:rsidR="008A7BEF" w:rsidRPr="00313B92" w:rsidRDefault="008A7BEF" w:rsidP="008D5E0E">
      <w:pPr>
        <w:spacing w:line="276" w:lineRule="auto"/>
        <w:ind w:firstLine="0"/>
        <w:rPr>
          <w:rFonts w:ascii="Times New Roman" w:hAnsi="Times New Roman"/>
          <w:b/>
          <w:caps/>
        </w:rPr>
      </w:pPr>
    </w:p>
    <w:p w:rsidR="009E7A0B" w:rsidRPr="00313B92" w:rsidRDefault="00DF5CB3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313B92">
        <w:rPr>
          <w:rFonts w:ascii="Times New Roman" w:hAnsi="Times New Roman"/>
          <w:b/>
          <w:caps/>
        </w:rPr>
        <w:t>Глава ЧЕТВЪРТА</w:t>
      </w:r>
      <w:r w:rsidR="009E7A0B" w:rsidRPr="00313B92">
        <w:rPr>
          <w:rFonts w:ascii="Times New Roman" w:hAnsi="Times New Roman"/>
          <w:b/>
          <w:caps/>
        </w:rPr>
        <w:t xml:space="preserve"> АДМИНИСТРАТИВНО-НАКАЗАТЕЛНИ РАЗПОРЕДБИ</w:t>
      </w:r>
    </w:p>
    <w:p w:rsidR="009E7A0B" w:rsidRPr="00313B92" w:rsidRDefault="009E7A0B">
      <w:pPr>
        <w:spacing w:line="276" w:lineRule="auto"/>
        <w:rPr>
          <w:rFonts w:ascii="Times New Roman" w:hAnsi="Times New Roman"/>
          <w:b/>
        </w:rPr>
      </w:pPr>
    </w:p>
    <w:p w:rsidR="009E7A0B" w:rsidRPr="00313B92" w:rsidRDefault="009E7A0B">
      <w:pPr>
        <w:spacing w:line="276" w:lineRule="auto"/>
        <w:rPr>
          <w:rFonts w:ascii="Times New Roman" w:hAnsi="Times New Roman"/>
          <w:b/>
        </w:rPr>
      </w:pPr>
      <w:r w:rsidRPr="00313B92">
        <w:rPr>
          <w:rFonts w:ascii="Times New Roman" w:hAnsi="Times New Roman"/>
          <w:b/>
        </w:rPr>
        <w:t>Чл.63.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За невнесените в срок такси и цени на услугите по тази наредба се начислява лихва по реда на Закона за лихвите върху данъци, такси и други подобни държавни вземания.</w:t>
      </w:r>
    </w:p>
    <w:p w:rsidR="009E7A0B" w:rsidRPr="00313B92" w:rsidRDefault="009E7A0B">
      <w:p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  <w:b/>
        </w:rPr>
        <w:t>Чл.64.</w:t>
      </w:r>
      <w:r w:rsidRPr="00313B92">
        <w:rPr>
          <w:rFonts w:ascii="Times New Roman" w:hAnsi="Times New Roman"/>
        </w:rPr>
        <w:t xml:space="preserve"> </w:t>
      </w:r>
      <w:r w:rsidR="0076264A" w:rsidRPr="00313B92">
        <w:rPr>
          <w:rFonts w:ascii="Times New Roman" w:hAnsi="Times New Roman"/>
          <w:b/>
        </w:rPr>
        <w:t>/</w:t>
      </w:r>
      <w:r w:rsidR="0076264A" w:rsidRPr="00313B92">
        <w:rPr>
          <w:rFonts w:ascii="Times New Roman" w:hAnsi="Times New Roman"/>
        </w:rPr>
        <w:t>изм. Реш.№80/29.12.2005 г./</w:t>
      </w:r>
      <w:r w:rsidRPr="00313B92">
        <w:rPr>
          <w:rFonts w:ascii="Times New Roman" w:hAnsi="Times New Roman"/>
        </w:rPr>
        <w:t xml:space="preserve"> За не</w:t>
      </w:r>
      <w:r w:rsidR="003C68C4" w:rsidRPr="00313B92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 xml:space="preserve">събрана такса по чл.26, ал.4 </w:t>
      </w:r>
      <w:r w:rsidR="003C68C4" w:rsidRPr="00313B92">
        <w:rPr>
          <w:rFonts w:ascii="Times New Roman" w:hAnsi="Times New Roman"/>
        </w:rPr>
        <w:t>или</w:t>
      </w:r>
      <w:r w:rsidR="00FE211C">
        <w:rPr>
          <w:rFonts w:ascii="Times New Roman" w:hAnsi="Times New Roman"/>
        </w:rPr>
        <w:t xml:space="preserve"> </w:t>
      </w:r>
      <w:r w:rsidR="003C68C4" w:rsidRPr="00313B92">
        <w:rPr>
          <w:rFonts w:ascii="Times New Roman" w:hAnsi="Times New Roman"/>
        </w:rPr>
        <w:t>не внесени в срок по силата на чл.26, ал.5</w:t>
      </w:r>
      <w:r w:rsidR="0076264A" w:rsidRPr="00313B92">
        <w:rPr>
          <w:rFonts w:ascii="Times New Roman" w:hAnsi="Times New Roman"/>
        </w:rPr>
        <w:t xml:space="preserve"> </w:t>
      </w:r>
      <w:r w:rsidR="003C68C4" w:rsidRPr="00313B92">
        <w:rPr>
          <w:rFonts w:ascii="Times New Roman" w:hAnsi="Times New Roman"/>
        </w:rPr>
        <w:t>се налага глоба</w:t>
      </w:r>
      <w:r w:rsidRPr="00313B92">
        <w:rPr>
          <w:rFonts w:ascii="Times New Roman" w:hAnsi="Times New Roman"/>
        </w:rPr>
        <w:t xml:space="preserve"> както следва:</w:t>
      </w:r>
    </w:p>
    <w:p w:rsidR="009E7A0B" w:rsidRPr="00313B92" w:rsidRDefault="009E7A0B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На физически лица – от 20 до 100 лева;</w:t>
      </w:r>
    </w:p>
    <w:p w:rsidR="009E7A0B" w:rsidRPr="00A350FA" w:rsidRDefault="0076264A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313B92">
        <w:rPr>
          <w:rFonts w:ascii="Times New Roman" w:hAnsi="Times New Roman"/>
        </w:rPr>
        <w:t>/изм. Реш.№80/29.12.2005 г./</w:t>
      </w:r>
      <w:r w:rsidR="009E7A0B" w:rsidRPr="00313B92">
        <w:rPr>
          <w:rFonts w:ascii="Times New Roman" w:hAnsi="Times New Roman"/>
        </w:rPr>
        <w:t>На юридически</w:t>
      </w:r>
      <w:r w:rsidR="009E7A0B" w:rsidRPr="00A350FA">
        <w:rPr>
          <w:rFonts w:ascii="Times New Roman" w:hAnsi="Times New Roman"/>
        </w:rPr>
        <w:t xml:space="preserve"> лица – от</w:t>
      </w:r>
      <w:r w:rsidR="003C68C4" w:rsidRPr="00A350FA">
        <w:rPr>
          <w:rFonts w:ascii="Times New Roman" w:hAnsi="Times New Roman"/>
        </w:rPr>
        <w:t xml:space="preserve"> </w:t>
      </w:r>
      <w:r w:rsidR="003C68C4" w:rsidRPr="008817CB">
        <w:rPr>
          <w:rFonts w:ascii="Times New Roman" w:hAnsi="Times New Roman"/>
        </w:rPr>
        <w:t>“100 до 500”</w:t>
      </w:r>
      <w:r w:rsidR="00FE211C">
        <w:rPr>
          <w:rFonts w:ascii="Times New Roman" w:hAnsi="Times New Roman"/>
        </w:rPr>
        <w:t xml:space="preserve"> </w:t>
      </w:r>
      <w:r w:rsidR="009E7A0B" w:rsidRPr="00A350FA">
        <w:rPr>
          <w:rFonts w:ascii="Times New Roman" w:hAnsi="Times New Roman"/>
        </w:rPr>
        <w:t>лева.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  <w:b/>
        </w:rPr>
        <w:t>Чл.65</w:t>
      </w:r>
      <w:r w:rsidR="00FE211C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(1) Установяването на нарушенията на тази наредба, издаването, обжалването и изпълнението на наказателните постановления се извършва по реда на Закона за административните нарушения и наказания;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(2) Актовете за установяване на нарушенията по тази наредба се съставят от длъжностни лица от общинската администрация, определени със заповед на кмета на общината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(3) Наказателните постановления се издават от кмета на общината.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ДОПЪЛНИТЕЛНИ РАЗПОРЕДБИ</w:t>
      </w: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1. По смисъла на тази наредба: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1. “Услуги за всеобщо ползване” са тези общински услуги, при които конкретният ползвател не може да бъде определен;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 xml:space="preserve">2. </w:t>
      </w:r>
      <w:r w:rsidR="008829F6" w:rsidRPr="008829F6">
        <w:rPr>
          <w:rFonts w:ascii="Times New Roman" w:hAnsi="Times New Roman"/>
        </w:rPr>
        <w:t>/изм</w:t>
      </w:r>
      <w:r w:rsidR="008829F6" w:rsidRPr="00313B92">
        <w:rPr>
          <w:rFonts w:ascii="Times New Roman" w:hAnsi="Times New Roman"/>
        </w:rPr>
        <w:t>. Реш.№ 80/29.12.2005 г./</w:t>
      </w:r>
      <w:r w:rsidRPr="00313B92">
        <w:rPr>
          <w:rFonts w:ascii="Times New Roman" w:hAnsi="Times New Roman"/>
        </w:rPr>
        <w:t>“Ползватели” са всички физически и юридически лица, на</w:t>
      </w:r>
      <w:r w:rsidR="00FE211C">
        <w:rPr>
          <w:rFonts w:ascii="Times New Roman" w:hAnsi="Times New Roman"/>
        </w:rPr>
        <w:t xml:space="preserve"> </w:t>
      </w:r>
      <w:r w:rsidRPr="00313B92">
        <w:rPr>
          <w:rFonts w:ascii="Times New Roman" w:hAnsi="Times New Roman"/>
        </w:rPr>
        <w:t>които се предоставят публични</w:t>
      </w:r>
      <w:r w:rsidRPr="00A350FA">
        <w:rPr>
          <w:rFonts w:ascii="Times New Roman" w:hAnsi="Times New Roman"/>
        </w:rPr>
        <w:t xml:space="preserve"> услуги по смисъла на Закона за местните данъци и </w:t>
      </w:r>
      <w:r w:rsidR="008829F6">
        <w:rPr>
          <w:rFonts w:ascii="Times New Roman" w:hAnsi="Times New Roman"/>
        </w:rPr>
        <w:t>такси.</w:t>
      </w:r>
    </w:p>
    <w:p w:rsidR="000B591C" w:rsidRDefault="000B591C">
      <w:pPr>
        <w:spacing w:line="276" w:lineRule="auto"/>
        <w:ind w:firstLine="0"/>
        <w:rPr>
          <w:rFonts w:ascii="Times New Roman" w:hAnsi="Times New Roman"/>
          <w:b/>
          <w:caps/>
        </w:rPr>
      </w:pPr>
    </w:p>
    <w:p w:rsidR="008644FC" w:rsidRPr="00A350FA" w:rsidRDefault="008644FC">
      <w:pPr>
        <w:spacing w:line="276" w:lineRule="auto"/>
        <w:ind w:firstLine="0"/>
        <w:rPr>
          <w:rFonts w:ascii="Times New Roman" w:hAnsi="Times New Roman"/>
          <w:b/>
          <w:caps/>
        </w:rPr>
      </w:pPr>
    </w:p>
    <w:p w:rsidR="009E7A0B" w:rsidRPr="00A350FA" w:rsidRDefault="009E7A0B">
      <w:pPr>
        <w:spacing w:line="276" w:lineRule="auto"/>
        <w:ind w:firstLine="0"/>
        <w:jc w:val="center"/>
        <w:rPr>
          <w:rFonts w:ascii="Times New Roman" w:hAnsi="Times New Roman"/>
          <w:b/>
          <w:caps/>
        </w:rPr>
      </w:pPr>
      <w:r w:rsidRPr="00A350FA">
        <w:rPr>
          <w:rFonts w:ascii="Times New Roman" w:hAnsi="Times New Roman"/>
          <w:b/>
          <w:caps/>
        </w:rPr>
        <w:t>Преходни и заключителни разпоредби: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2. Тази наредба се издава в изпълнение на чл.9 от Закона за местните данъци и такси и влиза в сила от първо число на месеца, следващ нейното приемане.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3. При започнало, но незавършено плащане на такси, цени на услуги и права, същото се завършва по реда на тази наредба с оглед размер и срок.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4. Разпоредбата на чл.43, т.3 се прилага след 31.03.2003 г.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5. Изпълнението и контрола по тази наредба се осъществява от кмета на общината или определени от него лица.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6. С приемането на тази наредба се отменят:</w:t>
      </w:r>
    </w:p>
    <w:p w:rsidR="009E7A0B" w:rsidRPr="00A350FA" w:rsidRDefault="009E7A0B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Решение № 23 / 21.12.1999 г. на Общински съвет – Елена;</w:t>
      </w:r>
    </w:p>
    <w:p w:rsidR="009E7A0B" w:rsidRPr="00A350FA" w:rsidRDefault="009E7A0B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Решение № 104 / 28.12.2001 г. на Общински съвет – Елена;</w:t>
      </w:r>
    </w:p>
    <w:p w:rsidR="009E7A0B" w:rsidRPr="00A350FA" w:rsidRDefault="009E7A0B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Решение № 1 / 31.01.2002 г. на Общински съвет – Елена.</w:t>
      </w:r>
    </w:p>
    <w:p w:rsidR="009E7A0B" w:rsidRPr="00A350FA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7. Размера на таксата за битови отпадъци за 2004 година е определен с Решение № 12 / 30.12.2003 г.</w:t>
      </w:r>
    </w:p>
    <w:p w:rsidR="009E7A0B" w:rsidRDefault="009E7A0B">
      <w:pPr>
        <w:spacing w:line="276" w:lineRule="auto"/>
        <w:rPr>
          <w:rFonts w:ascii="Times New Roman" w:hAnsi="Times New Roman"/>
        </w:rPr>
      </w:pPr>
      <w:r w:rsidRPr="00A350FA">
        <w:rPr>
          <w:rFonts w:ascii="Times New Roman" w:hAnsi="Times New Roman"/>
        </w:rPr>
        <w:t>§ 8. /нов. р-е № 94/21.12.2004 г./ Община Елена не</w:t>
      </w:r>
      <w:r w:rsidR="003C68C4" w:rsidRPr="00A350FA">
        <w:rPr>
          <w:rFonts w:ascii="Times New Roman" w:hAnsi="Times New Roman"/>
        </w:rPr>
        <w:t xml:space="preserve"> </w:t>
      </w:r>
      <w:r w:rsidRPr="00A350FA">
        <w:rPr>
          <w:rFonts w:ascii="Times New Roman" w:hAnsi="Times New Roman"/>
        </w:rPr>
        <w:t>предоставя услуги на физически и юридически лица, които имат задължения към общината за минали периоди.</w:t>
      </w:r>
    </w:p>
    <w:p w:rsidR="00EC1990" w:rsidRDefault="00EC199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9. /нов р-е № 6/31.01.2006 г./ За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</w:rPr>
          <w:t>2006 г</w:t>
        </w:r>
      </w:smartTag>
      <w:r>
        <w:rPr>
          <w:rFonts w:ascii="Times New Roman" w:hAnsi="Times New Roman"/>
        </w:rPr>
        <w:t>. първата вноска по чл.17, ал.1, т.1 /таксата за битови отпадъци/ се внася в срок от 1 март до 30 април. На предплатилите за цялата година в срок от 1 март до 30 април се прави отстъпка от 5 на сто.</w:t>
      </w:r>
    </w:p>
    <w:p w:rsidR="0002594E" w:rsidRDefault="0002594E">
      <w:pPr>
        <w:spacing w:line="276" w:lineRule="auto"/>
        <w:rPr>
          <w:rFonts w:ascii="Times New Roman" w:hAnsi="Times New Roman"/>
        </w:rPr>
      </w:pPr>
    </w:p>
    <w:p w:rsidR="000B591C" w:rsidRPr="00A350FA" w:rsidRDefault="000B591C">
      <w:pPr>
        <w:spacing w:line="276" w:lineRule="auto"/>
        <w:rPr>
          <w:rFonts w:ascii="Times New Roman" w:hAnsi="Times New Roman"/>
        </w:rPr>
      </w:pPr>
    </w:p>
    <w:p w:rsidR="009E7A0B" w:rsidRDefault="009E7A0B">
      <w:pPr>
        <w:spacing w:line="276" w:lineRule="auto"/>
        <w:rPr>
          <w:rFonts w:ascii="Times New Roman" w:hAnsi="Times New Roman"/>
          <w:b/>
          <w:i/>
        </w:rPr>
      </w:pPr>
      <w:r w:rsidRPr="00A350FA">
        <w:rPr>
          <w:rFonts w:ascii="Times New Roman" w:hAnsi="Times New Roman"/>
          <w:b/>
          <w:i/>
        </w:rPr>
        <w:t>Наредбата е приета с решение №14/06.03.2003 г., протокол №3 от 06.03.2003 г.,</w:t>
      </w:r>
      <w:r w:rsidR="00FE211C">
        <w:rPr>
          <w:rFonts w:ascii="Times New Roman" w:hAnsi="Times New Roman"/>
          <w:b/>
          <w:i/>
        </w:rPr>
        <w:t xml:space="preserve"> </w:t>
      </w:r>
      <w:r w:rsidRPr="00A350FA">
        <w:rPr>
          <w:rFonts w:ascii="Times New Roman" w:hAnsi="Times New Roman"/>
          <w:b/>
          <w:i/>
        </w:rPr>
        <w:t xml:space="preserve">изменена и допълнена с решение №11/30.12.2003г., протокол №4 от 30.12.2003 г., Решение № 94/21.12.2004 г., Протокол № 16 от 21.12.2004 г. </w:t>
      </w:r>
      <w:r w:rsidR="008829F6">
        <w:rPr>
          <w:rFonts w:ascii="Times New Roman" w:hAnsi="Times New Roman"/>
          <w:b/>
          <w:i/>
        </w:rPr>
        <w:t>Решение № 6/27.01.2005 г., Протокол № 1 от 27.01.2005 г., Решение № 80/29.12.2005 г., Протокол № 15 от 29.12.2005 г.</w:t>
      </w:r>
      <w:r w:rsidR="0002594E">
        <w:rPr>
          <w:rFonts w:ascii="Times New Roman" w:hAnsi="Times New Roman"/>
          <w:b/>
          <w:i/>
        </w:rPr>
        <w:t xml:space="preserve">, Решение № </w:t>
      </w:r>
      <w:r w:rsidR="004F327E">
        <w:rPr>
          <w:rFonts w:ascii="Times New Roman" w:hAnsi="Times New Roman"/>
          <w:b/>
          <w:i/>
        </w:rPr>
        <w:t>6</w:t>
      </w:r>
      <w:r w:rsidR="0002594E">
        <w:rPr>
          <w:rFonts w:ascii="Times New Roman" w:hAnsi="Times New Roman"/>
          <w:b/>
          <w:i/>
        </w:rPr>
        <w:t>/31.01.2006 г., Протокол № 1/31.01.2006 г.</w:t>
      </w:r>
      <w:r w:rsidR="008D5E0E">
        <w:rPr>
          <w:rFonts w:ascii="Times New Roman" w:hAnsi="Times New Roman"/>
          <w:b/>
          <w:i/>
        </w:rPr>
        <w:t>, Решение № 36/27.06.2007 г., Протокол № 6 от 27.06.2007 г.</w:t>
      </w:r>
      <w:r w:rsidR="00823D66">
        <w:rPr>
          <w:rFonts w:ascii="Times New Roman" w:hAnsi="Times New Roman"/>
          <w:b/>
          <w:i/>
        </w:rPr>
        <w:t>, Решение № 85/29.08.2008 г. Протокол № 14 от 29.08.2008 г.</w:t>
      </w:r>
      <w:r w:rsidR="008A7BEF">
        <w:rPr>
          <w:rFonts w:ascii="Times New Roman" w:hAnsi="Times New Roman"/>
          <w:b/>
          <w:i/>
        </w:rPr>
        <w:t>, Решение № 9/29.01.2009 г. Протокол № 3 от 29.01.2009 г</w:t>
      </w:r>
      <w:r w:rsidR="00496014">
        <w:rPr>
          <w:rFonts w:ascii="Times New Roman" w:hAnsi="Times New Roman"/>
          <w:b/>
          <w:i/>
        </w:rPr>
        <w:t>, Решение № 100/23.12.2009 г. Протокол № 18 от 23.12.2009 г</w:t>
      </w:r>
      <w:r w:rsidR="008A7BEF">
        <w:rPr>
          <w:rFonts w:ascii="Times New Roman" w:hAnsi="Times New Roman"/>
          <w:b/>
          <w:i/>
        </w:rPr>
        <w:t>.</w:t>
      </w:r>
      <w:r w:rsidR="00865130">
        <w:rPr>
          <w:rFonts w:ascii="Times New Roman" w:hAnsi="Times New Roman"/>
          <w:b/>
          <w:i/>
        </w:rPr>
        <w:t xml:space="preserve">, Решение № 2/27.01.2011 г. Протокол № 1 от 27.01.2011 г. </w:t>
      </w:r>
      <w:r w:rsidR="008D5E0E" w:rsidRPr="00A350FA">
        <w:rPr>
          <w:rFonts w:ascii="Times New Roman" w:hAnsi="Times New Roman"/>
          <w:b/>
          <w:i/>
        </w:rPr>
        <w:t>на Общински съвет- Елена</w:t>
      </w:r>
    </w:p>
    <w:p w:rsidR="008829F6" w:rsidRDefault="008829F6">
      <w:pPr>
        <w:spacing w:line="276" w:lineRule="auto"/>
        <w:rPr>
          <w:rFonts w:ascii="Times New Roman" w:hAnsi="Times New Roman"/>
          <w:b/>
          <w:i/>
        </w:rPr>
      </w:pPr>
    </w:p>
    <w:p w:rsidR="008829F6" w:rsidRPr="00A350FA" w:rsidRDefault="008829F6" w:rsidP="008644FC">
      <w:pPr>
        <w:spacing w:line="276" w:lineRule="auto"/>
        <w:ind w:firstLine="0"/>
        <w:rPr>
          <w:rFonts w:ascii="Times New Roman" w:hAnsi="Times New Roman"/>
          <w:b/>
          <w:i/>
        </w:rPr>
      </w:pPr>
    </w:p>
    <w:p w:rsidR="00FE211C" w:rsidRPr="00FE211C" w:rsidRDefault="00FE211C" w:rsidP="00FE211C">
      <w:pPr>
        <w:autoSpaceDN w:val="0"/>
        <w:spacing w:line="240" w:lineRule="auto"/>
        <w:ind w:firstLine="0"/>
        <w:jc w:val="left"/>
        <w:rPr>
          <w:rFonts w:ascii="Times New Roman" w:hAnsi="Times New Roman"/>
          <w:b/>
          <w:szCs w:val="24"/>
          <w:lang w:eastAsia="bg-BG"/>
        </w:rPr>
      </w:pPr>
      <w:r w:rsidRPr="00FE211C">
        <w:rPr>
          <w:rFonts w:ascii="Times New Roman" w:hAnsi="Times New Roman"/>
          <w:b/>
          <w:szCs w:val="24"/>
          <w:lang w:eastAsia="bg-BG"/>
        </w:rPr>
        <w:t>СИМЕОН КЪНЧЕВ</w:t>
      </w:r>
    </w:p>
    <w:p w:rsidR="00FE211C" w:rsidRPr="00FE211C" w:rsidRDefault="00FE211C" w:rsidP="00FE211C">
      <w:pPr>
        <w:autoSpaceDN w:val="0"/>
        <w:spacing w:line="240" w:lineRule="auto"/>
        <w:ind w:firstLine="0"/>
        <w:jc w:val="left"/>
        <w:rPr>
          <w:rFonts w:ascii="Times New Roman" w:hAnsi="Times New Roman"/>
          <w:i/>
          <w:szCs w:val="24"/>
          <w:lang w:val="en-US" w:eastAsia="bg-BG"/>
        </w:rPr>
      </w:pPr>
      <w:r w:rsidRPr="00FE211C">
        <w:rPr>
          <w:rFonts w:ascii="Times New Roman" w:hAnsi="Times New Roman"/>
          <w:i/>
          <w:szCs w:val="24"/>
          <w:lang w:eastAsia="bg-BG"/>
        </w:rPr>
        <w:t>Председател на</w:t>
      </w:r>
      <w:r w:rsidRPr="00FE211C">
        <w:rPr>
          <w:rFonts w:ascii="Times New Roman" w:hAnsi="Times New Roman"/>
          <w:i/>
          <w:szCs w:val="24"/>
          <w:lang w:val="en-US" w:eastAsia="bg-BG"/>
        </w:rPr>
        <w:br/>
      </w:r>
      <w:r w:rsidRPr="00FE211C">
        <w:rPr>
          <w:rFonts w:ascii="Times New Roman" w:hAnsi="Times New Roman"/>
          <w:i/>
          <w:szCs w:val="24"/>
          <w:lang w:eastAsia="bg-BG"/>
        </w:rPr>
        <w:t>Общински съвет</w:t>
      </w:r>
      <w:r w:rsidRPr="00FE211C">
        <w:rPr>
          <w:rFonts w:ascii="Times New Roman" w:hAnsi="Times New Roman"/>
          <w:i/>
          <w:szCs w:val="24"/>
          <w:lang w:val="ru-RU" w:eastAsia="bg-BG"/>
        </w:rPr>
        <w:t xml:space="preserve"> – </w:t>
      </w:r>
      <w:r w:rsidRPr="00FE211C">
        <w:rPr>
          <w:rFonts w:ascii="Times New Roman" w:hAnsi="Times New Roman"/>
          <w:i/>
          <w:szCs w:val="24"/>
          <w:lang w:eastAsia="bg-BG"/>
        </w:rPr>
        <w:t>Елена</w:t>
      </w:r>
    </w:p>
    <w:p w:rsidR="00D912E2" w:rsidRDefault="00FE211C" w:rsidP="00951AF7">
      <w:pPr>
        <w:spacing w:line="276" w:lineRule="auto"/>
        <w:ind w:firstLine="0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</w:t>
      </w:r>
    </w:p>
    <w:p w:rsidR="001622A7" w:rsidRDefault="001622A7" w:rsidP="008644FC">
      <w:pPr>
        <w:spacing w:line="276" w:lineRule="auto"/>
        <w:ind w:firstLine="0"/>
        <w:rPr>
          <w:rFonts w:ascii="Times New Roman" w:hAnsi="Times New Roman"/>
          <w:b/>
          <w:i/>
        </w:rPr>
      </w:pPr>
    </w:p>
    <w:p w:rsidR="000544BE" w:rsidRPr="000B591C" w:rsidRDefault="000544BE" w:rsidP="007F2672">
      <w:pPr>
        <w:spacing w:line="276" w:lineRule="auto"/>
        <w:jc w:val="right"/>
        <w:rPr>
          <w:rFonts w:ascii="Times New Roman" w:hAnsi="Times New Roman"/>
          <w:b/>
          <w:i/>
        </w:rPr>
      </w:pPr>
    </w:p>
    <w:p w:rsidR="007F2672" w:rsidRDefault="007F2672" w:rsidP="007F2672">
      <w:pPr>
        <w:spacing w:line="276" w:lineRule="auto"/>
        <w:jc w:val="right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i/>
        </w:rPr>
        <w:t>Приложение №1</w:t>
      </w:r>
    </w:p>
    <w:p w:rsidR="007F2672" w:rsidRDefault="007F2672" w:rsidP="007F2672">
      <w:pPr>
        <w:spacing w:line="276" w:lineRule="auto"/>
        <w:rPr>
          <w:rFonts w:ascii="Times New Roman" w:hAnsi="Times New Roman"/>
          <w:b/>
          <w:i/>
          <w:lang w:val="ru-RU"/>
        </w:rPr>
      </w:pPr>
    </w:p>
    <w:p w:rsidR="007F2672" w:rsidRDefault="007F2672" w:rsidP="007F2672">
      <w:pPr>
        <w:spacing w:line="276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Към чл.51 от Наредбата за определяне и администриране на местните такси и цени на услуги на територията на Община Елена във връзка с чл.6, ал.2 от ЗМДТ</w:t>
      </w:r>
    </w:p>
    <w:p w:rsidR="007F2672" w:rsidRDefault="007F2672" w:rsidP="007F2672">
      <w:pPr>
        <w:spacing w:line="276" w:lineRule="auto"/>
        <w:ind w:firstLine="0"/>
        <w:rPr>
          <w:rFonts w:ascii="Times New Roman" w:hAnsi="Times New Roman"/>
          <w:b/>
          <w:i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№ по ред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Видове услуги предоставяни от </w:t>
            </w:r>
          </w:p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Община Елена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Досегашен размер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Нов размер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ДДС</w:t>
            </w: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от общ характер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</w:t>
            </w:r>
          </w:p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Издаване на удостоверение от общ характер или служебна бележка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1.1.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496014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/Изм.Р-е № 100/23.12.2009 г./ </w:t>
            </w:r>
            <w:r w:rsidR="007F2672" w:rsidRPr="001F05E6">
              <w:rPr>
                <w:rFonts w:ascii="Times New Roman" w:hAnsi="Times New Roman"/>
                <w:sz w:val="20"/>
              </w:rPr>
              <w:t>на физически лица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496014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4</w:t>
            </w:r>
            <w:r w:rsidR="007F2672" w:rsidRPr="001F05E6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1.2.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496014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/Изм.Р-е№100/23.12.2009 г./</w:t>
            </w:r>
            <w:r w:rsidR="007F2672" w:rsidRPr="001F05E6">
              <w:rPr>
                <w:rFonts w:ascii="Times New Roman" w:hAnsi="Times New Roman"/>
                <w:sz w:val="20"/>
              </w:rPr>
              <w:t>на юридически лица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496014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</w:t>
            </w:r>
            <w:r w:rsidR="007F2672" w:rsidRPr="001F05E6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496014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/Изм.Р-е№100/23.12.2009г./</w:t>
            </w:r>
            <w:r w:rsidRPr="001F05E6">
              <w:rPr>
                <w:rFonts w:ascii="Times New Roman" w:hAnsi="Times New Roman"/>
                <w:b/>
                <w:sz w:val="20"/>
              </w:rPr>
              <w:t xml:space="preserve">Издаване </w:t>
            </w:r>
            <w:r w:rsidR="007F2672" w:rsidRPr="001F05E6">
              <w:rPr>
                <w:rFonts w:ascii="Times New Roman" w:hAnsi="Times New Roman"/>
                <w:b/>
                <w:sz w:val="20"/>
              </w:rPr>
              <w:t>на заверено препис-извлечение от решения, протоколи, заповеди, актове, договори и др.,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496014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</w:t>
            </w:r>
            <w:r w:rsidR="007F2672" w:rsidRPr="001F05E6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3.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Копирни услуги,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0.10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0.10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4.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Разпечатка на документи,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0.20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0.20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Ламиниране на документи,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6.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Сканиране на документи,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7.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Приемане на факс,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0,50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8.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Изпращане на факс, за страница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8.1.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страната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1,00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8.2.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чужбина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3,00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9.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Транспортна услуга на км.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9.1.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с лек автомобил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0,40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0.50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9.2.</w:t>
            </w:r>
          </w:p>
        </w:tc>
        <w:tc>
          <w:tcPr>
            <w:tcW w:w="4405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с лекотоварен автомобил</w:t>
            </w:r>
          </w:p>
        </w:tc>
        <w:tc>
          <w:tcPr>
            <w:tcW w:w="1601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highlight w:val="lightGray"/>
              </w:rPr>
            </w:pPr>
            <w:r w:rsidRPr="001F05E6">
              <w:rPr>
                <w:rFonts w:ascii="Times New Roman" w:hAnsi="Times New Roman"/>
                <w:sz w:val="20"/>
              </w:rPr>
              <w:t>0,70</w:t>
            </w:r>
          </w:p>
        </w:tc>
        <w:tc>
          <w:tcPr>
            <w:tcW w:w="1259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0.75</w:t>
            </w:r>
          </w:p>
        </w:tc>
        <w:tc>
          <w:tcPr>
            <w:tcW w:w="888" w:type="dxa"/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496014" w:rsidRPr="001F05E6" w:rsidTr="001F05E6">
        <w:tc>
          <w:tcPr>
            <w:tcW w:w="1027" w:type="dxa"/>
            <w:shd w:val="clear" w:color="auto" w:fill="auto"/>
          </w:tcPr>
          <w:p w:rsidR="00496014" w:rsidRPr="001F05E6" w:rsidRDefault="00496014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Нова 10</w:t>
            </w:r>
            <w:r w:rsidR="00C52702" w:rsidRPr="001F05E6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4405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/нова.Р-е№100/23.12.2009 г./</w:t>
            </w:r>
            <w:r w:rsidRPr="001F05E6">
              <w:rPr>
                <w:rFonts w:ascii="Times New Roman" w:hAnsi="Times New Roman"/>
                <w:b/>
                <w:sz w:val="20"/>
              </w:rPr>
              <w:t>За ползване на автовишка /Щаер/</w:t>
            </w:r>
          </w:p>
        </w:tc>
        <w:tc>
          <w:tcPr>
            <w:tcW w:w="1601" w:type="dxa"/>
            <w:shd w:val="clear" w:color="auto" w:fill="auto"/>
          </w:tcPr>
          <w:p w:rsidR="00496014" w:rsidRPr="001F05E6" w:rsidRDefault="00496014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  <w:tc>
          <w:tcPr>
            <w:tcW w:w="1259" w:type="dxa"/>
            <w:shd w:val="clear" w:color="auto" w:fill="auto"/>
          </w:tcPr>
          <w:p w:rsidR="00496014" w:rsidRPr="001F05E6" w:rsidRDefault="00496014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shd w:val="clear" w:color="auto" w:fill="auto"/>
          </w:tcPr>
          <w:p w:rsidR="00496014" w:rsidRPr="001F05E6" w:rsidRDefault="00496014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lightGray"/>
              </w:rPr>
            </w:pPr>
          </w:p>
        </w:tc>
      </w:tr>
      <w:tr w:rsidR="00496014" w:rsidRPr="001F05E6" w:rsidTr="001F05E6">
        <w:tc>
          <w:tcPr>
            <w:tcW w:w="1027" w:type="dxa"/>
            <w:shd w:val="clear" w:color="auto" w:fill="auto"/>
          </w:tcPr>
          <w:p w:rsidR="00496014" w:rsidRPr="001F05E6" w:rsidRDefault="00C5270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Нова 1</w:t>
            </w:r>
            <w:r w:rsidR="00496014" w:rsidRPr="001F05E6">
              <w:rPr>
                <w:rFonts w:ascii="Times New Roman" w:hAnsi="Times New Roman"/>
                <w:b/>
                <w:sz w:val="20"/>
              </w:rPr>
              <w:t>0.1.</w:t>
            </w:r>
          </w:p>
        </w:tc>
        <w:tc>
          <w:tcPr>
            <w:tcW w:w="4405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На територията на града</w:t>
            </w:r>
          </w:p>
        </w:tc>
        <w:tc>
          <w:tcPr>
            <w:tcW w:w="1601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259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25.00 лв. на час</w:t>
            </w:r>
          </w:p>
        </w:tc>
        <w:tc>
          <w:tcPr>
            <w:tcW w:w="888" w:type="dxa"/>
            <w:shd w:val="clear" w:color="auto" w:fill="auto"/>
          </w:tcPr>
          <w:p w:rsidR="00496014" w:rsidRPr="001F05E6" w:rsidRDefault="00496014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496014" w:rsidRPr="001F05E6" w:rsidTr="001F05E6">
        <w:tc>
          <w:tcPr>
            <w:tcW w:w="1027" w:type="dxa"/>
            <w:shd w:val="clear" w:color="auto" w:fill="auto"/>
          </w:tcPr>
          <w:p w:rsidR="00496014" w:rsidRPr="001F05E6" w:rsidRDefault="00C52702" w:rsidP="001F05E6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 xml:space="preserve">Нова </w:t>
            </w:r>
            <w:r w:rsidR="00496014" w:rsidRPr="001F05E6">
              <w:rPr>
                <w:rFonts w:ascii="Times New Roman" w:hAnsi="Times New Roman"/>
                <w:b/>
                <w:sz w:val="20"/>
              </w:rPr>
              <w:t>10.2.</w:t>
            </w:r>
          </w:p>
        </w:tc>
        <w:tc>
          <w:tcPr>
            <w:tcW w:w="4405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Извън територията на града</w:t>
            </w:r>
          </w:p>
        </w:tc>
        <w:tc>
          <w:tcPr>
            <w:tcW w:w="1601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highlight w:val="lightGray"/>
              </w:rPr>
            </w:pPr>
            <w:r w:rsidRPr="001F05E6"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259" w:type="dxa"/>
            <w:shd w:val="clear" w:color="auto" w:fill="auto"/>
          </w:tcPr>
          <w:p w:rsidR="00496014" w:rsidRPr="001F05E6" w:rsidRDefault="00C5270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1,45 лв./км.+ 25.00лв. на час</w:t>
            </w:r>
          </w:p>
        </w:tc>
        <w:tc>
          <w:tcPr>
            <w:tcW w:w="888" w:type="dxa"/>
            <w:shd w:val="clear" w:color="auto" w:fill="auto"/>
          </w:tcPr>
          <w:p w:rsidR="00496014" w:rsidRPr="001F05E6" w:rsidRDefault="00496014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извършвани от дирекция “ФБУС”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1.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Приемане на молба-декларация за картотекиране на нуждаещи се от общинско жилище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Издаване на удостоверение за изплатени задължения по сделки, по които Община Елена е продавач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движими вещи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недвижими имоти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Издаване на удостоверение за ползване на общинско жилище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4.50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Издаване на удостоверение,че даден имот не е актуван като общински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Закупуване на документация за участие в състезателна процедура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приватизация на дружество с над 50% общинско участие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приватизация на обособени части от дружество с над 50% общинско участие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приватизация на общински имот, невключен в капитала на общинско дружество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продажба по реда на ЗОС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5.5.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отстъпване право на строеж върху общински терен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5.6.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отдаване под наем на общински нежилищни имоти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5.7.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процедури по ЗОП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100,00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5.8.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процедури по Наредбата за възлагане на малки обществени поръчки, определени в ЗОП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5.9.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възлагане на обществен превоз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6.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издаване на дубликат</w:t>
            </w:r>
            <w:r w:rsidRPr="001F05E6">
              <w:rPr>
                <w:rFonts w:ascii="Times New Roman" w:hAnsi="Times New Roman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на разрешение за търговия с тютюневи изделия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7.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издаване на удостоверение за частна ветеринарно-медицинска практика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8.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регистрация на кучета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9.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 xml:space="preserve">Отм. Реш.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1F05E6">
                <w:rPr>
                  <w:rFonts w:ascii="Times New Roman" w:hAnsi="Times New Roman"/>
                  <w:b/>
                  <w:sz w:val="20"/>
                </w:rPr>
                <w:t>2005 г</w:t>
              </w:r>
            </w:smartTag>
            <w:r w:rsidRPr="001F05E6">
              <w:rPr>
                <w:rFonts w:ascii="Times New Roman" w:hAnsi="Times New Roman"/>
                <w:b/>
                <w:sz w:val="20"/>
              </w:rPr>
              <w:t>./ За регистрация на земеделска или горска техника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yellow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заверка на молба-декларация за земеделски производител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/ОТМЕНЕНА.Р-е№100/23.12.2009 г./ </w:t>
            </w:r>
            <w:r w:rsidR="007F2672" w:rsidRPr="001F05E6">
              <w:rPr>
                <w:rFonts w:ascii="Times New Roman" w:hAnsi="Times New Roman"/>
                <w:b/>
                <w:sz w:val="20"/>
              </w:rPr>
              <w:t>За използване на общински разплодници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C5270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3</w:t>
            </w:r>
            <w:r w:rsidR="007F2672" w:rsidRPr="001F05E6">
              <w:rPr>
                <w:rFonts w:ascii="Times New Roman" w:hAnsi="Times New Roman"/>
                <w:b/>
                <w:sz w:val="20"/>
              </w:rPr>
              <w:t>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C5270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lang w:val="en-US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  <w:r w:rsidR="007F2672" w:rsidRPr="001F05E6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63"/>
        <w:gridCol w:w="1538"/>
        <w:gridCol w:w="1259"/>
        <w:gridCol w:w="888"/>
      </w:tblGrid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разрешително за таксиметров превоз на пътници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13.</w:t>
            </w:r>
          </w:p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заверка на пътен лист за изпълнение на случаен превоз на пътници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служебна бележка за снабдяване със строителна дървесина, за куб.м.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Дребна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средна и / или едра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Забележка. В случаите, когато дървесината е необходима за отстраняване последствията от бедствия, аварии или катастрофи, такса не се заплаща. Обстоятелствата се удостоверяват с документ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издаване на разрешително за отсичане на дървета в собствен имот, в т.ч.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ценни дървесни видове (орех, черница, череша, кестен и др.) и за повече от 5 бр. дървета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За всички останали случаи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8,00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10,00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 повторно издаване на служебна бележка по граждански договор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пленарната зала на общината- 100 места,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летния период (01.04 – 31.10)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зимния период (01.11 – 31.03)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конферентната зала на общината - 30 места,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летния период</w:t>
            </w:r>
            <w:r w:rsidR="00FE211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(01.04 – 31.10)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зимния период (01.11 – 31.03)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заседателната зала на общината - 20 места,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летния период</w:t>
            </w:r>
            <w:r w:rsidR="00FE211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(01.04 – 31.10)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 зимния период</w:t>
            </w:r>
            <w:r w:rsidR="00FE211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(01.11 – 31.03)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7F2672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Ползване на други помещения в сгради общинска собственост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0,10</w:t>
            </w:r>
            <w:r w:rsidR="00FE211C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лв. на кв.м. на ден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0,15 лв. на кв.м. на ден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2" w:rsidRDefault="007F2672" w:rsidP="00E83FAB">
            <w:pPr>
              <w:spacing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4"/>
        <w:gridCol w:w="4394"/>
        <w:gridCol w:w="1538"/>
        <w:gridCol w:w="1259"/>
        <w:gridCol w:w="38"/>
        <w:gridCol w:w="850"/>
      </w:tblGrid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21.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озвучаване,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15.00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7F2672" w:rsidRPr="001F05E6" w:rsidTr="001F05E6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22.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шрайбпроектор, флипчарт, екран и друго оборудване, за час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C5270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 22а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/нова.Р-е№100/23.12.2009 г./ Заверка на регистър за настанени туристи по Закона за туризма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 22б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/нова.Р-е№100/23.12.2009 г./ Заверка на регистър на търговци, търгуващи с черни и цветни метали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 22в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/нова.Р-е№100/23.12.2009 г./ Съгласуване на работно време на търговски обект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 22г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/нова.Р-е№100/23.12.2009 г./ Издаване на документи от имотните регистри за земеделска собственост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C5270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Нов 22д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/нова.Р-е№100/23.12.2009 г ./Заверяване на анкетни карти</w:t>
            </w:r>
            <w:r w:rsidR="00FE211C" w:rsidRPr="001F05E6">
              <w:rPr>
                <w:rFonts w:ascii="Times New Roman" w:hAnsi="Times New Roman"/>
                <w:sz w:val="20"/>
              </w:rPr>
              <w:t xml:space="preserve"> </w:t>
            </w:r>
            <w:r w:rsidRPr="001F05E6">
              <w:rPr>
                <w:rFonts w:ascii="Times New Roman" w:hAnsi="Times New Roman"/>
                <w:sz w:val="20"/>
              </w:rPr>
              <w:t>на земеделски производители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Забележка:</w:t>
            </w:r>
            <w:r w:rsidRPr="001F05E6">
              <w:rPr>
                <w:rFonts w:ascii="Times New Roman" w:hAnsi="Times New Roman"/>
              </w:rPr>
              <w:t xml:space="preserve"> 1.</w:t>
            </w:r>
            <w:r w:rsidRPr="001F05E6">
              <w:rPr>
                <w:rFonts w:ascii="Times New Roman" w:hAnsi="Times New Roman"/>
                <w:sz w:val="20"/>
              </w:rPr>
              <w:t>Организациите на издръжка от о</w:t>
            </w:r>
            <w:r w:rsidRPr="001F05E6">
              <w:rPr>
                <w:rFonts w:ascii="Times New Roman" w:hAnsi="Times New Roman"/>
                <w:vanish/>
                <w:sz w:val="20"/>
              </w:rPr>
              <w:t>зон (01.04 - 31. или празничен ден, цените се завишават с 50%.а Елена</w:t>
            </w:r>
            <w:r w:rsidRPr="001F05E6">
              <w:rPr>
                <w:rFonts w:ascii="Times New Roman" w:hAnsi="Times New Roman"/>
                <w:sz w:val="20"/>
              </w:rPr>
              <w:t>бщинския бюджет не заплащат такси за ползване на зали;</w:t>
            </w:r>
            <w:r w:rsidRPr="001F05E6">
              <w:rPr>
                <w:rFonts w:ascii="Times New Roman" w:hAnsi="Times New Roman"/>
              </w:rPr>
              <w:t xml:space="preserve"> </w:t>
            </w:r>
          </w:p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2.</w:t>
            </w:r>
            <w:r w:rsidRPr="001F05E6">
              <w:rPr>
                <w:rFonts w:ascii="Times New Roman" w:hAnsi="Times New Roman"/>
              </w:rPr>
              <w:t xml:space="preserve"> </w:t>
            </w:r>
            <w:r w:rsidRPr="001F05E6">
              <w:rPr>
                <w:rFonts w:ascii="Times New Roman" w:hAnsi="Times New Roman"/>
                <w:sz w:val="20"/>
              </w:rPr>
              <w:t>Когато община Елена е съорганизатор на проявата, не се заплащат такси;</w:t>
            </w:r>
          </w:p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3.</w:t>
            </w:r>
            <w:r w:rsidRPr="001F05E6">
              <w:rPr>
                <w:rFonts w:ascii="Times New Roman" w:hAnsi="Times New Roman"/>
              </w:rPr>
              <w:t xml:space="preserve"> </w:t>
            </w:r>
            <w:r w:rsidRPr="001F05E6">
              <w:rPr>
                <w:rFonts w:ascii="Times New Roman" w:hAnsi="Times New Roman"/>
                <w:sz w:val="20"/>
              </w:rPr>
              <w:t>За ползване на залите в почивен или празничен ден, цените се завишават с 50%.</w:t>
            </w:r>
          </w:p>
        </w:tc>
      </w:tr>
      <w:tr w:rsidR="007F267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извършвани от дирекция</w:t>
            </w:r>
            <w:r w:rsidR="00FE211C" w:rsidRPr="001F05E6">
              <w:rPr>
                <w:rFonts w:ascii="Times New Roman" w:hAnsi="Times New Roman"/>
                <w:b/>
                <w:i/>
                <w:sz w:val="20"/>
                <w:u w:val="single"/>
              </w:rPr>
              <w:t xml:space="preserve"> </w:t>
            </w:r>
            <w:r w:rsidRPr="001F05E6">
              <w:rPr>
                <w:rFonts w:ascii="Times New Roman" w:hAnsi="Times New Roman"/>
                <w:b/>
                <w:i/>
                <w:sz w:val="20"/>
                <w:u w:val="single"/>
              </w:rPr>
              <w:t>“УТАБ”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267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издаване на разрешение за депониране на строителни отпадъци на депото за ТБО, на куб.м.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  <w:u w:val="single"/>
              </w:rPr>
              <w:t>Услуги, извършвани от дирекция “АОКЧР”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</w:tr>
      <w:tr w:rsidR="007F267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Изготвяне на образец “УП-</w:t>
            </w:r>
            <w:smartTag w:uri="urn:schemas-microsoft-com:office:smarttags" w:element="metricconverter">
              <w:smartTagPr>
                <w:attr w:name="ProductID" w:val="2”"/>
              </w:smartTagPr>
              <w:r w:rsidRPr="001F05E6">
                <w:rPr>
                  <w:rFonts w:ascii="Times New Roman" w:hAnsi="Times New Roman"/>
                  <w:b/>
                  <w:sz w:val="20"/>
                </w:rPr>
                <w:t>2”</w:t>
              </w:r>
            </w:smartTag>
            <w:r w:rsidRPr="001F05E6">
              <w:rPr>
                <w:rFonts w:ascii="Times New Roman" w:hAnsi="Times New Roman"/>
                <w:b/>
                <w:sz w:val="20"/>
              </w:rPr>
              <w:t xml:space="preserve"> на лица, работили в организации, чийто архиви са предадени за съхранение в Община Елена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7F2672" w:rsidRPr="001F05E6" w:rsidTr="001F05E6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 xml:space="preserve">Изготвяне на “Образец </w:t>
            </w:r>
            <w:smartTag w:uri="urn:schemas-microsoft-com:office:smarttags" w:element="metricconverter">
              <w:smartTagPr>
                <w:attr w:name="ProductID" w:val="30”"/>
              </w:smartTagPr>
              <w:r w:rsidRPr="001F05E6">
                <w:rPr>
                  <w:rFonts w:ascii="Times New Roman" w:hAnsi="Times New Roman"/>
                  <w:b/>
                  <w:sz w:val="20"/>
                </w:rPr>
                <w:t>30”</w:t>
              </w:r>
            </w:smartTag>
            <w:r w:rsidRPr="001F05E6">
              <w:rPr>
                <w:rFonts w:ascii="Times New Roman" w:hAnsi="Times New Roman"/>
                <w:b/>
                <w:sz w:val="20"/>
              </w:rPr>
              <w:t xml:space="preserve"> на лица, работили в организации, чийто архиви са предадени за съхранение в Община Елена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72" w:rsidRPr="001F05E6" w:rsidRDefault="007F2672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567438" w:rsidRPr="00567438" w:rsidRDefault="00567438" w:rsidP="00567438">
      <w:pPr>
        <w:spacing w:line="276" w:lineRule="auto"/>
        <w:rPr>
          <w:rFonts w:ascii="Times New Roman" w:hAnsi="Times New Roman"/>
          <w:b/>
          <w:i/>
          <w:lang w:val="ru-RU"/>
        </w:rPr>
      </w:pPr>
    </w:p>
    <w:p w:rsidR="00567438" w:rsidRPr="0045638A" w:rsidRDefault="00567438" w:rsidP="00567438">
      <w:pPr>
        <w:spacing w:line="276" w:lineRule="auto"/>
        <w:rPr>
          <w:rFonts w:ascii="Times New Roman" w:hAnsi="Times New Roman"/>
          <w:b/>
          <w:sz w:val="20"/>
        </w:rPr>
      </w:pPr>
    </w:p>
    <w:p w:rsidR="00446CA7" w:rsidRDefault="00446CA7">
      <w:pPr>
        <w:rPr>
          <w:b/>
          <w:i/>
          <w:lang w:val="en-US"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0B591C" w:rsidRDefault="000B591C" w:rsidP="00FB3209">
      <w:pPr>
        <w:spacing w:line="276" w:lineRule="auto"/>
        <w:ind w:firstLine="0"/>
        <w:rPr>
          <w:b/>
          <w:i/>
        </w:rPr>
      </w:pPr>
    </w:p>
    <w:p w:rsidR="00FB3209" w:rsidRDefault="00FB3209" w:rsidP="00FB3209">
      <w:pPr>
        <w:spacing w:line="276" w:lineRule="auto"/>
        <w:ind w:firstLine="0"/>
        <w:rPr>
          <w:b/>
          <w:i/>
        </w:rPr>
      </w:pPr>
    </w:p>
    <w:p w:rsidR="008644FC" w:rsidRPr="008644FC" w:rsidRDefault="008644FC" w:rsidP="00FB3209">
      <w:pPr>
        <w:spacing w:line="276" w:lineRule="auto"/>
        <w:ind w:firstLine="0"/>
        <w:rPr>
          <w:b/>
          <w:i/>
        </w:rPr>
      </w:pPr>
    </w:p>
    <w:p w:rsidR="00FD12F7" w:rsidRPr="00FD12F7" w:rsidRDefault="00FE211C" w:rsidP="008A7BEF">
      <w:pPr>
        <w:spacing w:line="276" w:lineRule="auto"/>
        <w:ind w:firstLine="0"/>
        <w:rPr>
          <w:rFonts w:ascii="Times New Roman" w:hAnsi="Times New Roman"/>
          <w:b/>
          <w:i/>
          <w:lang w:val="en-US"/>
        </w:rPr>
      </w:pPr>
      <w:r>
        <w:rPr>
          <w:rFonts w:ascii="Times New Roman" w:hAnsi="Times New Roman"/>
          <w:b/>
          <w:i/>
        </w:rPr>
        <w:t xml:space="preserve"> </w:t>
      </w:r>
      <w:r w:rsidR="00FD12F7">
        <w:rPr>
          <w:rFonts w:ascii="Times New Roman" w:hAnsi="Times New Roman"/>
          <w:b/>
          <w:i/>
        </w:rPr>
        <w:t>Приложение № 2</w:t>
      </w:r>
    </w:p>
    <w:p w:rsidR="00FD12F7" w:rsidRDefault="00FD12F7" w:rsidP="00FD12F7">
      <w:pPr>
        <w:spacing w:line="276" w:lineRule="auto"/>
        <w:ind w:firstLine="0"/>
        <w:rPr>
          <w:rFonts w:ascii="Times New Roman" w:hAnsi="Times New Roman"/>
          <w:b/>
          <w:i/>
          <w:lang w:val="en-US"/>
        </w:rPr>
      </w:pPr>
    </w:p>
    <w:p w:rsidR="00FD12F7" w:rsidRDefault="00FD12F7" w:rsidP="00FD12F7">
      <w:pPr>
        <w:spacing w:line="276" w:lineRule="auto"/>
        <w:ind w:firstLine="0"/>
        <w:rPr>
          <w:rFonts w:ascii="Times New Roman" w:hAnsi="Times New Roman"/>
          <w:b/>
          <w:i/>
          <w:lang w:val="en-US"/>
        </w:rPr>
      </w:pP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252"/>
        <w:gridCol w:w="1601"/>
        <w:gridCol w:w="1417"/>
        <w:gridCol w:w="1165"/>
      </w:tblGrid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№ по ред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Видове услуги, предоставяни от Община Елена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Досегашен размер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Нов размер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1F05E6">
              <w:rPr>
                <w:rFonts w:ascii="Times New Roman" w:hAnsi="Times New Roman"/>
                <w:b/>
              </w:rPr>
              <w:t>ДДС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І.ОБЩИНСКИ РАДИОВЪЗЕЛ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b/>
                <w:i/>
                <w:sz w:val="20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съобщения от общ характер, за минута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съобщения с рекламна цел, за минута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Еднократно излъчване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Седмично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Месечно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35.00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35.00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Обръщения и други от политически партии и коалиции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По време на предизборна кампания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по закон (заповед на кмета на общината)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center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да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Извън предизборна кампания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3.2.1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до 3 минути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3.2.2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всяка следваща минута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c>
          <w:tcPr>
            <w:tcW w:w="9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E211C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FD12F7" w:rsidRPr="001F05E6">
              <w:rPr>
                <w:rFonts w:ascii="Times New Roman" w:hAnsi="Times New Roman"/>
                <w:b/>
                <w:sz w:val="20"/>
              </w:rPr>
              <w:t>Забележка:</w:t>
            </w:r>
            <w:r w:rsidR="00FD12F7" w:rsidRPr="001F05E6">
              <w:rPr>
                <w:rFonts w:ascii="Times New Roman" w:hAnsi="Times New Roman"/>
                <w:sz w:val="20"/>
              </w:rPr>
              <w:t xml:space="preserve"> Безплатни са следните съобщения:</w:t>
            </w:r>
          </w:p>
          <w:p w:rsidR="00FD12F7" w:rsidRPr="001F05E6" w:rsidRDefault="00FD12F7" w:rsidP="001F05E6">
            <w:pPr>
              <w:spacing w:line="276" w:lineRule="auto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 при аварии и други ограничения, свързани с обслужване на населението;</w:t>
            </w:r>
          </w:p>
          <w:p w:rsidR="00FD12F7" w:rsidRPr="001F05E6" w:rsidRDefault="00FD12F7" w:rsidP="001F05E6">
            <w:pPr>
              <w:spacing w:line="276" w:lineRule="auto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 от организации на бюджетна издръжка, Общински съвет за сигурност, РПУ, РСПАП и ПОбКЗНБАК;</w:t>
            </w:r>
          </w:p>
          <w:p w:rsidR="00FD12F7" w:rsidRPr="001F05E6" w:rsidRDefault="00FD12F7" w:rsidP="001F05E6">
            <w:pPr>
              <w:spacing w:line="276" w:lineRule="auto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 от кмет и председател на Общински съвет – при изпълнение на техните задължения;</w:t>
            </w:r>
          </w:p>
          <w:p w:rsidR="00FD12F7" w:rsidRPr="001F05E6" w:rsidRDefault="00FD12F7" w:rsidP="001F05E6">
            <w:pPr>
              <w:spacing w:line="276" w:lineRule="auto"/>
              <w:rPr>
                <w:rFonts w:ascii="Times New Roman" w:hAnsi="Times New Roman"/>
                <w:sz w:val="20"/>
                <w:lang w:val="en-US"/>
              </w:rPr>
            </w:pPr>
            <w:r w:rsidRPr="001F05E6">
              <w:rPr>
                <w:rFonts w:ascii="Times New Roman" w:hAnsi="Times New Roman"/>
                <w:sz w:val="20"/>
              </w:rPr>
              <w:t>4. траурни</w:t>
            </w:r>
          </w:p>
          <w:p w:rsidR="00FD12F7" w:rsidRPr="001F05E6" w:rsidRDefault="00FD12F7" w:rsidP="001F05E6">
            <w:pPr>
              <w:spacing w:line="276" w:lineRule="auto"/>
              <w:rPr>
                <w:rFonts w:ascii="Times New Roman" w:hAnsi="Times New Roman"/>
                <w:sz w:val="20"/>
                <w:lang w:val="en-US"/>
              </w:rPr>
            </w:pP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252"/>
        <w:gridCol w:w="1601"/>
        <w:gridCol w:w="1417"/>
        <w:gridCol w:w="1165"/>
      </w:tblGrid>
      <w:tr w:rsidR="00FD12F7" w:rsidRPr="00F2080E">
        <w:tc>
          <w:tcPr>
            <w:tcW w:w="959" w:type="dxa"/>
          </w:tcPr>
          <w:p w:rsidR="00FD12F7" w:rsidRPr="00F2080E" w:rsidRDefault="00FD12F7" w:rsidP="00CA70C2">
            <w:pPr>
              <w:spacing w:line="276" w:lineRule="auto"/>
              <w:jc w:val="right"/>
              <w:rPr>
                <w:rFonts w:ascii="Times New Roman" w:hAnsi="Times New Roman"/>
                <w:bCs/>
                <w:iCs/>
                <w:sz w:val="20"/>
              </w:rPr>
            </w:pPr>
            <w:r w:rsidRPr="00F2080E">
              <w:rPr>
                <w:rFonts w:ascii="Times New Roman" w:hAnsi="Times New Roman"/>
                <w:bCs/>
                <w:iCs/>
                <w:sz w:val="20"/>
              </w:rPr>
              <w:t>4.</w:t>
            </w:r>
          </w:p>
        </w:tc>
        <w:tc>
          <w:tcPr>
            <w:tcW w:w="4252" w:type="dxa"/>
          </w:tcPr>
          <w:p w:rsidR="00FD12F7" w:rsidRPr="00F2080E" w:rsidRDefault="00FD12F7" w:rsidP="00CA70C2">
            <w:pPr>
              <w:spacing w:line="264" w:lineRule="auto"/>
              <w:ind w:firstLine="0"/>
              <w:rPr>
                <w:rFonts w:ascii="Times New Roman" w:hAnsi="Times New Roman"/>
                <w:bCs/>
                <w:iCs/>
                <w:sz w:val="20"/>
              </w:rPr>
            </w:pPr>
            <w:r w:rsidRPr="00F2080E">
              <w:rPr>
                <w:rFonts w:ascii="Times New Roman" w:hAnsi="Times New Roman"/>
                <w:bCs/>
                <w:iCs/>
                <w:sz w:val="20"/>
              </w:rPr>
              <w:t>Годишна такса за радиоточка</w:t>
            </w:r>
          </w:p>
        </w:tc>
        <w:tc>
          <w:tcPr>
            <w:tcW w:w="1601" w:type="dxa"/>
          </w:tcPr>
          <w:p w:rsidR="00FD12F7" w:rsidRPr="00F2080E" w:rsidRDefault="00460B53" w:rsidP="00CA70C2">
            <w:pPr>
              <w:spacing w:line="264" w:lineRule="auto"/>
              <w:jc w:val="right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10.00</w:t>
            </w:r>
          </w:p>
        </w:tc>
        <w:tc>
          <w:tcPr>
            <w:tcW w:w="1417" w:type="dxa"/>
          </w:tcPr>
          <w:p w:rsidR="00FD12F7" w:rsidRPr="00F2080E" w:rsidRDefault="00FD12F7" w:rsidP="00CA70C2">
            <w:pPr>
              <w:spacing w:line="264" w:lineRule="auto"/>
              <w:jc w:val="right"/>
              <w:rPr>
                <w:rFonts w:ascii="Times New Roman" w:hAnsi="Times New Roman"/>
                <w:bCs/>
                <w:iCs/>
                <w:sz w:val="20"/>
              </w:rPr>
            </w:pPr>
            <w:r w:rsidRPr="00F2080E">
              <w:rPr>
                <w:rFonts w:ascii="Times New Roman" w:hAnsi="Times New Roman"/>
                <w:bCs/>
                <w:iCs/>
                <w:sz w:val="20"/>
              </w:rPr>
              <w:t>10.00</w:t>
            </w:r>
          </w:p>
        </w:tc>
        <w:tc>
          <w:tcPr>
            <w:tcW w:w="1165" w:type="dxa"/>
          </w:tcPr>
          <w:p w:rsidR="00FD12F7" w:rsidRPr="00F2080E" w:rsidRDefault="00460B53" w:rsidP="00CA70C2">
            <w:pPr>
              <w:spacing w:line="264" w:lineRule="auto"/>
              <w:jc w:val="center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Да</w:t>
            </w:r>
          </w:p>
        </w:tc>
      </w:tr>
      <w:tr w:rsidR="00460B53" w:rsidRPr="00F2080E">
        <w:tc>
          <w:tcPr>
            <w:tcW w:w="9394" w:type="dxa"/>
            <w:gridSpan w:val="5"/>
          </w:tcPr>
          <w:p w:rsidR="00460B53" w:rsidRDefault="00460B53" w:rsidP="00430B1C">
            <w:pPr>
              <w:spacing w:line="276" w:lineRule="auto"/>
              <w:rPr>
                <w:rFonts w:ascii="Times New Roman" w:hAnsi="Times New Roman"/>
                <w:b/>
                <w:sz w:val="20"/>
                <w:lang w:val="en-US"/>
              </w:rPr>
            </w:pPr>
          </w:p>
          <w:p w:rsidR="00460B53" w:rsidRPr="00E75185" w:rsidRDefault="00460B53" w:rsidP="00430B1C">
            <w:pPr>
              <w:spacing w:line="276" w:lineRule="auto"/>
              <w:rPr>
                <w:rFonts w:ascii="Times New Roman" w:hAnsi="Times New Roman"/>
                <w:sz w:val="20"/>
              </w:rPr>
            </w:pPr>
            <w:r w:rsidRPr="00F2080E">
              <w:rPr>
                <w:rFonts w:ascii="Times New Roman" w:hAnsi="Times New Roman"/>
                <w:b/>
                <w:sz w:val="20"/>
              </w:rPr>
              <w:t>Забележка:</w:t>
            </w:r>
            <w:r w:rsidRPr="00F2080E">
              <w:rPr>
                <w:rFonts w:ascii="Times New Roman" w:hAnsi="Times New Roman"/>
                <w:sz w:val="20"/>
              </w:rPr>
              <w:t xml:space="preserve"> Таксат</w:t>
            </w:r>
            <w:r>
              <w:rPr>
                <w:rFonts w:ascii="Times New Roman" w:hAnsi="Times New Roman"/>
                <w:sz w:val="20"/>
              </w:rPr>
              <w:t>а влиза в сила от 01.01.2007 г</w:t>
            </w:r>
            <w:r w:rsidRPr="00F2080E">
              <w:rPr>
                <w:rFonts w:ascii="Times New Roman" w:hAnsi="Times New Roman"/>
                <w:sz w:val="20"/>
              </w:rPr>
              <w:t>. и може да се плаща на 2 вноски.</w:t>
            </w:r>
          </w:p>
          <w:p w:rsidR="00460B53" w:rsidRPr="00F2080E" w:rsidRDefault="00460B53" w:rsidP="00430B1C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</w:tr>
    </w:tbl>
    <w:p w:rsidR="001F05E6" w:rsidRPr="001F05E6" w:rsidRDefault="001F05E6" w:rsidP="001F05E6">
      <w:pPr>
        <w:rPr>
          <w:vanish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64"/>
        <w:gridCol w:w="3116"/>
        <w:gridCol w:w="860"/>
        <w:gridCol w:w="1308"/>
        <w:gridCol w:w="312"/>
        <w:gridCol w:w="1314"/>
        <w:gridCol w:w="126"/>
        <w:gridCol w:w="1186"/>
        <w:gridCol w:w="74"/>
      </w:tblGrid>
      <w:tr w:rsidR="00C52702" w:rsidRPr="001F05E6" w:rsidTr="001F05E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Нов 4а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460B53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/нова.Р-е№100/23.12.2009 г./ </w:t>
            </w:r>
            <w:r w:rsidR="00C52702" w:rsidRPr="001F05E6">
              <w:rPr>
                <w:rFonts w:ascii="Times New Roman" w:hAnsi="Times New Roman"/>
                <w:b/>
                <w:i/>
                <w:sz w:val="20"/>
              </w:rPr>
              <w:t>Откриване или преместване на радиоточка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right="124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C52702" w:rsidRPr="001F05E6" w:rsidTr="001F05E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Нов 4б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460B53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/нова.Р-е№100/23.12.2009г./ </w:t>
            </w:r>
            <w:r w:rsidR="00C52702" w:rsidRPr="001F05E6">
              <w:rPr>
                <w:rFonts w:ascii="Times New Roman" w:hAnsi="Times New Roman"/>
                <w:b/>
                <w:i/>
                <w:sz w:val="20"/>
              </w:rPr>
              <w:t>Възстановяване на закрита радиоточка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right="124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C52702" w:rsidRPr="001F05E6" w:rsidTr="001F05E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Нов 4в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460B53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/нова.Р-е№100/23.12.2009 г./ </w:t>
            </w:r>
            <w:r w:rsidR="00C52702" w:rsidRPr="001F05E6">
              <w:rPr>
                <w:rFonts w:ascii="Times New Roman" w:hAnsi="Times New Roman"/>
                <w:b/>
                <w:i/>
                <w:sz w:val="20"/>
              </w:rPr>
              <w:t>Ремонт на радиоточка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sz w:val="20"/>
                <w:lang w:val="en-US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702" w:rsidRPr="001F05E6" w:rsidRDefault="00C52702" w:rsidP="001F05E6">
            <w:pPr>
              <w:spacing w:line="264" w:lineRule="auto"/>
              <w:ind w:right="124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ІІ.РЕКЛАМА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5.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  <w:lang w:val="ru-RU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 Нов Реш. № 80/29.12.2005 г./ Публикуване на реклама в официалния уеб сайт на Община Елена, </w:t>
            </w:r>
            <w:hyperlink r:id="rId9" w:history="1">
              <w:r w:rsidRPr="001F05E6">
                <w:rPr>
                  <w:rStyle w:val="Hyperlink"/>
                  <w:rFonts w:ascii="Times New Roman" w:hAnsi="Times New Roman"/>
                  <w:sz w:val="20"/>
                  <w:lang w:val="en-US"/>
                </w:rPr>
                <w:t>www</w:t>
              </w:r>
              <w:r w:rsidRPr="001F05E6">
                <w:rPr>
                  <w:rStyle w:val="Hyperlink"/>
                  <w:rFonts w:ascii="Times New Roman" w:hAnsi="Times New Roman"/>
                  <w:sz w:val="20"/>
                  <w:lang w:val="ru-RU"/>
                </w:rPr>
                <w:t>.</w:t>
              </w:r>
              <w:r w:rsidRPr="001F05E6">
                <w:rPr>
                  <w:rStyle w:val="Hyperlink"/>
                  <w:rFonts w:ascii="Times New Roman" w:hAnsi="Times New Roman"/>
                  <w:sz w:val="20"/>
                  <w:lang w:val="en-US"/>
                </w:rPr>
                <w:t>Elena</w:t>
              </w:r>
              <w:r w:rsidRPr="001F05E6">
                <w:rPr>
                  <w:rStyle w:val="Hyperlink"/>
                  <w:rFonts w:ascii="Times New Roman" w:hAnsi="Times New Roman"/>
                  <w:sz w:val="20"/>
                  <w:lang w:val="ru-RU"/>
                </w:rPr>
                <w:t>.</w:t>
              </w:r>
              <w:r w:rsidRPr="001F05E6">
                <w:rPr>
                  <w:rStyle w:val="Hyperlink"/>
                  <w:rFonts w:ascii="Times New Roman" w:hAnsi="Times New Roman"/>
                  <w:sz w:val="20"/>
                  <w:lang w:val="en-US"/>
                </w:rPr>
                <w:t>bg</w:t>
              </w:r>
            </w:hyperlink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  <w:lang w:val="ru-RU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На начална страница – показва се при зареждане на страницата 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www</w:t>
            </w:r>
            <w:r w:rsidRPr="001F05E6">
              <w:rPr>
                <w:rFonts w:ascii="Times New Roman" w:hAnsi="Times New Roman"/>
                <w:sz w:val="20"/>
                <w:lang w:val="ru-RU"/>
              </w:rPr>
              <w:t>.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elena</w:t>
            </w:r>
            <w:r w:rsidRPr="001F05E6">
              <w:rPr>
                <w:rFonts w:ascii="Times New Roman" w:hAnsi="Times New Roman"/>
                <w:sz w:val="20"/>
                <w:lang w:val="ru-RU"/>
              </w:rPr>
              <w:t>.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bg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а/размери 150 х 80 пиксела 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б/размери 150 х 150 пиксела–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в/размери 150 х 180 пиксела-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130,00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На вътрешни страници – новини, имоти, търсене, фирми, заведения и др.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а/размери 150 х 80 пиксела 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б/размери 150 х 150 пиксела–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50,00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в/размери 150 х 180 пиксела- за 1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65,00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ІІІ.РИТУАЛИ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Сключване на граждански брак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Pr="001F05E6">
              <w:rPr>
                <w:rFonts w:ascii="Times New Roman" w:hAnsi="Times New Roman"/>
                <w:b/>
                <w:sz w:val="20"/>
              </w:rPr>
              <w:t>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Ритуал “Сватба”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в Обреден дом – 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40</w:t>
            </w:r>
            <w:r w:rsidRPr="001F05E6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4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в кметствата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извън Обреден дом – Елена или съответното кметство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250.00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300.00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да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8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Ритуал “Кръщене”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Pr="001F05E6">
              <w:rPr>
                <w:rFonts w:ascii="Times New Roman" w:hAnsi="Times New Roman"/>
                <w:b/>
                <w:sz w:val="20"/>
              </w:rPr>
              <w:t>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да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ІV.ШКОЛА ПО ИЗКУСТВАТА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9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Обучение по музикален инструмент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учебна година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93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Забележка:</w:t>
            </w:r>
            <w:r w:rsidRPr="001F05E6">
              <w:rPr>
                <w:rFonts w:ascii="Times New Roman" w:hAnsi="Times New Roman"/>
              </w:rPr>
              <w:t xml:space="preserve"> </w:t>
            </w:r>
            <w:r w:rsidRPr="001F05E6">
              <w:rPr>
                <w:rFonts w:ascii="Times New Roman" w:hAnsi="Times New Roman"/>
                <w:sz w:val="20"/>
              </w:rPr>
              <w:t>За второ и трето дете от едно семейство, посещаващи школата по изкуствата цената на услугата по ал. 1 е 15 лв</w:t>
            </w:r>
            <w:r w:rsidRPr="001F05E6">
              <w:rPr>
                <w:rFonts w:ascii="Times New Roman" w:hAnsi="Times New Roman"/>
              </w:rPr>
              <w:t xml:space="preserve">. </w:t>
            </w:r>
            <w:r w:rsidRPr="001F05E6">
              <w:rPr>
                <w:rFonts w:ascii="Times New Roman" w:hAnsi="Times New Roman"/>
                <w:sz w:val="20"/>
              </w:rPr>
              <w:t>за учебна година.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V.ОБЩИНСКА БИБЛИОТЕКА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10</w:t>
            </w:r>
            <w:r w:rsidRPr="001F05E6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Абонамент за годишно ползване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10</w:t>
            </w:r>
            <w:r w:rsidRPr="001F05E6"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деца и ученици до 10 години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безплатно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10</w:t>
            </w:r>
            <w:r w:rsidRPr="001F05E6"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ученици на 10 години и пенсионери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10</w:t>
            </w:r>
            <w:r w:rsidRPr="001F05E6">
              <w:rPr>
                <w:rFonts w:ascii="Times New Roman" w:hAnsi="Times New Roman"/>
                <w:sz w:val="20"/>
              </w:rPr>
              <w:t>.3.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всички останали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</w:t>
            </w: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r w:rsidRPr="001F05E6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еднократно ползване в читалня на книга от библиотечния фонд от неабонати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0.50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</w:t>
            </w: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2</w:t>
            </w:r>
            <w:r w:rsidRPr="001F05E6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ползване на книги от МЗС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</w:t>
            </w: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невърната в срок книга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всеки започнат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0.20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книги от предходната година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</w:t>
            </w: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4</w:t>
            </w:r>
            <w:r w:rsidRPr="001F05E6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изпращане на напомнително писмо по образец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4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първо писмо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0.40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0.60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4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следващи писма с обратна разписка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0.80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VІ.ОБЩИНСКИ ДЕТСКИ КОМПЛЕКС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</w:t>
            </w:r>
            <w:r w:rsidRPr="001F05E6">
              <w:rPr>
                <w:rFonts w:ascii="Times New Roman" w:hAnsi="Times New Roman"/>
                <w:b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посещение на извънкласни форми към Общински детски комплекс, за всяка отделна форма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учебен срок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i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  <w:r w:rsidRPr="001F05E6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присъствен месец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>VІІ.МУЗЕЙ НА ВЪЗРАЖДАНЕТО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Вход за посещение на музеен обект /експозиция/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от ученици</w:t>
            </w:r>
            <w:r w:rsidR="00FE211C" w:rsidRPr="001F05E6">
              <w:rPr>
                <w:rFonts w:ascii="Times New Roman" w:hAnsi="Times New Roman"/>
                <w:sz w:val="20"/>
              </w:rPr>
              <w:t xml:space="preserve"> </w:t>
            </w:r>
            <w:r w:rsidRPr="001F05E6">
              <w:rPr>
                <w:rFonts w:ascii="Times New Roman" w:hAnsi="Times New Roman"/>
                <w:sz w:val="20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8 г"/>
              </w:smartTagPr>
              <w:r w:rsidRPr="001F05E6">
                <w:rPr>
                  <w:rFonts w:ascii="Times New Roman" w:hAnsi="Times New Roman"/>
                  <w:sz w:val="20"/>
                </w:rPr>
                <w:t>18 г</w:t>
              </w:r>
            </w:smartTag>
            <w:r w:rsidRPr="001F05E6"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0.50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</w:t>
            </w:r>
            <w:r w:rsidR="00FE211C" w:rsidRPr="001F05E6">
              <w:rPr>
                <w:rFonts w:ascii="Times New Roman" w:hAnsi="Times New Roman"/>
                <w:sz w:val="20"/>
              </w:rPr>
              <w:t xml:space="preserve"> </w:t>
            </w:r>
            <w:r w:rsidRPr="001F05E6">
              <w:rPr>
                <w:rFonts w:ascii="Times New Roman" w:hAnsi="Times New Roman"/>
                <w:sz w:val="20"/>
              </w:rPr>
              <w:t>български и чуждестранни граждани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460B53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/изм.Р-е № 100/23.12.2009 г./ За </w:t>
            </w:r>
            <w:r w:rsidR="00FD12F7" w:rsidRPr="001F05E6">
              <w:rPr>
                <w:rFonts w:ascii="Times New Roman" w:hAnsi="Times New Roman"/>
                <w:sz w:val="20"/>
              </w:rPr>
              <w:t>инвалиди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безплатен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ученици от Община 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безплатен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За беседа, за всеки отделен обект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на български език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4.00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с превод на чужд език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7</w:t>
            </w:r>
            <w:r w:rsidRPr="001F05E6"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на чужд език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8.00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8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Ден за безплатни посещения на български граждани</w:t>
            </w:r>
            <w:r w:rsidR="00FE211C" w:rsidRPr="001F05E6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  <w:r w:rsidR="00FE211C" w:rsidRPr="001F05E6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понеделник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i/>
                <w:sz w:val="20"/>
              </w:rPr>
            </w:pPr>
            <w:r w:rsidRPr="001F05E6">
              <w:rPr>
                <w:rFonts w:ascii="Times New Roman" w:hAnsi="Times New Roman"/>
                <w:b/>
                <w:i/>
                <w:sz w:val="20"/>
              </w:rPr>
              <w:t xml:space="preserve">VІІІ.УСЛУГИ, ИЗВЪРШВАНИ В УЧЕБНИТЕ ЗАВЕДЕНИЯ 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  <w:highlight w:val="cyan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9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9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</w:p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  <w:sz w:val="20"/>
              </w:rPr>
              <w:t>1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9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 xml:space="preserve">Ползване актовата зала на СОУ “Ив.Момчилов”, 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 за час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 за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Лятна такса 5.00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Зимна такса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6,00</w:t>
            </w:r>
          </w:p>
          <w:p w:rsidR="00FD12F7" w:rsidRPr="001F05E6" w:rsidRDefault="00FD12F7" w:rsidP="00CA70C2">
            <w:pPr>
              <w:rPr>
                <w:rFonts w:ascii="Times New Roman" w:hAnsi="Times New Roman"/>
                <w:sz w:val="20"/>
              </w:rPr>
            </w:pPr>
          </w:p>
          <w:p w:rsidR="00FD12F7" w:rsidRPr="001F05E6" w:rsidRDefault="00FE211C" w:rsidP="00CA70C2">
            <w:pPr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 xml:space="preserve"> </w:t>
            </w:r>
            <w:r w:rsidR="00FD12F7" w:rsidRPr="001F05E6">
              <w:rPr>
                <w:rFonts w:ascii="Times New Roman" w:hAnsi="Times New Roman"/>
                <w:sz w:val="20"/>
              </w:rPr>
              <w:t>30.00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16"/>
              </w:rPr>
            </w:pP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Летен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(01.04 – 31.10)</w:t>
            </w: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6.00</w:t>
            </w:r>
          </w:p>
          <w:p w:rsidR="00FD12F7" w:rsidRPr="001F05E6" w:rsidRDefault="00FD12F7" w:rsidP="001F05E6">
            <w:pPr>
              <w:pStyle w:val="Heading7"/>
              <w:ind w:firstLine="567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Зимен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8.00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35.00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B3209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</w:t>
            </w:r>
            <w:r w:rsidR="00FD12F7" w:rsidRPr="001F05E6">
              <w:rPr>
                <w:rFonts w:ascii="Times New Roman" w:hAnsi="Times New Roman"/>
                <w:b/>
                <w:sz w:val="20"/>
              </w:rPr>
              <w:t>е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физкултурния салон /малък/ на СОУ “Ив.Момчилов” – гр.Елена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Лятна такса 4.00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Зимна такса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FE211C"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sz w:val="16"/>
                <w:szCs w:val="16"/>
              </w:rPr>
              <w:t>(01.04 – 31.10)</w:t>
            </w: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  <w:p w:rsidR="00FD12F7" w:rsidRPr="001F05E6" w:rsidRDefault="00FD12F7" w:rsidP="001F05E6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Pr="001F05E6" w:rsidRDefault="00FD12F7" w:rsidP="001F05E6">
            <w:pPr>
              <w:spacing w:line="264" w:lineRule="auto"/>
              <w:ind w:left="-10" w:hanging="10"/>
              <w:jc w:val="right"/>
              <w:rPr>
                <w:rFonts w:ascii="Times New Roman" w:hAnsi="Times New Roman"/>
                <w:sz w:val="16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6.00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30,00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1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физкултурния салон /голям/ на СОУ “Ив.Момчилов” – гр.Елена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1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Лятна такса 7.00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Зимна такса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8,00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FE211C"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sz w:val="16"/>
                <w:szCs w:val="16"/>
              </w:rPr>
              <w:t>(01.04 – 31.10)</w:t>
            </w:r>
            <w:r w:rsidRPr="001F05E6">
              <w:rPr>
                <w:rFonts w:ascii="Times New Roman" w:hAnsi="Times New Roman"/>
                <w:b/>
                <w:sz w:val="16"/>
              </w:rPr>
              <w:t xml:space="preserve"> 8</w:t>
            </w:r>
            <w:r w:rsidRPr="001F05E6">
              <w:rPr>
                <w:rFonts w:ascii="Times New Roman" w:hAnsi="Times New Roman"/>
                <w:b/>
                <w:sz w:val="20"/>
              </w:rPr>
              <w:t>.00</w:t>
            </w:r>
          </w:p>
          <w:p w:rsidR="00FD12F7" w:rsidRPr="001F05E6" w:rsidRDefault="00FD12F7" w:rsidP="001F05E6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Pr="001F05E6" w:rsidRDefault="00FD12F7" w:rsidP="001F05E6">
            <w:pPr>
              <w:spacing w:line="264" w:lineRule="auto"/>
              <w:ind w:left="-10" w:hanging="10"/>
              <w:jc w:val="right"/>
              <w:rPr>
                <w:rFonts w:ascii="Times New Roman" w:hAnsi="Times New Roman"/>
                <w:sz w:val="16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B3209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</w:t>
            </w:r>
            <w:r w:rsidR="00FD12F7" w:rsidRPr="001F05E6">
              <w:rPr>
                <w:rFonts w:ascii="Times New Roman" w:hAnsi="Times New Roman"/>
                <w:sz w:val="20"/>
              </w:rPr>
              <w:t>е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1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за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35.00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40.00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1</w:t>
            </w:r>
            <w:r w:rsidRPr="001F05E6"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 за организиране и провеждане на състезания и за учебно-тренировъчна дейност на представителни отбори и клубове – на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100.00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2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канал за ремонт на автомобили в СОУ “Ив.Момчилов” – гр.Елена, 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закрит плувен басейн в СОУ “Ив.Момчилов” – гр.Елена, за час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sz w:val="20"/>
              </w:rPr>
              <w:t>.1.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 за деца и ученици извън учебната програма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FE211C"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sz w:val="16"/>
                <w:szCs w:val="16"/>
              </w:rPr>
              <w:t>(01.04 – 31.10)</w:t>
            </w: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0.50</w:t>
            </w:r>
          </w:p>
          <w:p w:rsidR="00FD12F7" w:rsidRPr="001F05E6" w:rsidRDefault="00FD12F7" w:rsidP="001F05E6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1.00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sz w:val="20"/>
              </w:rPr>
              <w:t>.2.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 за граждани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left="-10"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Летен период:</w:t>
            </w:r>
            <w:r w:rsidR="00FE211C"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sz w:val="16"/>
                <w:szCs w:val="16"/>
              </w:rPr>
              <w:t>(01.04 – 31.10)</w:t>
            </w: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3.00</w:t>
            </w:r>
          </w:p>
          <w:p w:rsidR="00FD12F7" w:rsidRPr="001F05E6" w:rsidRDefault="00FD12F7" w:rsidP="001F05E6">
            <w:pPr>
              <w:spacing w:line="264" w:lineRule="auto"/>
              <w:ind w:left="-10" w:hanging="10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3</w:t>
            </w:r>
            <w:r w:rsidRPr="001F05E6">
              <w:rPr>
                <w:rFonts w:ascii="Times New Roman" w:hAnsi="Times New Roman"/>
                <w:sz w:val="20"/>
              </w:rPr>
              <w:t>.3.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 за организиране и провеждане на състезания и за учебно-тренировъчна дейност на представителни отбори и клубове – на ден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250.00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4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Нощувка на организирани групи в извънучебно време</w:t>
            </w:r>
            <w:r w:rsidR="00FE211C" w:rsidRPr="001F05E6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1F05E6">
              <w:rPr>
                <w:rFonts w:ascii="Times New Roman" w:hAnsi="Times New Roman"/>
                <w:b/>
                <w:sz w:val="20"/>
              </w:rPr>
              <w:t>в общежитието на СОУ “Иван Момчилов”, на човек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4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 за деца и ученици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Лятна такса</w:t>
            </w:r>
            <w:r w:rsidRPr="001F05E6">
              <w:rPr>
                <w:rFonts w:ascii="Times New Roman" w:hAnsi="Times New Roman"/>
                <w:sz w:val="20"/>
              </w:rPr>
              <w:t xml:space="preserve"> 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4.00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Зимна такса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pStyle w:val="Heading8"/>
              <w:jc w:val="both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Летен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5.00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Pr="001F05E6" w:rsidRDefault="00FE211C" w:rsidP="001F05E6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FD12F7" w:rsidRPr="001F05E6">
              <w:rPr>
                <w:rFonts w:ascii="Times New Roman" w:hAnsi="Times New Roman"/>
                <w:b/>
                <w:sz w:val="16"/>
              </w:rPr>
              <w:t>6</w:t>
            </w:r>
            <w:r w:rsidR="00FD12F7" w:rsidRPr="001F05E6">
              <w:rPr>
                <w:rFonts w:ascii="Times New Roman" w:hAnsi="Times New Roman"/>
                <w:b/>
                <w:sz w:val="20"/>
              </w:rPr>
              <w:t>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4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 за възрастни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Лятна такса</w:t>
            </w:r>
            <w:r w:rsidRPr="001F05E6">
              <w:rPr>
                <w:rFonts w:ascii="Times New Roman" w:hAnsi="Times New Roman"/>
                <w:sz w:val="20"/>
              </w:rPr>
              <w:t xml:space="preserve"> 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5.00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Зимна такса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6,00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pStyle w:val="Heading8"/>
              <w:jc w:val="both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Летен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6.00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 xml:space="preserve">Зимен период: </w:t>
            </w:r>
          </w:p>
          <w:p w:rsidR="00FD12F7" w:rsidRPr="001F05E6" w:rsidRDefault="00FE211C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FD12F7" w:rsidRPr="001F05E6">
              <w:rPr>
                <w:rFonts w:ascii="Times New Roman" w:hAnsi="Times New Roman"/>
                <w:b/>
                <w:sz w:val="20"/>
              </w:rPr>
              <w:t>7.00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5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спортни площадки и училищни дворове в извънучебно време (на кв.м. на ден)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0.05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116" w:type="dxa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видеозала в СОУ “Иван Момчилов”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116" w:type="dxa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 за час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shd w:val="clear" w:color="auto" w:fill="auto"/>
          </w:tcPr>
          <w:p w:rsidR="00FD12F7" w:rsidRPr="001F05E6" w:rsidRDefault="00FD12F7" w:rsidP="001F05E6">
            <w:pPr>
              <w:pStyle w:val="Heading8"/>
              <w:jc w:val="both"/>
              <w:rPr>
                <w:rFonts w:ascii="Times New Roman" w:hAnsi="Times New Roman"/>
              </w:rPr>
            </w:pPr>
            <w:r w:rsidRPr="001F05E6">
              <w:rPr>
                <w:rFonts w:ascii="Times New Roman" w:hAnsi="Times New Roman"/>
              </w:rPr>
              <w:t>Летен период: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6.00</w:t>
            </w:r>
          </w:p>
          <w:p w:rsidR="00FD12F7" w:rsidRPr="001F05E6" w:rsidRDefault="00FD12F7" w:rsidP="001F05E6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16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>Зимен период:</w:t>
            </w:r>
          </w:p>
          <w:p w:rsidR="00FD12F7" w:rsidRPr="001F05E6" w:rsidRDefault="00FE211C" w:rsidP="001F05E6">
            <w:pPr>
              <w:spacing w:line="264" w:lineRule="auto"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FD12F7" w:rsidRPr="001F05E6">
              <w:rPr>
                <w:rFonts w:ascii="Times New Roman" w:hAnsi="Times New Roman"/>
                <w:b/>
                <w:sz w:val="20"/>
              </w:rPr>
              <w:t>8.00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D12F7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</w:t>
            </w:r>
            <w:r w:rsidRPr="001F05E6">
              <w:rPr>
                <w:rFonts w:ascii="Times New Roman" w:hAnsi="Times New Roman"/>
                <w:sz w:val="20"/>
                <w:lang w:val="en-US"/>
              </w:rPr>
              <w:t>6</w:t>
            </w:r>
            <w:r w:rsidRPr="001F05E6"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w="3116" w:type="dxa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- за ден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26" w:type="dxa"/>
            <w:gridSpan w:val="2"/>
            <w:shd w:val="clear" w:color="auto" w:fill="auto"/>
          </w:tcPr>
          <w:p w:rsidR="00FD12F7" w:rsidRPr="001F05E6" w:rsidRDefault="00FE211C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FD12F7" w:rsidRPr="001F05E6">
              <w:rPr>
                <w:rFonts w:ascii="Times New Roman" w:hAnsi="Times New Roman"/>
                <w:b/>
                <w:sz w:val="20"/>
              </w:rPr>
              <w:t>35.00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D12F7" w:rsidRPr="001F05E6" w:rsidRDefault="00FD12F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27.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color w:val="C0C0C0"/>
                <w:sz w:val="20"/>
              </w:rPr>
            </w:pPr>
          </w:p>
          <w:p w:rsidR="00F055C7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27.1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27.2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28.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28.1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28.2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29.</w:t>
            </w:r>
          </w:p>
          <w:p w:rsidR="001622A7" w:rsidRPr="001F05E6" w:rsidRDefault="001622A7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033252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29.1</w:t>
            </w:r>
            <w:r w:rsidR="00033252"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29.2</w:t>
            </w:r>
          </w:p>
          <w:p w:rsidR="00033252" w:rsidRPr="001F05E6" w:rsidRDefault="00033252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30.</w:t>
            </w:r>
          </w:p>
          <w:p w:rsidR="00033252" w:rsidRPr="001F05E6" w:rsidRDefault="00033252" w:rsidP="001F05E6">
            <w:pPr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/отм.Реш.227.01.2011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ind w:firstLine="0"/>
              <w:jc w:val="center"/>
              <w:rPr>
                <w:rFonts w:ascii="Times New Roman" w:hAnsi="Times New Roman"/>
                <w:b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055C7" w:rsidP="001F05E6">
            <w:pPr>
              <w:spacing w:line="264" w:lineRule="auto"/>
              <w:jc w:val="center"/>
              <w:rPr>
                <w:rFonts w:ascii="Times New Roman" w:hAnsi="Times New Roman"/>
                <w:color w:val="C0C0C0"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FB3209" w:rsidRPr="001F05E6" w:rsidTr="001F05E6">
        <w:trPr>
          <w:gridAfter w:val="1"/>
          <w:wAfter w:w="74" w:type="dxa"/>
        </w:trPr>
        <w:tc>
          <w:tcPr>
            <w:tcW w:w="117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1F05E6">
              <w:rPr>
                <w:rFonts w:ascii="Times New Roman" w:hAnsi="Times New Roman"/>
                <w:sz w:val="20"/>
              </w:rPr>
              <w:t>31.</w:t>
            </w:r>
          </w:p>
        </w:tc>
        <w:tc>
          <w:tcPr>
            <w:tcW w:w="3116" w:type="dxa"/>
            <w:shd w:val="clear" w:color="auto" w:fill="auto"/>
          </w:tcPr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Ползване на компютърен кабинет за час от неучащи в съответното училище</w:t>
            </w:r>
          </w:p>
        </w:tc>
        <w:tc>
          <w:tcPr>
            <w:tcW w:w="2168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E641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26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Летен период:</w:t>
            </w:r>
          </w:p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(01.04 – 31.10)</w:t>
            </w:r>
          </w:p>
          <w:p w:rsidR="00FB3209" w:rsidRPr="001F05E6" w:rsidRDefault="00FB3209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6.00</w:t>
            </w:r>
          </w:p>
          <w:p w:rsidR="00FB3209" w:rsidRPr="001F05E6" w:rsidRDefault="00FB3209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+ 2,00</w:t>
            </w:r>
          </w:p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на работна</w:t>
            </w:r>
          </w:p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станция</w:t>
            </w:r>
          </w:p>
          <w:p w:rsidR="00FB3209" w:rsidRPr="001F05E6" w:rsidRDefault="00FB3209" w:rsidP="001F05E6">
            <w:pPr>
              <w:pStyle w:val="Heading7"/>
              <w:jc w:val="both"/>
              <w:rPr>
                <w:rFonts w:ascii="Times New Roman" w:hAnsi="Times New Roman"/>
                <w:b w:val="0"/>
                <w:szCs w:val="16"/>
              </w:rPr>
            </w:pPr>
            <w:r w:rsidRPr="001F05E6">
              <w:rPr>
                <w:rFonts w:ascii="Times New Roman" w:hAnsi="Times New Roman"/>
                <w:szCs w:val="16"/>
              </w:rPr>
              <w:t>Зимен период</w:t>
            </w:r>
            <w:r w:rsidRPr="001F05E6">
              <w:rPr>
                <w:rFonts w:ascii="Times New Roman" w:hAnsi="Times New Roman"/>
                <w:b w:val="0"/>
                <w:szCs w:val="16"/>
              </w:rPr>
              <w:t>:</w:t>
            </w:r>
          </w:p>
          <w:p w:rsidR="00FB3209" w:rsidRPr="001F05E6" w:rsidRDefault="00FB3209" w:rsidP="001F05E6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5E6">
              <w:rPr>
                <w:rFonts w:ascii="Times New Roman" w:hAnsi="Times New Roman"/>
                <w:sz w:val="16"/>
                <w:szCs w:val="16"/>
              </w:rPr>
              <w:t>(01.11-31.03)</w:t>
            </w:r>
          </w:p>
          <w:p w:rsidR="00FB3209" w:rsidRPr="001F05E6" w:rsidRDefault="00FB3209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6.00</w:t>
            </w:r>
          </w:p>
          <w:p w:rsidR="00FB3209" w:rsidRPr="001F05E6" w:rsidRDefault="00FB3209" w:rsidP="001F05E6">
            <w:pPr>
              <w:spacing w:line="264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+ 2,00</w:t>
            </w:r>
          </w:p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на работна</w:t>
            </w:r>
          </w:p>
          <w:p w:rsidR="00FB3209" w:rsidRPr="001F05E6" w:rsidRDefault="00FB3209" w:rsidP="001F05E6">
            <w:pPr>
              <w:spacing w:line="264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>станция</w:t>
            </w:r>
          </w:p>
          <w:p w:rsidR="00FB3209" w:rsidRPr="001F05E6" w:rsidRDefault="00FE211C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F05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FB3209" w:rsidRPr="001F05E6" w:rsidRDefault="00FB3209" w:rsidP="001F05E6">
            <w:pPr>
              <w:spacing w:line="264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1F05E6">
              <w:rPr>
                <w:rFonts w:ascii="Times New Roman" w:hAnsi="Times New Roman"/>
                <w:b/>
                <w:sz w:val="20"/>
              </w:rPr>
              <w:t>не</w:t>
            </w:r>
          </w:p>
        </w:tc>
      </w:tr>
    </w:tbl>
    <w:p w:rsidR="00C76396" w:rsidRDefault="00FE211C" w:rsidP="00C76396">
      <w:pPr>
        <w:spacing w:line="276" w:lineRule="auto"/>
        <w:ind w:firstLine="0"/>
        <w:rPr>
          <w:rFonts w:ascii="Times New Roman" w:hAnsi="Times New Roman"/>
          <w:b/>
          <w:i/>
          <w:lang w:val="en-US"/>
        </w:rPr>
      </w:pPr>
      <w:r>
        <w:rPr>
          <w:rFonts w:ascii="Times New Roman" w:hAnsi="Times New Roman"/>
          <w:b/>
          <w:i/>
        </w:rPr>
        <w:t xml:space="preserve"> </w:t>
      </w:r>
    </w:p>
    <w:p w:rsidR="00C76396" w:rsidRPr="00C76396" w:rsidRDefault="00C76396">
      <w:pPr>
        <w:rPr>
          <w:b/>
          <w:i/>
          <w:lang w:val="en-US"/>
        </w:rPr>
      </w:pPr>
    </w:p>
    <w:sectPr w:rsidR="00C76396" w:rsidRPr="00C76396" w:rsidSect="00BC19D1">
      <w:footerReference w:type="even" r:id="rId10"/>
      <w:footerReference w:type="default" r:id="rId11"/>
      <w:pgSz w:w="11906" w:h="16838"/>
      <w:pgMar w:top="1134" w:right="1134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C0" w:rsidRDefault="004C51C0">
      <w:r>
        <w:separator/>
      </w:r>
    </w:p>
  </w:endnote>
  <w:endnote w:type="continuationSeparator" w:id="0">
    <w:p w:rsidR="004C51C0" w:rsidRDefault="004C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2D" w:rsidRDefault="00946B2D" w:rsidP="00BC19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6B2D" w:rsidRDefault="00946B2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2D" w:rsidRDefault="00946B2D" w:rsidP="00BC19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3771">
      <w:rPr>
        <w:rStyle w:val="PageNumber"/>
        <w:noProof/>
      </w:rPr>
      <w:t>2</w:t>
    </w:r>
    <w:r>
      <w:rPr>
        <w:rStyle w:val="PageNumber"/>
      </w:rPr>
      <w:fldChar w:fldCharType="end"/>
    </w:r>
  </w:p>
  <w:p w:rsidR="00946B2D" w:rsidRPr="00B41971" w:rsidRDefault="00946B2D" w:rsidP="00B41971">
    <w:pPr>
      <w:pStyle w:val="Footer"/>
      <w:pBdr>
        <w:top w:val="single" w:sz="4" w:space="1" w:color="auto"/>
      </w:pBdr>
      <w:ind w:right="360"/>
      <w:jc w:val="center"/>
      <w:rPr>
        <w:rFonts w:ascii="Times New Roman" w:hAnsi="Times New Roman"/>
        <w:sz w:val="22"/>
        <w:szCs w:val="22"/>
      </w:rPr>
    </w:pPr>
    <w:r w:rsidRPr="00B41971">
      <w:rPr>
        <w:rFonts w:ascii="Times New Roman" w:hAnsi="Times New Roman"/>
        <w:sz w:val="22"/>
        <w:szCs w:val="22"/>
      </w:rPr>
      <w:t>Наредба за определянето и администрирането на местните такси и цени на услуги на територията на община Елена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C0" w:rsidRDefault="004C51C0">
      <w:r>
        <w:separator/>
      </w:r>
    </w:p>
  </w:footnote>
  <w:footnote w:type="continuationSeparator" w:id="0">
    <w:p w:rsidR="004C51C0" w:rsidRDefault="004C5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87558"/>
    <w:multiLevelType w:val="hybridMultilevel"/>
    <w:tmpl w:val="936A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0B76BC"/>
    <w:multiLevelType w:val="hybridMultilevel"/>
    <w:tmpl w:val="B60EB90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72308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510780"/>
    <w:multiLevelType w:val="multilevel"/>
    <w:tmpl w:val="EEFE2248"/>
    <w:lvl w:ilvl="0">
      <w:start w:val="3"/>
      <w:numFmt w:val="decimal"/>
      <w:lvlText w:val="(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34A95"/>
    <w:multiLevelType w:val="multilevel"/>
    <w:tmpl w:val="CEA0580E"/>
    <w:lvl w:ilvl="0">
      <w:start w:val="3"/>
      <w:numFmt w:val="decimal"/>
      <w:lvlText w:val="(%1)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6D3DFB"/>
    <w:multiLevelType w:val="singleLevel"/>
    <w:tmpl w:val="10341E38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>
    <w:nsid w:val="3DD133CE"/>
    <w:multiLevelType w:val="hybridMultilevel"/>
    <w:tmpl w:val="BAA4D07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445C420A"/>
    <w:multiLevelType w:val="hybridMultilevel"/>
    <w:tmpl w:val="84A899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69B6B6B"/>
    <w:multiLevelType w:val="hybridMultilevel"/>
    <w:tmpl w:val="10D650A6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9D24319"/>
    <w:multiLevelType w:val="multilevel"/>
    <w:tmpl w:val="9D6249E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22602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E396BD0"/>
    <w:multiLevelType w:val="hybridMultilevel"/>
    <w:tmpl w:val="EBA83E52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086446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1DC0F1B"/>
    <w:multiLevelType w:val="hybridMultilevel"/>
    <w:tmpl w:val="6AC0C7C4"/>
    <w:lvl w:ilvl="0">
      <w:start w:val="1"/>
      <w:numFmt w:val="decimal"/>
      <w:lvlText w:val="%1."/>
      <w:lvlJc w:val="left"/>
      <w:pPr>
        <w:tabs>
          <w:tab w:val="num" w:pos="1092"/>
        </w:tabs>
        <w:ind w:left="109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14">
    <w:nsid w:val="7A2657E6"/>
    <w:multiLevelType w:val="hybridMultilevel"/>
    <w:tmpl w:val="20108A1E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5">
    <w:nsid w:val="7D5A36E1"/>
    <w:multiLevelType w:val="hybridMultilevel"/>
    <w:tmpl w:val="B7782A6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7EA43D02"/>
    <w:multiLevelType w:val="multilevel"/>
    <w:tmpl w:val="D988DAC6"/>
    <w:lvl w:ilvl="0">
      <w:start w:val="2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3"/>
  </w:num>
  <w:num w:numId="4">
    <w:abstractNumId w:val="11"/>
  </w:num>
  <w:num w:numId="5">
    <w:abstractNumId w:val="7"/>
  </w:num>
  <w:num w:numId="6">
    <w:abstractNumId w:val="1"/>
  </w:num>
  <w:num w:numId="7">
    <w:abstractNumId w:val="16"/>
  </w:num>
  <w:num w:numId="8">
    <w:abstractNumId w:val="0"/>
  </w:num>
  <w:num w:numId="9">
    <w:abstractNumId w:val="6"/>
  </w:num>
  <w:num w:numId="10">
    <w:abstractNumId w:val="15"/>
  </w:num>
  <w:num w:numId="11">
    <w:abstractNumId w:val="4"/>
  </w:num>
  <w:num w:numId="12">
    <w:abstractNumId w:val="10"/>
  </w:num>
  <w:num w:numId="13">
    <w:abstractNumId w:val="2"/>
  </w:num>
  <w:num w:numId="14">
    <w:abstractNumId w:val="12"/>
  </w:num>
  <w:num w:numId="15">
    <w:abstractNumId w:val="9"/>
  </w:num>
  <w:num w:numId="16">
    <w:abstractNumId w:val="5"/>
  </w:num>
  <w:num w:numId="17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19"/>
    <w:rsid w:val="0000740E"/>
    <w:rsid w:val="00021FA4"/>
    <w:rsid w:val="0002594E"/>
    <w:rsid w:val="00033252"/>
    <w:rsid w:val="00040024"/>
    <w:rsid w:val="000423B1"/>
    <w:rsid w:val="00050BAD"/>
    <w:rsid w:val="000544BE"/>
    <w:rsid w:val="000563BE"/>
    <w:rsid w:val="00064C79"/>
    <w:rsid w:val="00070C2B"/>
    <w:rsid w:val="00073837"/>
    <w:rsid w:val="000A3229"/>
    <w:rsid w:val="000A68F0"/>
    <w:rsid w:val="000B591C"/>
    <w:rsid w:val="000C0996"/>
    <w:rsid w:val="000E6CD8"/>
    <w:rsid w:val="000F1B7F"/>
    <w:rsid w:val="001155FE"/>
    <w:rsid w:val="001175A7"/>
    <w:rsid w:val="00131956"/>
    <w:rsid w:val="001622A7"/>
    <w:rsid w:val="00163DCB"/>
    <w:rsid w:val="001668E8"/>
    <w:rsid w:val="001850D9"/>
    <w:rsid w:val="00194403"/>
    <w:rsid w:val="001B001D"/>
    <w:rsid w:val="001B2921"/>
    <w:rsid w:val="001B676F"/>
    <w:rsid w:val="001D4642"/>
    <w:rsid w:val="001E3F5A"/>
    <w:rsid w:val="001E65E0"/>
    <w:rsid w:val="001F05E6"/>
    <w:rsid w:val="00205153"/>
    <w:rsid w:val="002056F8"/>
    <w:rsid w:val="00215EAB"/>
    <w:rsid w:val="00220DAA"/>
    <w:rsid w:val="00230610"/>
    <w:rsid w:val="00232CBB"/>
    <w:rsid w:val="00234A9B"/>
    <w:rsid w:val="002360A8"/>
    <w:rsid w:val="00237A6B"/>
    <w:rsid w:val="00247C78"/>
    <w:rsid w:val="00251B95"/>
    <w:rsid w:val="002538F3"/>
    <w:rsid w:val="002643F0"/>
    <w:rsid w:val="00274B1B"/>
    <w:rsid w:val="00277BD7"/>
    <w:rsid w:val="002831E2"/>
    <w:rsid w:val="00287702"/>
    <w:rsid w:val="00295644"/>
    <w:rsid w:val="00295A6E"/>
    <w:rsid w:val="002D202F"/>
    <w:rsid w:val="002D5B24"/>
    <w:rsid w:val="002E229F"/>
    <w:rsid w:val="002F0048"/>
    <w:rsid w:val="003071ED"/>
    <w:rsid w:val="003077CE"/>
    <w:rsid w:val="003112E2"/>
    <w:rsid w:val="003121D5"/>
    <w:rsid w:val="00313B92"/>
    <w:rsid w:val="00320AD7"/>
    <w:rsid w:val="00324004"/>
    <w:rsid w:val="00330912"/>
    <w:rsid w:val="00331444"/>
    <w:rsid w:val="00345295"/>
    <w:rsid w:val="003542F2"/>
    <w:rsid w:val="003576CF"/>
    <w:rsid w:val="003647A6"/>
    <w:rsid w:val="003726B1"/>
    <w:rsid w:val="00372CF7"/>
    <w:rsid w:val="003765AE"/>
    <w:rsid w:val="00381533"/>
    <w:rsid w:val="00387FB0"/>
    <w:rsid w:val="00396A72"/>
    <w:rsid w:val="003A3209"/>
    <w:rsid w:val="003B1FB2"/>
    <w:rsid w:val="003B72F7"/>
    <w:rsid w:val="003B76B8"/>
    <w:rsid w:val="003C2987"/>
    <w:rsid w:val="003C68C4"/>
    <w:rsid w:val="003E5CBB"/>
    <w:rsid w:val="003F3BBB"/>
    <w:rsid w:val="00407E7E"/>
    <w:rsid w:val="004152E6"/>
    <w:rsid w:val="004208C6"/>
    <w:rsid w:val="00430B1C"/>
    <w:rsid w:val="00433821"/>
    <w:rsid w:val="004362CD"/>
    <w:rsid w:val="004469F9"/>
    <w:rsid w:val="00446CA7"/>
    <w:rsid w:val="004521CE"/>
    <w:rsid w:val="00460B53"/>
    <w:rsid w:val="004634B7"/>
    <w:rsid w:val="004702E5"/>
    <w:rsid w:val="004714E7"/>
    <w:rsid w:val="00477028"/>
    <w:rsid w:val="004807BF"/>
    <w:rsid w:val="00481595"/>
    <w:rsid w:val="00496014"/>
    <w:rsid w:val="004B2069"/>
    <w:rsid w:val="004B6933"/>
    <w:rsid w:val="004B7804"/>
    <w:rsid w:val="004C51C0"/>
    <w:rsid w:val="004C724F"/>
    <w:rsid w:val="004D1A9B"/>
    <w:rsid w:val="004E14ED"/>
    <w:rsid w:val="004E27A8"/>
    <w:rsid w:val="004E5EEE"/>
    <w:rsid w:val="004F2F81"/>
    <w:rsid w:val="004F327E"/>
    <w:rsid w:val="00501B32"/>
    <w:rsid w:val="00513B99"/>
    <w:rsid w:val="00535287"/>
    <w:rsid w:val="00547394"/>
    <w:rsid w:val="00567438"/>
    <w:rsid w:val="00581E29"/>
    <w:rsid w:val="00586685"/>
    <w:rsid w:val="00595847"/>
    <w:rsid w:val="00596407"/>
    <w:rsid w:val="005A09EF"/>
    <w:rsid w:val="005B15E7"/>
    <w:rsid w:val="005D2001"/>
    <w:rsid w:val="005D39F8"/>
    <w:rsid w:val="005D43AF"/>
    <w:rsid w:val="005E1AFA"/>
    <w:rsid w:val="005E34B7"/>
    <w:rsid w:val="005E3771"/>
    <w:rsid w:val="005E534B"/>
    <w:rsid w:val="00627D50"/>
    <w:rsid w:val="006304F0"/>
    <w:rsid w:val="0063452F"/>
    <w:rsid w:val="00642233"/>
    <w:rsid w:val="0064296A"/>
    <w:rsid w:val="00644A1E"/>
    <w:rsid w:val="0065645A"/>
    <w:rsid w:val="00661575"/>
    <w:rsid w:val="00664D5E"/>
    <w:rsid w:val="0066601E"/>
    <w:rsid w:val="00666F9C"/>
    <w:rsid w:val="0068514D"/>
    <w:rsid w:val="006876A6"/>
    <w:rsid w:val="00697277"/>
    <w:rsid w:val="006A5B95"/>
    <w:rsid w:val="006A5E31"/>
    <w:rsid w:val="006A652A"/>
    <w:rsid w:val="006A70C1"/>
    <w:rsid w:val="006A719F"/>
    <w:rsid w:val="006C6FEB"/>
    <w:rsid w:val="006D2B2C"/>
    <w:rsid w:val="006D54C7"/>
    <w:rsid w:val="006E0481"/>
    <w:rsid w:val="006E0B8A"/>
    <w:rsid w:val="006E3085"/>
    <w:rsid w:val="006F693B"/>
    <w:rsid w:val="00704746"/>
    <w:rsid w:val="00722C1D"/>
    <w:rsid w:val="00726AA1"/>
    <w:rsid w:val="0073651A"/>
    <w:rsid w:val="00753FE3"/>
    <w:rsid w:val="00757D53"/>
    <w:rsid w:val="00757DB7"/>
    <w:rsid w:val="0076264A"/>
    <w:rsid w:val="00765B4B"/>
    <w:rsid w:val="007716FB"/>
    <w:rsid w:val="00794B95"/>
    <w:rsid w:val="00795EA6"/>
    <w:rsid w:val="007A4552"/>
    <w:rsid w:val="007B70A5"/>
    <w:rsid w:val="007C681B"/>
    <w:rsid w:val="007D12C7"/>
    <w:rsid w:val="007E4674"/>
    <w:rsid w:val="007E4D5C"/>
    <w:rsid w:val="007E689C"/>
    <w:rsid w:val="007F2672"/>
    <w:rsid w:val="007F4C48"/>
    <w:rsid w:val="00806099"/>
    <w:rsid w:val="00823D66"/>
    <w:rsid w:val="00844391"/>
    <w:rsid w:val="00845F01"/>
    <w:rsid w:val="00847AD6"/>
    <w:rsid w:val="00853800"/>
    <w:rsid w:val="0085655E"/>
    <w:rsid w:val="008573CB"/>
    <w:rsid w:val="008644FC"/>
    <w:rsid w:val="00865130"/>
    <w:rsid w:val="00867DEA"/>
    <w:rsid w:val="0087331A"/>
    <w:rsid w:val="008804F4"/>
    <w:rsid w:val="0088120D"/>
    <w:rsid w:val="008817CB"/>
    <w:rsid w:val="0088220A"/>
    <w:rsid w:val="008829F6"/>
    <w:rsid w:val="008921EC"/>
    <w:rsid w:val="00894601"/>
    <w:rsid w:val="00897075"/>
    <w:rsid w:val="008A2761"/>
    <w:rsid w:val="008A4836"/>
    <w:rsid w:val="008A5BD4"/>
    <w:rsid w:val="008A7BEF"/>
    <w:rsid w:val="008B705E"/>
    <w:rsid w:val="008C0621"/>
    <w:rsid w:val="008C30D5"/>
    <w:rsid w:val="008D5E0E"/>
    <w:rsid w:val="008E20D4"/>
    <w:rsid w:val="0091214F"/>
    <w:rsid w:val="00924CA2"/>
    <w:rsid w:val="00937944"/>
    <w:rsid w:val="00946B2D"/>
    <w:rsid w:val="00951AF7"/>
    <w:rsid w:val="00952AB9"/>
    <w:rsid w:val="00961282"/>
    <w:rsid w:val="00965141"/>
    <w:rsid w:val="00971323"/>
    <w:rsid w:val="00980E4A"/>
    <w:rsid w:val="00984A89"/>
    <w:rsid w:val="00985AA6"/>
    <w:rsid w:val="009900A8"/>
    <w:rsid w:val="009969E7"/>
    <w:rsid w:val="00996BD7"/>
    <w:rsid w:val="009A01A8"/>
    <w:rsid w:val="009A0E1A"/>
    <w:rsid w:val="009A5D17"/>
    <w:rsid w:val="009A6626"/>
    <w:rsid w:val="009C02F3"/>
    <w:rsid w:val="009C36F0"/>
    <w:rsid w:val="009D0DE2"/>
    <w:rsid w:val="009D434C"/>
    <w:rsid w:val="009D6D06"/>
    <w:rsid w:val="009E0C69"/>
    <w:rsid w:val="009E473F"/>
    <w:rsid w:val="009E6F81"/>
    <w:rsid w:val="009E7A0B"/>
    <w:rsid w:val="009F401F"/>
    <w:rsid w:val="009F43AD"/>
    <w:rsid w:val="00A028F8"/>
    <w:rsid w:val="00A06E96"/>
    <w:rsid w:val="00A17533"/>
    <w:rsid w:val="00A34ED6"/>
    <w:rsid w:val="00A350FA"/>
    <w:rsid w:val="00A374C4"/>
    <w:rsid w:val="00A37800"/>
    <w:rsid w:val="00A378DE"/>
    <w:rsid w:val="00A46BD4"/>
    <w:rsid w:val="00A4717A"/>
    <w:rsid w:val="00A50B31"/>
    <w:rsid w:val="00A71A51"/>
    <w:rsid w:val="00A726EA"/>
    <w:rsid w:val="00A75937"/>
    <w:rsid w:val="00A840D3"/>
    <w:rsid w:val="00A96932"/>
    <w:rsid w:val="00A97407"/>
    <w:rsid w:val="00A9765A"/>
    <w:rsid w:val="00AA5446"/>
    <w:rsid w:val="00AB3CF4"/>
    <w:rsid w:val="00AD11C3"/>
    <w:rsid w:val="00AD150C"/>
    <w:rsid w:val="00AD78D3"/>
    <w:rsid w:val="00AE1DB1"/>
    <w:rsid w:val="00AE3B1A"/>
    <w:rsid w:val="00B007A2"/>
    <w:rsid w:val="00B03A0C"/>
    <w:rsid w:val="00B06152"/>
    <w:rsid w:val="00B10B19"/>
    <w:rsid w:val="00B12E8E"/>
    <w:rsid w:val="00B26AE1"/>
    <w:rsid w:val="00B270F0"/>
    <w:rsid w:val="00B33360"/>
    <w:rsid w:val="00B405C7"/>
    <w:rsid w:val="00B40FAD"/>
    <w:rsid w:val="00B41971"/>
    <w:rsid w:val="00B45563"/>
    <w:rsid w:val="00B50431"/>
    <w:rsid w:val="00B622BF"/>
    <w:rsid w:val="00B62798"/>
    <w:rsid w:val="00B74B9A"/>
    <w:rsid w:val="00B860F7"/>
    <w:rsid w:val="00B934D3"/>
    <w:rsid w:val="00BA3598"/>
    <w:rsid w:val="00BA6B97"/>
    <w:rsid w:val="00BC1675"/>
    <w:rsid w:val="00BC19D1"/>
    <w:rsid w:val="00BC1EB6"/>
    <w:rsid w:val="00BD12A2"/>
    <w:rsid w:val="00BD46B0"/>
    <w:rsid w:val="00BD4F7E"/>
    <w:rsid w:val="00BD6A42"/>
    <w:rsid w:val="00BD7D00"/>
    <w:rsid w:val="00BF1808"/>
    <w:rsid w:val="00BF1936"/>
    <w:rsid w:val="00BF46E1"/>
    <w:rsid w:val="00C027BE"/>
    <w:rsid w:val="00C10163"/>
    <w:rsid w:val="00C2141B"/>
    <w:rsid w:val="00C310BD"/>
    <w:rsid w:val="00C32B23"/>
    <w:rsid w:val="00C3361A"/>
    <w:rsid w:val="00C33680"/>
    <w:rsid w:val="00C33F10"/>
    <w:rsid w:val="00C4646D"/>
    <w:rsid w:val="00C511D2"/>
    <w:rsid w:val="00C52702"/>
    <w:rsid w:val="00C53B4F"/>
    <w:rsid w:val="00C61966"/>
    <w:rsid w:val="00C63136"/>
    <w:rsid w:val="00C63A79"/>
    <w:rsid w:val="00C73FFC"/>
    <w:rsid w:val="00C76159"/>
    <w:rsid w:val="00C76396"/>
    <w:rsid w:val="00C8139C"/>
    <w:rsid w:val="00C87AD7"/>
    <w:rsid w:val="00C97615"/>
    <w:rsid w:val="00C97F94"/>
    <w:rsid w:val="00CA3129"/>
    <w:rsid w:val="00CA5B8F"/>
    <w:rsid w:val="00CA6216"/>
    <w:rsid w:val="00CA67DA"/>
    <w:rsid w:val="00CA70C2"/>
    <w:rsid w:val="00CB53A5"/>
    <w:rsid w:val="00CB6413"/>
    <w:rsid w:val="00CC1205"/>
    <w:rsid w:val="00CC12C7"/>
    <w:rsid w:val="00CC37A3"/>
    <w:rsid w:val="00CC7A9D"/>
    <w:rsid w:val="00CF06DE"/>
    <w:rsid w:val="00CF4D51"/>
    <w:rsid w:val="00CF56EB"/>
    <w:rsid w:val="00CF61C3"/>
    <w:rsid w:val="00D028BB"/>
    <w:rsid w:val="00D07370"/>
    <w:rsid w:val="00D11F24"/>
    <w:rsid w:val="00D142CC"/>
    <w:rsid w:val="00D43AEC"/>
    <w:rsid w:val="00D46D2F"/>
    <w:rsid w:val="00D51F34"/>
    <w:rsid w:val="00D55B3D"/>
    <w:rsid w:val="00D63698"/>
    <w:rsid w:val="00D63CAB"/>
    <w:rsid w:val="00D643EF"/>
    <w:rsid w:val="00D65C45"/>
    <w:rsid w:val="00D66F73"/>
    <w:rsid w:val="00D731A1"/>
    <w:rsid w:val="00D8347E"/>
    <w:rsid w:val="00D912E2"/>
    <w:rsid w:val="00D95B8D"/>
    <w:rsid w:val="00D96A2A"/>
    <w:rsid w:val="00DA2EB5"/>
    <w:rsid w:val="00DB4F37"/>
    <w:rsid w:val="00DB70C4"/>
    <w:rsid w:val="00DC3A0D"/>
    <w:rsid w:val="00DD3C14"/>
    <w:rsid w:val="00DD4501"/>
    <w:rsid w:val="00DE1A4F"/>
    <w:rsid w:val="00DE4FD1"/>
    <w:rsid w:val="00DE5175"/>
    <w:rsid w:val="00DE6CE4"/>
    <w:rsid w:val="00DE71BF"/>
    <w:rsid w:val="00DF5CB3"/>
    <w:rsid w:val="00DF6232"/>
    <w:rsid w:val="00E03C79"/>
    <w:rsid w:val="00E043DA"/>
    <w:rsid w:val="00E06608"/>
    <w:rsid w:val="00E22D94"/>
    <w:rsid w:val="00E32176"/>
    <w:rsid w:val="00E45F07"/>
    <w:rsid w:val="00E539C1"/>
    <w:rsid w:val="00E57B72"/>
    <w:rsid w:val="00E6136F"/>
    <w:rsid w:val="00E641EB"/>
    <w:rsid w:val="00E74C36"/>
    <w:rsid w:val="00E811FB"/>
    <w:rsid w:val="00E83FAB"/>
    <w:rsid w:val="00E85260"/>
    <w:rsid w:val="00E904A8"/>
    <w:rsid w:val="00EA240B"/>
    <w:rsid w:val="00EA5C1B"/>
    <w:rsid w:val="00EC029A"/>
    <w:rsid w:val="00EC1990"/>
    <w:rsid w:val="00ED1D18"/>
    <w:rsid w:val="00ED7758"/>
    <w:rsid w:val="00ED7C41"/>
    <w:rsid w:val="00EF323D"/>
    <w:rsid w:val="00F0263C"/>
    <w:rsid w:val="00F055C7"/>
    <w:rsid w:val="00F058B5"/>
    <w:rsid w:val="00F166BB"/>
    <w:rsid w:val="00F168A4"/>
    <w:rsid w:val="00F20B31"/>
    <w:rsid w:val="00F2633C"/>
    <w:rsid w:val="00F26CE4"/>
    <w:rsid w:val="00F35244"/>
    <w:rsid w:val="00F403FC"/>
    <w:rsid w:val="00F45CFB"/>
    <w:rsid w:val="00F46532"/>
    <w:rsid w:val="00F52EAB"/>
    <w:rsid w:val="00F64607"/>
    <w:rsid w:val="00F66890"/>
    <w:rsid w:val="00F70C3D"/>
    <w:rsid w:val="00F7451D"/>
    <w:rsid w:val="00F80FB1"/>
    <w:rsid w:val="00F8262E"/>
    <w:rsid w:val="00F84501"/>
    <w:rsid w:val="00F92C81"/>
    <w:rsid w:val="00F9502F"/>
    <w:rsid w:val="00F96825"/>
    <w:rsid w:val="00F96A37"/>
    <w:rsid w:val="00FB1908"/>
    <w:rsid w:val="00FB22F6"/>
    <w:rsid w:val="00FB3209"/>
    <w:rsid w:val="00FD12F7"/>
    <w:rsid w:val="00FD37EF"/>
    <w:rsid w:val="00FE211C"/>
    <w:rsid w:val="00FE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652A"/>
    <w:pPr>
      <w:spacing w:line="312" w:lineRule="auto"/>
      <w:ind w:firstLine="567"/>
      <w:jc w:val="both"/>
    </w:pPr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ind w:firstLine="0"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hanging="142"/>
      <w:jc w:val="center"/>
      <w:outlineLvl w:val="3"/>
    </w:pPr>
    <w:rPr>
      <w:b/>
      <w:sz w:val="48"/>
    </w:rPr>
  </w:style>
  <w:style w:type="paragraph" w:styleId="Heading5">
    <w:name w:val="heading 5"/>
    <w:basedOn w:val="Normal"/>
    <w:next w:val="Normal"/>
    <w:qFormat/>
    <w:pPr>
      <w:keepNext/>
      <w:spacing w:line="240" w:lineRule="auto"/>
      <w:ind w:firstLine="720"/>
      <w:jc w:val="center"/>
      <w:outlineLvl w:val="4"/>
    </w:pPr>
    <w:rPr>
      <w:rFonts w:ascii="Arial" w:hAnsi="Arial"/>
      <w:b/>
      <w:caps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spacing w:line="264" w:lineRule="auto"/>
      <w:ind w:firstLine="0"/>
      <w:jc w:val="right"/>
      <w:outlineLvl w:val="6"/>
    </w:pPr>
    <w:rPr>
      <w:b/>
      <w:sz w:val="16"/>
    </w:rPr>
  </w:style>
  <w:style w:type="paragraph" w:styleId="Heading8">
    <w:name w:val="heading 8"/>
    <w:basedOn w:val="Normal"/>
    <w:next w:val="Normal"/>
    <w:qFormat/>
    <w:pPr>
      <w:keepNext/>
      <w:spacing w:line="264" w:lineRule="auto"/>
      <w:ind w:firstLine="0"/>
      <w:jc w:val="left"/>
      <w:outlineLvl w:val="7"/>
    </w:pPr>
    <w:rPr>
      <w:b/>
      <w:sz w:val="16"/>
    </w:rPr>
  </w:style>
  <w:style w:type="paragraph" w:styleId="Heading9">
    <w:name w:val="heading 9"/>
    <w:basedOn w:val="Normal"/>
    <w:next w:val="Normal"/>
    <w:qFormat/>
    <w:rsid w:val="00220DA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line="360" w:lineRule="auto"/>
    </w:pPr>
  </w:style>
  <w:style w:type="paragraph" w:styleId="BodyTextIndent2">
    <w:name w:val="Body Text Indent 2"/>
    <w:basedOn w:val="Normal"/>
    <w:pPr>
      <w:spacing w:line="360" w:lineRule="auto"/>
    </w:pPr>
    <w:rPr>
      <w:sz w:val="20"/>
    </w:rPr>
  </w:style>
  <w:style w:type="paragraph" w:styleId="BodyTextIndent3">
    <w:name w:val="Body Text Indent 3"/>
    <w:basedOn w:val="Normal"/>
    <w:pPr>
      <w:ind w:firstLine="7230"/>
    </w:pPr>
    <w:rPr>
      <w:b/>
    </w:rPr>
  </w:style>
  <w:style w:type="paragraph" w:styleId="BodyText">
    <w:name w:val="Body Text"/>
    <w:basedOn w:val="Normal"/>
    <w:pPr>
      <w:spacing w:line="240" w:lineRule="auto"/>
      <w:ind w:firstLine="0"/>
      <w:jc w:val="center"/>
    </w:pPr>
    <w:rPr>
      <w:rFonts w:ascii="Times New Roman" w:hAnsi="Times New Roman"/>
      <w:b/>
      <w:bCs/>
      <w:sz w:val="28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line="240" w:lineRule="auto"/>
      <w:ind w:firstLine="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876A6"/>
    <w:pPr>
      <w:spacing w:line="312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433821"/>
    <w:rPr>
      <w:color w:val="0000FF"/>
      <w:u w:val="single"/>
    </w:rPr>
  </w:style>
  <w:style w:type="paragraph" w:customStyle="1" w:styleId="Char1CharCharCharChar">
    <w:name w:val="Char1 Char Char Знак Знак Char Char"/>
    <w:basedOn w:val="Normal"/>
    <w:link w:val="DefaultParagraphFont"/>
    <w:rsid w:val="009D0DE2"/>
    <w:pPr>
      <w:tabs>
        <w:tab w:val="left" w:pos="709"/>
      </w:tabs>
      <w:spacing w:line="240" w:lineRule="auto"/>
      <w:ind w:firstLine="0"/>
      <w:jc w:val="left"/>
    </w:pPr>
    <w:rPr>
      <w:szCs w:val="24"/>
      <w:lang w:val="pl-PL" w:eastAsia="pl-PL"/>
    </w:rPr>
  </w:style>
  <w:style w:type="paragraph" w:styleId="Header">
    <w:name w:val="header"/>
    <w:basedOn w:val="Normal"/>
    <w:rsid w:val="00B41971"/>
    <w:pPr>
      <w:tabs>
        <w:tab w:val="center" w:pos="4703"/>
        <w:tab w:val="right" w:pos="94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652A"/>
    <w:pPr>
      <w:spacing w:line="312" w:lineRule="auto"/>
      <w:ind w:firstLine="567"/>
      <w:jc w:val="both"/>
    </w:pPr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ind w:firstLine="0"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hanging="142"/>
      <w:jc w:val="center"/>
      <w:outlineLvl w:val="3"/>
    </w:pPr>
    <w:rPr>
      <w:b/>
      <w:sz w:val="48"/>
    </w:rPr>
  </w:style>
  <w:style w:type="paragraph" w:styleId="Heading5">
    <w:name w:val="heading 5"/>
    <w:basedOn w:val="Normal"/>
    <w:next w:val="Normal"/>
    <w:qFormat/>
    <w:pPr>
      <w:keepNext/>
      <w:spacing w:line="240" w:lineRule="auto"/>
      <w:ind w:firstLine="720"/>
      <w:jc w:val="center"/>
      <w:outlineLvl w:val="4"/>
    </w:pPr>
    <w:rPr>
      <w:rFonts w:ascii="Arial" w:hAnsi="Arial"/>
      <w:b/>
      <w:caps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spacing w:line="264" w:lineRule="auto"/>
      <w:ind w:firstLine="0"/>
      <w:jc w:val="right"/>
      <w:outlineLvl w:val="6"/>
    </w:pPr>
    <w:rPr>
      <w:b/>
      <w:sz w:val="16"/>
    </w:rPr>
  </w:style>
  <w:style w:type="paragraph" w:styleId="Heading8">
    <w:name w:val="heading 8"/>
    <w:basedOn w:val="Normal"/>
    <w:next w:val="Normal"/>
    <w:qFormat/>
    <w:pPr>
      <w:keepNext/>
      <w:spacing w:line="264" w:lineRule="auto"/>
      <w:ind w:firstLine="0"/>
      <w:jc w:val="left"/>
      <w:outlineLvl w:val="7"/>
    </w:pPr>
    <w:rPr>
      <w:b/>
      <w:sz w:val="16"/>
    </w:rPr>
  </w:style>
  <w:style w:type="paragraph" w:styleId="Heading9">
    <w:name w:val="heading 9"/>
    <w:basedOn w:val="Normal"/>
    <w:next w:val="Normal"/>
    <w:qFormat/>
    <w:rsid w:val="00220DA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line="360" w:lineRule="auto"/>
    </w:pPr>
  </w:style>
  <w:style w:type="paragraph" w:styleId="BodyTextIndent2">
    <w:name w:val="Body Text Indent 2"/>
    <w:basedOn w:val="Normal"/>
    <w:pPr>
      <w:spacing w:line="360" w:lineRule="auto"/>
    </w:pPr>
    <w:rPr>
      <w:sz w:val="20"/>
    </w:rPr>
  </w:style>
  <w:style w:type="paragraph" w:styleId="BodyTextIndent3">
    <w:name w:val="Body Text Indent 3"/>
    <w:basedOn w:val="Normal"/>
    <w:pPr>
      <w:ind w:firstLine="7230"/>
    </w:pPr>
    <w:rPr>
      <w:b/>
    </w:rPr>
  </w:style>
  <w:style w:type="paragraph" w:styleId="BodyText">
    <w:name w:val="Body Text"/>
    <w:basedOn w:val="Normal"/>
    <w:pPr>
      <w:spacing w:line="240" w:lineRule="auto"/>
      <w:ind w:firstLine="0"/>
      <w:jc w:val="center"/>
    </w:pPr>
    <w:rPr>
      <w:rFonts w:ascii="Times New Roman" w:hAnsi="Times New Roman"/>
      <w:b/>
      <w:bCs/>
      <w:sz w:val="28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line="240" w:lineRule="auto"/>
      <w:ind w:firstLine="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876A6"/>
    <w:pPr>
      <w:spacing w:line="312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433821"/>
    <w:rPr>
      <w:color w:val="0000FF"/>
      <w:u w:val="single"/>
    </w:rPr>
  </w:style>
  <w:style w:type="paragraph" w:customStyle="1" w:styleId="Char1CharCharCharChar">
    <w:name w:val="Char1 Char Char Знак Знак Char Char"/>
    <w:basedOn w:val="Normal"/>
    <w:link w:val="DefaultParagraphFont"/>
    <w:rsid w:val="009D0DE2"/>
    <w:pPr>
      <w:tabs>
        <w:tab w:val="left" w:pos="709"/>
      </w:tabs>
      <w:spacing w:line="240" w:lineRule="auto"/>
      <w:ind w:firstLine="0"/>
      <w:jc w:val="left"/>
    </w:pPr>
    <w:rPr>
      <w:szCs w:val="24"/>
      <w:lang w:val="pl-PL" w:eastAsia="pl-PL"/>
    </w:rPr>
  </w:style>
  <w:style w:type="paragraph" w:styleId="Header">
    <w:name w:val="header"/>
    <w:basedOn w:val="Normal"/>
    <w:rsid w:val="00B41971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lena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BLANK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BLANKA.dot</Template>
  <TotalTime>0</TotalTime>
  <Pages>3</Pages>
  <Words>9759</Words>
  <Characters>55627</Characters>
  <Application>Microsoft Office Word</Application>
  <DocSecurity>0</DocSecurity>
  <Lines>463</Lines>
  <Paragraphs>130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Elena</Company>
  <LinksUpToDate>false</LinksUpToDate>
  <CharactersWithSpaces>65256</CharactersWithSpaces>
  <SharedDoc>false</SharedDoc>
  <HLinks>
    <vt:vector size="6" baseType="variant">
      <vt:variant>
        <vt:i4>458779</vt:i4>
      </vt:variant>
      <vt:variant>
        <vt:i4>0</vt:i4>
      </vt:variant>
      <vt:variant>
        <vt:i4>0</vt:i4>
      </vt:variant>
      <vt:variant>
        <vt:i4>5</vt:i4>
      </vt:variant>
      <vt:variant>
        <vt:lpwstr>http://www.elena.bg/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Dilyan</dc:creator>
  <cp:lastModifiedBy>Svetoslav Mihaylov</cp:lastModifiedBy>
  <cp:revision>2</cp:revision>
  <cp:lastPrinted>2011-01-31T14:45:00Z</cp:lastPrinted>
  <dcterms:created xsi:type="dcterms:W3CDTF">2011-02-03T18:25:00Z</dcterms:created>
  <dcterms:modified xsi:type="dcterms:W3CDTF">2011-02-03T18:25:00Z</dcterms:modified>
</cp:coreProperties>
</file>