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804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A350FA" w:rsidRDefault="00544D5E">
            <w:pPr>
              <w:ind w:firstLine="0"/>
              <w:rPr>
                <w:rFonts w:ascii="Times New Roman" w:hAnsi="Times New Roman"/>
                <w:b/>
                <w:sz w:val="40"/>
              </w:rPr>
            </w:pPr>
            <w:r>
              <w:rPr>
                <w:rFonts w:ascii="Times New Roman" w:hAnsi="Times New Roman"/>
                <w:noProof/>
                <w:lang w:eastAsia="bg-BG"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5" w:type="dxa"/>
            <w:vAlign w:val="center"/>
          </w:tcPr>
          <w:p w:rsidR="009E7A0B" w:rsidRPr="001B676F" w:rsidRDefault="009E7A0B">
            <w:pPr>
              <w:pStyle w:val="Heading3"/>
              <w:spacing w:line="240" w:lineRule="auto"/>
              <w:rPr>
                <w:rFonts w:ascii="Times New Roman" w:hAnsi="Times New Roman"/>
                <w:spacing w:val="100"/>
                <w:sz w:val="56"/>
                <w:szCs w:val="56"/>
              </w:rPr>
            </w:pPr>
            <w:r w:rsidRPr="001B676F">
              <w:rPr>
                <w:rFonts w:ascii="Times New Roman" w:hAnsi="Times New Roman"/>
                <w:spacing w:val="100"/>
                <w:sz w:val="56"/>
                <w:szCs w:val="56"/>
              </w:rPr>
              <w:t>ОБЩИНА Е</w:t>
            </w:r>
            <w:bookmarkStart w:id="0" w:name="_GoBack"/>
            <w:bookmarkEnd w:id="0"/>
            <w:r w:rsidRPr="001B676F">
              <w:rPr>
                <w:rFonts w:ascii="Times New Roman" w:hAnsi="Times New Roman"/>
                <w:spacing w:val="100"/>
                <w:sz w:val="56"/>
                <w:szCs w:val="56"/>
              </w:rPr>
              <w:t>ЛЕНА</w:t>
            </w:r>
          </w:p>
        </w:tc>
      </w:tr>
    </w:tbl>
    <w:p w:rsidR="009E7A0B" w:rsidRPr="00A350FA" w:rsidRDefault="009E7A0B" w:rsidP="006005A2">
      <w:pPr>
        <w:ind w:firstLine="0"/>
        <w:jc w:val="center"/>
        <w:rPr>
          <w:rFonts w:ascii="Times New Roman" w:hAnsi="Times New Roman"/>
          <w:lang w:val="en-US"/>
        </w:rPr>
      </w:pPr>
    </w:p>
    <w:p w:rsidR="009E7A0B" w:rsidRPr="00A350FA" w:rsidRDefault="009E7A0B" w:rsidP="006005A2">
      <w:pPr>
        <w:pStyle w:val="Heading2"/>
        <w:spacing w:line="360" w:lineRule="auto"/>
        <w:ind w:firstLine="0"/>
        <w:jc w:val="center"/>
        <w:rPr>
          <w:rFonts w:ascii="Times New Roman" w:hAnsi="Times New Roman"/>
          <w:spacing w:val="48"/>
        </w:rPr>
      </w:pPr>
    </w:p>
    <w:p w:rsidR="009E7A0B" w:rsidRDefault="009E7A0B" w:rsidP="006005A2">
      <w:pPr>
        <w:pStyle w:val="Heading2"/>
        <w:spacing w:line="360" w:lineRule="auto"/>
        <w:ind w:firstLine="0"/>
        <w:jc w:val="center"/>
        <w:rPr>
          <w:rFonts w:ascii="Times New Roman" w:hAnsi="Times New Roman"/>
          <w:i w:val="0"/>
          <w:spacing w:val="48"/>
          <w:sz w:val="48"/>
          <w:lang w:val="en-US"/>
        </w:rPr>
      </w:pPr>
    </w:p>
    <w:p w:rsidR="001B676F" w:rsidRPr="001B676F" w:rsidRDefault="001B676F" w:rsidP="006005A2">
      <w:pPr>
        <w:ind w:firstLine="0"/>
        <w:jc w:val="center"/>
        <w:rPr>
          <w:lang w:val="en-US"/>
        </w:rPr>
      </w:pPr>
    </w:p>
    <w:p w:rsidR="009E7A0B" w:rsidRDefault="009E7A0B" w:rsidP="006005A2">
      <w:pPr>
        <w:pStyle w:val="Heading2"/>
        <w:spacing w:line="360" w:lineRule="auto"/>
        <w:ind w:firstLine="0"/>
        <w:jc w:val="center"/>
        <w:rPr>
          <w:rFonts w:ascii="Times New Roman" w:hAnsi="Times New Roman"/>
          <w:i w:val="0"/>
          <w:spacing w:val="48"/>
          <w:sz w:val="56"/>
          <w:szCs w:val="56"/>
          <w:lang w:val="en-US"/>
        </w:rPr>
      </w:pPr>
      <w:r w:rsidRPr="001B676F">
        <w:rPr>
          <w:rFonts w:ascii="Times New Roman" w:hAnsi="Times New Roman"/>
          <w:i w:val="0"/>
          <w:spacing w:val="48"/>
          <w:sz w:val="56"/>
          <w:szCs w:val="56"/>
        </w:rPr>
        <w:t>НАРЕДБА</w:t>
      </w:r>
    </w:p>
    <w:p w:rsidR="001B676F" w:rsidRPr="001B676F" w:rsidRDefault="001B676F" w:rsidP="006005A2">
      <w:pPr>
        <w:ind w:firstLine="0"/>
        <w:jc w:val="center"/>
        <w:rPr>
          <w:lang w:val="en-US"/>
        </w:rPr>
      </w:pP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за определянето и администрирането</w:t>
      </w: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на местните такси и цени на услуги</w:t>
      </w: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на територията на община Елена</w:t>
      </w: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 w:rsidP="002F0048">
      <w:pPr>
        <w:ind w:left="2552" w:firstLine="0"/>
        <w:rPr>
          <w:rFonts w:ascii="Times New Roman" w:hAnsi="Times New Roman"/>
          <w:b/>
          <w:i/>
          <w:sz w:val="20"/>
        </w:rPr>
      </w:pPr>
      <w:r w:rsidRPr="00A350FA">
        <w:rPr>
          <w:rFonts w:ascii="Times New Roman" w:hAnsi="Times New Roman"/>
          <w:b/>
          <w:i/>
          <w:sz w:val="20"/>
        </w:rPr>
        <w:t>Приета с Решение №14/06.03.2003 г.,</w:t>
      </w:r>
      <w:r w:rsidR="006005A2">
        <w:rPr>
          <w:rFonts w:ascii="Times New Roman" w:hAnsi="Times New Roman"/>
          <w:b/>
          <w:i/>
          <w:sz w:val="20"/>
        </w:rPr>
        <w:t xml:space="preserve"> </w:t>
      </w:r>
      <w:r w:rsidRPr="00A350FA">
        <w:rPr>
          <w:rFonts w:ascii="Times New Roman" w:hAnsi="Times New Roman"/>
          <w:b/>
          <w:i/>
          <w:sz w:val="20"/>
        </w:rPr>
        <w:t>изменена и допълн</w:t>
      </w:r>
      <w:r w:rsidR="00E85260">
        <w:rPr>
          <w:rFonts w:ascii="Times New Roman" w:hAnsi="Times New Roman"/>
          <w:b/>
          <w:i/>
          <w:sz w:val="20"/>
        </w:rPr>
        <w:t>ена с Решение №11/30.12.2003 г., Решение</w:t>
      </w:r>
      <w:r w:rsidR="001B676F">
        <w:rPr>
          <w:rFonts w:ascii="Times New Roman" w:hAnsi="Times New Roman"/>
          <w:b/>
          <w:i/>
          <w:sz w:val="20"/>
        </w:rPr>
        <w:t xml:space="preserve"> №</w:t>
      </w:r>
      <w:r w:rsidR="001B676F" w:rsidRPr="001B676F">
        <w:rPr>
          <w:rFonts w:ascii="Times New Roman" w:hAnsi="Times New Roman"/>
          <w:b/>
          <w:i/>
          <w:sz w:val="20"/>
          <w:lang w:val="ru-RU"/>
        </w:rPr>
        <w:t xml:space="preserve"> </w:t>
      </w:r>
      <w:r w:rsidR="00E85260">
        <w:rPr>
          <w:rFonts w:ascii="Times New Roman" w:hAnsi="Times New Roman"/>
          <w:b/>
          <w:i/>
          <w:sz w:val="20"/>
        </w:rPr>
        <w:t>94/21.12.2004 г., Реш</w:t>
      </w:r>
      <w:r w:rsidR="002F0048">
        <w:rPr>
          <w:rFonts w:ascii="Times New Roman" w:hAnsi="Times New Roman"/>
          <w:b/>
          <w:i/>
          <w:sz w:val="20"/>
        </w:rPr>
        <w:t>ение № 6/27.01.2005 г., Решение</w:t>
      </w:r>
      <w:r w:rsidR="001B676F" w:rsidRPr="001B676F">
        <w:rPr>
          <w:rFonts w:ascii="Times New Roman" w:hAnsi="Times New Roman"/>
          <w:b/>
          <w:i/>
          <w:sz w:val="20"/>
          <w:lang w:val="ru-RU"/>
        </w:rPr>
        <w:t xml:space="preserve"> </w:t>
      </w:r>
      <w:r w:rsidR="00E85260">
        <w:rPr>
          <w:rFonts w:ascii="Times New Roman" w:hAnsi="Times New Roman"/>
          <w:b/>
          <w:i/>
          <w:sz w:val="20"/>
        </w:rPr>
        <w:t>№ 80/29.12.2005 г.</w:t>
      </w:r>
      <w:r w:rsidR="00EC1990">
        <w:rPr>
          <w:rFonts w:ascii="Times New Roman" w:hAnsi="Times New Roman"/>
          <w:b/>
          <w:i/>
          <w:sz w:val="20"/>
        </w:rPr>
        <w:t>, Решение № 6/31.01.2006 г.</w:t>
      </w:r>
      <w:r w:rsidR="00F8262E">
        <w:rPr>
          <w:rFonts w:ascii="Times New Roman" w:hAnsi="Times New Roman"/>
          <w:b/>
          <w:i/>
          <w:sz w:val="20"/>
        </w:rPr>
        <w:t>, Решение №36/27.06.2007 г.</w:t>
      </w:r>
      <w:r w:rsidR="00823D66">
        <w:rPr>
          <w:rFonts w:ascii="Times New Roman" w:hAnsi="Times New Roman"/>
          <w:b/>
          <w:i/>
          <w:sz w:val="20"/>
        </w:rPr>
        <w:t>, Решение № 85/29.08.2008 г.</w:t>
      </w:r>
      <w:r w:rsidR="002F0048">
        <w:rPr>
          <w:rFonts w:ascii="Times New Roman" w:hAnsi="Times New Roman"/>
          <w:b/>
          <w:i/>
          <w:sz w:val="20"/>
        </w:rPr>
        <w:t>, Решение № 9/29.01.2009 г.</w:t>
      </w:r>
      <w:r w:rsidR="005D2001">
        <w:rPr>
          <w:rFonts w:ascii="Times New Roman" w:hAnsi="Times New Roman"/>
          <w:b/>
          <w:i/>
          <w:sz w:val="20"/>
        </w:rPr>
        <w:t>, Решение №100/23.12.2009 г.</w:t>
      </w:r>
      <w:r w:rsidR="002F0048">
        <w:rPr>
          <w:rFonts w:ascii="Times New Roman" w:hAnsi="Times New Roman"/>
          <w:b/>
          <w:i/>
          <w:sz w:val="20"/>
        </w:rPr>
        <w:t xml:space="preserve"> </w:t>
      </w:r>
      <w:r w:rsidR="00867D34" w:rsidRPr="00867D34">
        <w:rPr>
          <w:rFonts w:ascii="Times New Roman" w:hAnsi="Times New Roman"/>
          <w:b/>
          <w:i/>
          <w:sz w:val="20"/>
        </w:rPr>
        <w:t>Решение № 105/01.12.2010 г. Протокол № 18 от 01.12.2010 г.</w:t>
      </w:r>
      <w:r w:rsidR="00E85260">
        <w:rPr>
          <w:rFonts w:ascii="Times New Roman" w:hAnsi="Times New Roman"/>
          <w:b/>
          <w:i/>
          <w:sz w:val="20"/>
        </w:rPr>
        <w:t xml:space="preserve"> </w:t>
      </w:r>
      <w:r w:rsidRPr="00A350FA">
        <w:rPr>
          <w:rFonts w:ascii="Times New Roman" w:hAnsi="Times New Roman"/>
          <w:b/>
          <w:i/>
          <w:sz w:val="20"/>
        </w:rPr>
        <w:t>на Общински съвет-Елена</w:t>
      </w: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</w:rPr>
        <w:br w:type="page"/>
      </w:r>
      <w:r w:rsidRPr="00A350FA">
        <w:rPr>
          <w:rFonts w:ascii="Times New Roman" w:hAnsi="Times New Roman"/>
          <w:b/>
          <w:caps/>
        </w:rPr>
        <w:lastRenderedPageBreak/>
        <w:t>Глава първа. Общи положения</w:t>
      </w: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21D5">
        <w:rPr>
          <w:rFonts w:ascii="Times New Roman" w:hAnsi="Times New Roman"/>
          <w:b/>
        </w:rPr>
        <w:t>Чл. 1.</w:t>
      </w:r>
      <w:r w:rsidRPr="003121D5">
        <w:rPr>
          <w:rFonts w:ascii="Times New Roman" w:hAnsi="Times New Roman"/>
        </w:rPr>
        <w:t xml:space="preserve"> </w:t>
      </w:r>
      <w:r w:rsidR="009A5D17">
        <w:rPr>
          <w:rFonts w:ascii="Times New Roman" w:hAnsi="Times New Roman"/>
        </w:rPr>
        <w:t>/изм.Реш.</w:t>
      </w:r>
      <w:r w:rsidR="00C76159" w:rsidRPr="003E5CBB">
        <w:rPr>
          <w:rFonts w:ascii="Times New Roman" w:hAnsi="Times New Roman"/>
        </w:rPr>
        <w:t>№ 80/29.12.</w:t>
      </w:r>
      <w:r w:rsidR="003121D5" w:rsidRPr="003E5CBB">
        <w:rPr>
          <w:rFonts w:ascii="Times New Roman" w:hAnsi="Times New Roman"/>
        </w:rPr>
        <w:t>2005г./</w:t>
      </w:r>
      <w:r w:rsidR="006005A2">
        <w:rPr>
          <w:rFonts w:ascii="Times New Roman" w:hAnsi="Times New Roman"/>
        </w:rPr>
        <w:t xml:space="preserve"> </w:t>
      </w:r>
      <w:r w:rsidRPr="003121D5">
        <w:rPr>
          <w:rFonts w:ascii="Times New Roman" w:hAnsi="Times New Roman"/>
        </w:rPr>
        <w:t>С тази Наредба се уреждат отношенията, свързани с определянето и администрирането на местните такси и цените на предоставяните на</w:t>
      </w:r>
      <w:r w:rsidR="006005A2">
        <w:rPr>
          <w:rFonts w:ascii="Times New Roman" w:hAnsi="Times New Roman"/>
        </w:rPr>
        <w:t xml:space="preserve"> </w:t>
      </w:r>
      <w:r w:rsidR="00B10B19" w:rsidRPr="003121D5">
        <w:rPr>
          <w:rFonts w:ascii="Times New Roman" w:hAnsi="Times New Roman"/>
        </w:rPr>
        <w:t>физически и юридически лица</w:t>
      </w:r>
      <w:r w:rsidR="003071ED" w:rsidRPr="003121D5">
        <w:rPr>
          <w:rFonts w:ascii="Times New Roman" w:hAnsi="Times New Roman"/>
        </w:rPr>
        <w:t xml:space="preserve"> услуги, </w:t>
      </w:r>
      <w:r w:rsidRPr="003121D5">
        <w:rPr>
          <w:rFonts w:ascii="Times New Roman" w:hAnsi="Times New Roman"/>
        </w:rPr>
        <w:t>реда и срока за тяхното събиране на територията на община Елена.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2.</w:t>
      </w:r>
      <w:r w:rsidRPr="00A350FA">
        <w:rPr>
          <w:rFonts w:ascii="Times New Roman" w:hAnsi="Times New Roman"/>
        </w:rPr>
        <w:t xml:space="preserve"> (1) На територията на община Елена се събират следните местни такси:</w:t>
      </w:r>
    </w:p>
    <w:p w:rsidR="009E7A0B" w:rsidRPr="00A350FA" w:rsidRDefault="009E7A0B">
      <w:pPr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center" w:pos="5487"/>
        </w:tabs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битови отпадъци;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ползване на пазари, тържища, панаири, тротоари, площади и улични платна;</w:t>
      </w:r>
    </w:p>
    <w:p w:rsidR="009E7A0B" w:rsidRDefault="009E7A0B">
      <w:pPr>
        <w:pStyle w:val="BodyTextInden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ползване на детски ясли, детски градини, домове за социални грижи, лагери, общежития и други общински социални услуги;</w:t>
      </w:r>
    </w:p>
    <w:p w:rsidR="009C02F3" w:rsidRPr="00A350FA" w:rsidRDefault="005D2001">
      <w:pPr>
        <w:pStyle w:val="BodyTextInden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/отменена Реш..№100/23.12.2009 г./ - Раздела за добив на кариерни материали е отменен с Решение № 80/2912.2005 г./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технически услуги;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административни услуги;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откупуване на гробни места;</w:t>
      </w:r>
    </w:p>
    <w:p w:rsidR="00381533" w:rsidRDefault="00381533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3E5CBB">
        <w:rPr>
          <w:rFonts w:ascii="Times New Roman" w:hAnsi="Times New Roman"/>
        </w:rPr>
        <w:t>(нова Реш</w:t>
      </w:r>
      <w:r w:rsidR="004521CE" w:rsidRPr="003E5CBB">
        <w:rPr>
          <w:rFonts w:ascii="Times New Roman" w:hAnsi="Times New Roman"/>
          <w:lang w:val="ru-RU"/>
        </w:rPr>
        <w:t xml:space="preserve"> </w:t>
      </w:r>
      <w:r w:rsidR="004521CE" w:rsidRPr="003E5CBB">
        <w:rPr>
          <w:rFonts w:ascii="Times New Roman" w:hAnsi="Times New Roman"/>
        </w:rPr>
        <w:t>№ 80/29.12.</w:t>
      </w:r>
      <w:r w:rsidRPr="003E5CBB">
        <w:rPr>
          <w:rFonts w:ascii="Times New Roman" w:hAnsi="Times New Roman"/>
        </w:rPr>
        <w:t>2005 г.)</w:t>
      </w:r>
      <w:r>
        <w:rPr>
          <w:rFonts w:ascii="Times New Roman" w:hAnsi="Times New Roman"/>
        </w:rPr>
        <w:t xml:space="preserve"> за притежаване на куче</w:t>
      </w:r>
      <w:r w:rsidR="009C02F3">
        <w:rPr>
          <w:rFonts w:ascii="Times New Roman" w:hAnsi="Times New Roman"/>
        </w:rPr>
        <w:t>;</w:t>
      </w:r>
    </w:p>
    <w:p w:rsidR="009C02F3" w:rsidRPr="00A350FA" w:rsidRDefault="009C02F3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туристическа такса;</w:t>
      </w:r>
    </w:p>
    <w:p w:rsidR="009E7A0B" w:rsidRPr="00A350FA" w:rsidRDefault="00381533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3E5CBB">
        <w:rPr>
          <w:rFonts w:ascii="Times New Roman" w:hAnsi="Times New Roman"/>
        </w:rPr>
        <w:t xml:space="preserve">(изм. Реш. </w:t>
      </w:r>
      <w:r w:rsidR="004521CE" w:rsidRPr="003E5CBB">
        <w:rPr>
          <w:rFonts w:ascii="Times New Roman" w:hAnsi="Times New Roman"/>
        </w:rPr>
        <w:t>№ 80/29.12.</w:t>
      </w:r>
      <w:r w:rsidRPr="003E5CBB">
        <w:rPr>
          <w:rFonts w:ascii="Times New Roman" w:hAnsi="Times New Roman"/>
        </w:rPr>
        <w:t>2005 г.)</w:t>
      </w:r>
      <w:r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други местни такси, определени със закон.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 xml:space="preserve">(2) </w:t>
      </w:r>
      <w:r w:rsidR="004521CE" w:rsidRPr="003E5CBB">
        <w:rPr>
          <w:rFonts w:ascii="Times New Roman" w:hAnsi="Times New Roman"/>
        </w:rPr>
        <w:t>/изм.Реш.№ 80/29.12.2005 г./</w:t>
      </w:r>
      <w:r w:rsidRPr="005E1AFA">
        <w:rPr>
          <w:rFonts w:ascii="Times New Roman" w:hAnsi="Times New Roman"/>
        </w:rPr>
        <w:t>Община Елена предоставя и други услуги</w:t>
      </w:r>
      <w:r w:rsidR="004521CE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извън тези по ал.1, по цени, определени с тази Наредба.</w:t>
      </w:r>
    </w:p>
    <w:p w:rsidR="00194403" w:rsidRPr="001B676F" w:rsidRDefault="00194403" w:rsidP="001B676F">
      <w:pPr>
        <w:spacing w:line="276" w:lineRule="auto"/>
        <w:ind w:firstLine="0"/>
        <w:rPr>
          <w:rFonts w:ascii="Times New Roman" w:hAnsi="Times New Roman"/>
          <w:lang w:val="en-US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първи. Определяне на размера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на местните такси, цени на услуги и права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3.</w:t>
      </w:r>
      <w:r w:rsidRPr="005E1AFA">
        <w:rPr>
          <w:rFonts w:ascii="Times New Roman" w:hAnsi="Times New Roman"/>
        </w:rPr>
        <w:t xml:space="preserve">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 xml:space="preserve">./ </w:t>
      </w:r>
      <w:r w:rsidRPr="005E1AFA">
        <w:rPr>
          <w:rFonts w:ascii="Times New Roman" w:hAnsi="Times New Roman"/>
        </w:rPr>
        <w:t>(1) Размерите на местните такси и цените на услугите</w:t>
      </w:r>
      <w:r w:rsidR="004521CE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предоставяни от общината, се определят в български лева. Местните такси са прости и пропорционални и се заплащат в брой или по банков път.</w:t>
      </w:r>
    </w:p>
    <w:p w:rsidR="009E7A0B" w:rsidRPr="00A350FA" w:rsidRDefault="00381533">
      <w:pPr>
        <w:spacing w:line="276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(2)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>./</w:t>
      </w:r>
      <w:r>
        <w:rPr>
          <w:rFonts w:ascii="Times New Roman" w:hAnsi="Times New Roman"/>
        </w:rPr>
        <w:t>Местните такси и</w:t>
      </w:r>
      <w:r w:rsidR="009E7A0B" w:rsidRPr="005E1AFA">
        <w:rPr>
          <w:rFonts w:ascii="Times New Roman" w:hAnsi="Times New Roman"/>
        </w:rPr>
        <w:t xml:space="preserve"> цените на услугите</w:t>
      </w:r>
      <w:r w:rsidR="004521CE">
        <w:rPr>
          <w:rFonts w:ascii="Times New Roman" w:hAnsi="Times New Roman"/>
        </w:rPr>
        <w:t>,</w:t>
      </w:r>
      <w:r w:rsidR="009E7A0B" w:rsidRPr="005E1AFA">
        <w:rPr>
          <w:rFonts w:ascii="Times New Roman" w:hAnsi="Times New Roman"/>
        </w:rPr>
        <w:t xml:space="preserve"> предоставяни от общината, се заплащат предварително или едновременно с предоставянето на услугите, с изключение на тези, </w:t>
      </w:r>
      <w:r w:rsidR="009E7A0B" w:rsidRPr="005E1AFA">
        <w:rPr>
          <w:rFonts w:ascii="Times New Roman" w:hAnsi="Times New Roman"/>
          <w:shd w:val="clear" w:color="auto" w:fill="FFFFFF"/>
        </w:rPr>
        <w:t>за които сроковете са уредени с нормативни актове.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</w:t>
      </w:r>
      <w:r w:rsidRPr="003E5CBB">
        <w:rPr>
          <w:rFonts w:ascii="Times New Roman" w:hAnsi="Times New Roman"/>
          <w:b/>
        </w:rPr>
        <w:t>.</w:t>
      </w:r>
      <w:r w:rsidR="00B10B19" w:rsidRPr="003E5CBB">
        <w:rPr>
          <w:rFonts w:ascii="Times New Roman" w:hAnsi="Times New Roman"/>
        </w:rPr>
        <w:t xml:space="preserve">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>./</w:t>
      </w:r>
      <w:r w:rsidR="00B10B19" w:rsidRPr="00A350FA">
        <w:rPr>
          <w:rFonts w:ascii="Times New Roman" w:hAnsi="Times New Roman"/>
        </w:rPr>
        <w:t>Размерът на местните такси и</w:t>
      </w:r>
      <w:r w:rsidRPr="00A350FA">
        <w:rPr>
          <w:rFonts w:ascii="Times New Roman" w:hAnsi="Times New Roman"/>
          <w:shd w:val="clear" w:color="auto" w:fill="FFFFFF"/>
        </w:rPr>
        <w:t xml:space="preserve"> цени на услуги</w:t>
      </w:r>
      <w:r w:rsidRPr="00A350FA">
        <w:rPr>
          <w:rFonts w:ascii="Times New Roman" w:hAnsi="Times New Roman"/>
        </w:rPr>
        <w:t xml:space="preserve"> се определя при спазване на следните принципи, регламентирани в ЗМДТ:</w:t>
      </w:r>
    </w:p>
    <w:p w:rsidR="009E7A0B" w:rsidRPr="00A350FA" w:rsidRDefault="009E7A0B" w:rsidP="00E22D94">
      <w:pPr>
        <w:pStyle w:val="BodyText2"/>
        <w:numPr>
          <w:ilvl w:val="0"/>
          <w:numId w:val="3"/>
        </w:numPr>
        <w:spacing w:after="0" w:line="276" w:lineRule="auto"/>
        <w:ind w:left="1134" w:hanging="35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възвращаемост на пълните разходи, направени от общината във връзка с предоставянето на услугата;</w:t>
      </w:r>
    </w:p>
    <w:p w:rsidR="009E7A0B" w:rsidRPr="00A350FA" w:rsidRDefault="009E7A0B">
      <w:pPr>
        <w:pStyle w:val="BodyTextIndent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създаване на условия за разширяване диапазона на предлаганите услуги и повишаване на тяхното качество;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постигане на максимална справедливост при определяне и заплащане на местните такси;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ефективно използване на човешките и материални ресурси чрез определяне на такси и цени на предоставяните услуги; 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за услугите, при които дейностите могат да се разграничат една от друга, се определя отделна такса за всяка от дейностите.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5.</w:t>
      </w:r>
      <w:r w:rsidRPr="00A350FA">
        <w:rPr>
          <w:rFonts w:ascii="Times New Roman" w:hAnsi="Times New Roman"/>
        </w:rPr>
        <w:t xml:space="preserve"> (1) Пълните разходи на общината по предоставяне на определена услуга включват:</w:t>
      </w:r>
    </w:p>
    <w:p w:rsidR="009E7A0B" w:rsidRPr="00A350FA" w:rsidRDefault="009E7A0B">
      <w:pPr>
        <w:pStyle w:val="BodyTextIndent3"/>
        <w:numPr>
          <w:ilvl w:val="0"/>
          <w:numId w:val="2"/>
        </w:numPr>
        <w:spacing w:line="276" w:lineRule="auto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Преките и непреки трудови разходи (работна заплата, допълнителни плащания, здравни, пенсионни и осигурителни вноски);</w:t>
      </w:r>
    </w:p>
    <w:p w:rsidR="009E7A0B" w:rsidRPr="00A350FA" w:rsidRDefault="009E7A0B">
      <w:pPr>
        <w:pStyle w:val="BodyTextIndent"/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Материални, режийни и други непреки разходи (доставки на материали и услуги, застраховки, командировъчни и наеми);</w:t>
      </w:r>
    </w:p>
    <w:p w:rsidR="009E7A0B" w:rsidRPr="00A350FA" w:rsidRDefault="009E7A0B">
      <w:pPr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Разходи за управление и контрол;</w:t>
      </w:r>
    </w:p>
    <w:p w:rsidR="009E7A0B" w:rsidRPr="00A350FA" w:rsidRDefault="009E7A0B">
      <w:pPr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Инвестиционни разходи.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Пълните разходи се определят при спазване изискванията на Закона за счетоводството и актовете, свързани с неговото прилагане.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6.</w:t>
      </w:r>
      <w:r w:rsidR="00B10B19" w:rsidRPr="005E1AFA">
        <w:rPr>
          <w:rFonts w:ascii="Times New Roman" w:hAnsi="Times New Roman"/>
        </w:rPr>
        <w:t xml:space="preserve"> </w:t>
      </w:r>
      <w:r w:rsidR="00A9765A" w:rsidRPr="003E5CBB">
        <w:rPr>
          <w:rFonts w:ascii="Times New Roman" w:hAnsi="Times New Roman"/>
        </w:rPr>
        <w:t>/изм.Реш.№ 80/29.12.2005 г</w:t>
      </w:r>
      <w:r w:rsidR="00A9765A" w:rsidRPr="005E1AFA">
        <w:rPr>
          <w:rFonts w:ascii="Times New Roman" w:hAnsi="Times New Roman"/>
        </w:rPr>
        <w:t xml:space="preserve">./ </w:t>
      </w:r>
      <w:r w:rsidR="00B10B19" w:rsidRPr="005E1AFA">
        <w:rPr>
          <w:rFonts w:ascii="Times New Roman" w:hAnsi="Times New Roman"/>
        </w:rPr>
        <w:t>(1) Размерът на таксата</w:t>
      </w:r>
      <w:r w:rsidR="00A9765A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може и да не възстановява пълните разходи на общината по предоставянето на определена услуга, когато това се налага за защита на обществения интерес или реализиране на общинската социална политика, като в този случай разликата между разходите и размера на таксата е за сметка на общинските приходи;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Не се допуска разликата между разходите и размера на таксите да е за сметка на държавните приходи (споделени данъци, допълваща субсидия, целеви субсидии, заеми и други трансфери от републиканския бюджет);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7.</w:t>
      </w:r>
      <w:r w:rsidRPr="00A350FA">
        <w:rPr>
          <w:rFonts w:ascii="Times New Roman" w:hAnsi="Times New Roman"/>
        </w:rPr>
        <w:t xml:space="preserve"> Общинският съвет определя в съответните раздели на тази наредба реда, по който лицата, неползващи определена услуга през съответната година или през период от нея, се освобождават от заплащането на съответната такса.</w:t>
      </w: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 xml:space="preserve">Чл. 8. </w:t>
      </w:r>
      <w:r w:rsidR="00A9765A" w:rsidRPr="003E5CBB">
        <w:rPr>
          <w:rFonts w:ascii="Times New Roman" w:hAnsi="Times New Roman"/>
        </w:rPr>
        <w:t>/изм.Реш.№ 80/29.12.2005 г</w:t>
      </w:r>
      <w:r w:rsidR="00A9765A" w:rsidRPr="005E1AFA">
        <w:rPr>
          <w:rFonts w:ascii="Times New Roman" w:hAnsi="Times New Roman"/>
        </w:rPr>
        <w:t>./</w:t>
      </w:r>
      <w:r w:rsidRPr="005E1AFA">
        <w:rPr>
          <w:rFonts w:ascii="Times New Roman" w:hAnsi="Times New Roman"/>
        </w:rPr>
        <w:t>Общинският съвет може да освобождава отделни категории граждани изцяло или частично от заплащане на отделни такси и услуги, като в този случай разходите са за сметка на общински</w:t>
      </w:r>
      <w:r w:rsidR="00A9765A">
        <w:rPr>
          <w:rFonts w:ascii="Times New Roman" w:hAnsi="Times New Roman"/>
        </w:rPr>
        <w:t xml:space="preserve">те приходи, </w:t>
      </w:r>
      <w:r w:rsidRPr="005E1AFA">
        <w:rPr>
          <w:rFonts w:ascii="Times New Roman" w:hAnsi="Times New Roman"/>
        </w:rPr>
        <w:t xml:space="preserve">с изключение на приходите от такси. </w:t>
      </w: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 xml:space="preserve">Чл. 9. </w:t>
      </w:r>
      <w:r w:rsidR="00A9765A" w:rsidRPr="003E5CBB">
        <w:rPr>
          <w:rFonts w:ascii="Times New Roman" w:hAnsi="Times New Roman"/>
        </w:rPr>
        <w:t>/изм.Реш.№ 80/29.12.2005 г./</w:t>
      </w:r>
      <w:r w:rsidRPr="005E1AFA">
        <w:rPr>
          <w:rFonts w:ascii="Times New Roman" w:hAnsi="Times New Roman"/>
        </w:rPr>
        <w:t>В случаите, когато предоставянето на услуги се извършва при условията на пазарна конкуренция, основа за определяне размерите на цен</w:t>
      </w:r>
      <w:r w:rsidR="007716FB" w:rsidRPr="005E1AFA">
        <w:rPr>
          <w:rFonts w:ascii="Times New Roman" w:hAnsi="Times New Roman"/>
        </w:rPr>
        <w:t xml:space="preserve">ите на </w:t>
      </w:r>
      <w:r w:rsidRPr="005E1AFA">
        <w:rPr>
          <w:rFonts w:ascii="Times New Roman" w:hAnsi="Times New Roman"/>
        </w:rPr>
        <w:t>услуги</w:t>
      </w:r>
      <w:r w:rsidR="00381533">
        <w:rPr>
          <w:rFonts w:ascii="Times New Roman" w:hAnsi="Times New Roman"/>
        </w:rPr>
        <w:t>те</w:t>
      </w:r>
      <w:r w:rsidR="006005A2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могат да бъдат пазарните стойности. В този случай размерът на цените не се ограничава до размера на пълните разходи.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10</w:t>
      </w:r>
      <w:r w:rsidRPr="003E5CBB">
        <w:rPr>
          <w:rFonts w:ascii="Times New Roman" w:hAnsi="Times New Roman"/>
          <w:b/>
        </w:rPr>
        <w:t xml:space="preserve">. </w:t>
      </w:r>
      <w:r w:rsidR="00A9765A" w:rsidRPr="003E5CBB">
        <w:rPr>
          <w:rFonts w:ascii="Times New Roman" w:hAnsi="Times New Roman"/>
        </w:rPr>
        <w:t>/изм.Реш.№ 80/29.12.2005 г./</w:t>
      </w:r>
      <w:r w:rsidR="00A9765A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(1) Събирането на местните такси и цени</w:t>
      </w:r>
      <w:r w:rsidR="006005A2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на</w:t>
      </w:r>
      <w:r w:rsidR="007716FB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услуги се извършва от и за сметка на общината;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 xml:space="preserve">(2) </w:t>
      </w:r>
      <w:r w:rsidR="00A9765A" w:rsidRPr="003E5CBB">
        <w:rPr>
          <w:rFonts w:ascii="Times New Roman" w:hAnsi="Times New Roman"/>
        </w:rPr>
        <w:t xml:space="preserve">/изм.Реш.№ 80/29.12.2005 </w:t>
      </w:r>
      <w:r w:rsidR="00A9765A" w:rsidRPr="00313B92">
        <w:rPr>
          <w:rFonts w:ascii="Times New Roman" w:hAnsi="Times New Roman"/>
        </w:rPr>
        <w:t>г</w:t>
      </w:r>
      <w:r w:rsidR="00A9765A" w:rsidRPr="005E1AFA">
        <w:rPr>
          <w:rFonts w:ascii="Times New Roman" w:hAnsi="Times New Roman"/>
        </w:rPr>
        <w:t>./</w:t>
      </w:r>
      <w:r w:rsidRPr="005E1AFA">
        <w:rPr>
          <w:rFonts w:ascii="Times New Roman" w:hAnsi="Times New Roman"/>
        </w:rPr>
        <w:t>Приходите от такси и цени на услуги</w:t>
      </w:r>
      <w:r w:rsidR="00A9765A">
        <w:rPr>
          <w:rFonts w:ascii="Times New Roman" w:hAnsi="Times New Roman"/>
        </w:rPr>
        <w:t>,</w:t>
      </w:r>
      <w:r w:rsidR="007716FB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реализирани от второстепенните и от по-ниска степен разпоредители с бюджетни кредити, постъпват в общинския бюджет и се разходват според приетия от Общински съвет – Елена бюджет за съответната година;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Приходите от извършваните услуги и събираните наеми в звената, работещи на принципа на “делегираните бюджети”, постъпват директно по самостоятелните им бюджети;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(4) Местните такси се събират от общинската администрация, освен тези, за които е регламентирано друго със закон или с тази наредба.</w:t>
      </w:r>
    </w:p>
    <w:p w:rsidR="00194403" w:rsidRDefault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DA6BB2" w:rsidRPr="00DA6BB2" w:rsidRDefault="00DA6BB2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lastRenderedPageBreak/>
        <w:t>Раздел втори. Промяна на размера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на местните такси, цени на услуги и права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11</w:t>
      </w:r>
      <w:r w:rsidRPr="00313B92">
        <w:rPr>
          <w:rFonts w:ascii="Times New Roman" w:hAnsi="Times New Roman"/>
          <w:b/>
        </w:rPr>
        <w:t xml:space="preserve">. </w:t>
      </w:r>
      <w:r w:rsidR="00A9765A" w:rsidRPr="00313B92">
        <w:rPr>
          <w:rFonts w:ascii="Times New Roman" w:hAnsi="Times New Roman"/>
        </w:rPr>
        <w:t>/изм.Реш.№ 80/29.12.2005 г./</w:t>
      </w:r>
      <w:r w:rsidRPr="00A350FA">
        <w:rPr>
          <w:rFonts w:ascii="Times New Roman" w:hAnsi="Times New Roman"/>
        </w:rPr>
        <w:t>Промяна на размера на местните такси и цените на услугите се извършва по реда на тяхното приемане.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12</w:t>
      </w:r>
      <w:r w:rsidRPr="00A350FA">
        <w:rPr>
          <w:rFonts w:ascii="Times New Roman" w:hAnsi="Times New Roman"/>
        </w:rPr>
        <w:t xml:space="preserve">. </w:t>
      </w:r>
      <w:r w:rsidR="00A9765A" w:rsidRPr="00313B92">
        <w:rPr>
          <w:rFonts w:ascii="Times New Roman" w:hAnsi="Times New Roman"/>
        </w:rPr>
        <w:t xml:space="preserve">/изм.Реш.№ 80/29.12.2005 г./ </w:t>
      </w:r>
      <w:r w:rsidRPr="00A350FA">
        <w:rPr>
          <w:rFonts w:ascii="Times New Roman" w:hAnsi="Times New Roman"/>
        </w:rPr>
        <w:t>(1) Кметът на общината внася в общинския съвет анализ на прилаганите такси и цени на услуги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не по-малко от веднъж годишно и / или при необходимост от промяна размера на таксите и цените.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5E1AFA">
        <w:rPr>
          <w:rFonts w:ascii="Times New Roman" w:hAnsi="Times New Roman"/>
        </w:rPr>
        <w:t>(2) При</w:t>
      </w:r>
      <w:r w:rsidR="006005A2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необходимост общинският съвет променя размера на местните такси, цените на услугите предоставяни от общината.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Анализът по ал. 1 задължително съдържа:</w:t>
      </w:r>
    </w:p>
    <w:p w:rsidR="009E7A0B" w:rsidRPr="00A350FA" w:rsidRDefault="009E7A0B" w:rsidP="00E22D94">
      <w:pPr>
        <w:numPr>
          <w:ilvl w:val="0"/>
          <w:numId w:val="4"/>
        </w:numPr>
        <w:tabs>
          <w:tab w:val="num" w:pos="60"/>
        </w:tabs>
        <w:spacing w:line="276" w:lineRule="auto"/>
        <w:ind w:left="60" w:firstLine="1140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 оценка доколко съществуващите такси и цени отразяват измененията в разходите или пазарната цена;</w:t>
      </w:r>
    </w:p>
    <w:p w:rsidR="009E7A0B" w:rsidRPr="00A350FA" w:rsidRDefault="009E7A0B" w:rsidP="00E22D94">
      <w:pPr>
        <w:numPr>
          <w:ilvl w:val="0"/>
          <w:numId w:val="4"/>
        </w:numPr>
        <w:tabs>
          <w:tab w:val="num" w:pos="60"/>
        </w:tabs>
        <w:spacing w:line="276" w:lineRule="auto"/>
        <w:ind w:left="60" w:firstLine="1140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 препоръки за подобряване на администрирането на таксите, които се внасят за обсъждане от общинския съвет.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Чл.13.</w:t>
      </w:r>
      <w:r w:rsidRPr="00A350FA">
        <w:rPr>
          <w:rFonts w:ascii="Times New Roman" w:hAnsi="Times New Roman"/>
        </w:rPr>
        <w:t xml:space="preserve"> Общинската администрация поддържа данни за :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видовете услуги и дейности, за които има определени такси и цени и техните размери;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използваната информация за въвеждане на такси и цени и конкретните методики, използвани за определяне на размера им;</w:t>
      </w:r>
    </w:p>
    <w:p w:rsidR="009E7A0B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броя на заплатилите такси и ползвателите на услугите – по видове такси и услуги;</w:t>
      </w:r>
    </w:p>
    <w:p w:rsidR="009C02F3" w:rsidRPr="00A350FA" w:rsidRDefault="009C02F3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броя на изключенията от общата политика;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размера на събраните средства – поотделно за всяка потребителска такса </w:t>
      </w:r>
      <w:r w:rsidR="006304F0" w:rsidRPr="00A350FA">
        <w:rPr>
          <w:rFonts w:ascii="Times New Roman" w:hAnsi="Times New Roman"/>
        </w:rPr>
        <w:t xml:space="preserve">и / или цена на услуга </w:t>
      </w:r>
      <w:r w:rsidR="009C02F3">
        <w:rPr>
          <w:rFonts w:ascii="Times New Roman" w:hAnsi="Times New Roman"/>
        </w:rPr>
        <w:t>или право.</w:t>
      </w:r>
    </w:p>
    <w:p w:rsidR="001B676F" w:rsidRPr="00DA6BB2" w:rsidRDefault="001B676F">
      <w:pPr>
        <w:spacing w:line="276" w:lineRule="auto"/>
        <w:rPr>
          <w:rFonts w:ascii="Times New Roman" w:hAnsi="Times New Roman"/>
        </w:rPr>
      </w:pP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Глава ВТОРА. ОБЩИНСКИ ТАКСИ</w:t>
      </w:r>
    </w:p>
    <w:p w:rsidR="00194403" w:rsidRPr="00A350FA" w:rsidRDefault="00194403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Раздел първи. Такса за битови отпадъци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14</w:t>
      </w:r>
      <w:r w:rsidRPr="00A350FA">
        <w:rPr>
          <w:rFonts w:ascii="Times New Roman" w:hAnsi="Times New Roman"/>
        </w:rPr>
        <w:t>.(1)/изм. с р-е 11/30.12.2003 г./Таксата се заплаща за услугите по събирането, извозването и обезвреждането в депа или други съоръжения на битовите отпадъци, както и за поддържането на чистотата на териториите за обществено ползване в населените места. Размерът на таксата се определя за всяка услуга поотделно - сметосъбиране и сметоизвозване; обезвреждане на битовите отпадъци в депа или други съоръжения; чистота на териториите за обществено ползване.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(2)/нова, р-е 11/30.12.03 г./ Границите на районите и видът на предлаганите услуги, както и честотата на сметосъбиране и сметоизвозване се определят със заповед на кмета на общината и се обявяват публично до 30 октомври на предходната година.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(3)/нова, р-е 11/30.12.03 г./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За имоти, намиращи се извън районите, в които общината е организирала събиране и извозване на битови отпадъци, се събира такса за обезвреждане на битовите отпадъци в депа или други съоръжения.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15.</w:t>
      </w:r>
      <w:r w:rsidRPr="00A350FA">
        <w:rPr>
          <w:rFonts w:ascii="Times New Roman" w:hAnsi="Times New Roman"/>
        </w:rPr>
        <w:t xml:space="preserve"> (1)/ изм. с р-е 11/30.12.03 г./ Таксата се заплаща :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от собственика (собствениците) на имота;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за общинските имоти, ползвани или наети от други лица – от общината за сметка на наемателя (ползвателя);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при учредено вещно право на ползване – от ползвателя;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при предоставяне на особено право на ползване (концесия) – от концесионера.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 нова с р-е 11/30.12.03 г./ Таксата се определя в годишен размер за всяко населено място с решение на общинския съвет въз основа на одобрена план-сметка, включваща необходимите разходи за: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осигуряване на съдове за съхраняване на битовите отпадъци - контейнери, кофи и други;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събиране на битовите отпадъци и транспортирането им до депата или други инсталации и съоръжения за обезвреждането им;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 на битови отпадъци;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 почистване на уличните платна, площадите, алеите, парковете и другите територии от населените места, предназначени за обществено ползване.</w:t>
      </w:r>
    </w:p>
    <w:p w:rsidR="009969E7" w:rsidRDefault="009969E7" w:rsidP="009969E7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Чл.16.</w:t>
      </w:r>
      <w:r>
        <w:rPr>
          <w:rFonts w:ascii="Times New Roman" w:hAnsi="Times New Roman"/>
        </w:rPr>
        <w:t xml:space="preserve">(1) Размерът на таксата за граждани се определя в промили: </w:t>
      </w:r>
    </w:p>
    <w:p w:rsidR="009969E7" w:rsidRPr="00A350FA" w:rsidRDefault="009969E7" w:rsidP="009969E7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1. /изм.с р-е 100/23.12.2009 г./върху данъчната оценка на недвижимите имоти по чл.20 от ЗМДТ, а за новопостроените или придобити по друг начин имоти собственикът подава декларация в 2-месечен срок.</w:t>
      </w:r>
    </w:p>
    <w:p w:rsidR="009E7A0B" w:rsidRPr="00A350FA" w:rsidRDefault="009969E7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(2)</w:t>
      </w:r>
      <w:r w:rsidR="009A5D17" w:rsidRPr="009A5D17">
        <w:rPr>
          <w:rFonts w:ascii="Times New Roman" w:hAnsi="Times New Roman"/>
          <w:lang w:val="ru-RU"/>
        </w:rPr>
        <w:t xml:space="preserve"> </w:t>
      </w:r>
      <w:r w:rsidR="009E7A0B" w:rsidRPr="00A350FA">
        <w:rPr>
          <w:rFonts w:ascii="Times New Roman" w:hAnsi="Times New Roman"/>
        </w:rPr>
        <w:t>/</w:t>
      </w:r>
      <w:r w:rsidR="00EA5C1B" w:rsidRPr="00A350FA">
        <w:rPr>
          <w:rFonts w:ascii="Times New Roman" w:hAnsi="Times New Roman"/>
        </w:rPr>
        <w:t>изм. с р-е №6/27</w:t>
      </w:r>
      <w:r w:rsidR="009E7A0B" w:rsidRPr="00A350FA">
        <w:rPr>
          <w:rFonts w:ascii="Times New Roman" w:hAnsi="Times New Roman"/>
        </w:rPr>
        <w:t>.</w:t>
      </w:r>
      <w:r w:rsidR="00EA5C1B" w:rsidRPr="00A350FA">
        <w:rPr>
          <w:rFonts w:ascii="Times New Roman" w:hAnsi="Times New Roman"/>
        </w:rPr>
        <w:t>0</w:t>
      </w:r>
      <w:r w:rsidR="009E7A0B" w:rsidRPr="00A350FA">
        <w:rPr>
          <w:rFonts w:ascii="Times New Roman" w:hAnsi="Times New Roman"/>
        </w:rPr>
        <w:t>1</w:t>
      </w:r>
      <w:r w:rsidR="00EA5C1B" w:rsidRPr="00A350FA">
        <w:rPr>
          <w:rFonts w:ascii="Times New Roman" w:hAnsi="Times New Roman"/>
        </w:rPr>
        <w:t>.2005</w:t>
      </w:r>
      <w:r w:rsidR="009E7A0B" w:rsidRPr="00A350FA">
        <w:rPr>
          <w:rFonts w:ascii="Times New Roman" w:hAnsi="Times New Roman"/>
        </w:rPr>
        <w:t xml:space="preserve"> г./ Размерът на таксата за юридически лица </w:t>
      </w:r>
      <w:r w:rsidR="00EA5C1B" w:rsidRPr="00A350FA">
        <w:rPr>
          <w:rFonts w:ascii="Times New Roman" w:hAnsi="Times New Roman"/>
        </w:rPr>
        <w:t xml:space="preserve">и еднолични търговци </w:t>
      </w:r>
      <w:r w:rsidR="009E7A0B" w:rsidRPr="00A350FA">
        <w:rPr>
          <w:rFonts w:ascii="Times New Roman" w:hAnsi="Times New Roman"/>
        </w:rPr>
        <w:t>се определя: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1. </w:t>
      </w:r>
      <w:r w:rsidR="009A5D17" w:rsidRPr="009A5D17">
        <w:rPr>
          <w:rFonts w:ascii="Times New Roman" w:hAnsi="Times New Roman"/>
          <w:lang w:val="ru-RU"/>
        </w:rPr>
        <w:t>/</w:t>
      </w:r>
      <w:r w:rsidR="00EA5C1B" w:rsidRPr="00A350FA">
        <w:rPr>
          <w:rFonts w:ascii="Times New Roman" w:hAnsi="Times New Roman"/>
        </w:rPr>
        <w:t xml:space="preserve">изм. с р-е №6/27.01.2005 г./ </w:t>
      </w:r>
      <w:r w:rsidRPr="00A350FA">
        <w:rPr>
          <w:rFonts w:ascii="Times New Roman" w:hAnsi="Times New Roman"/>
        </w:rPr>
        <w:t xml:space="preserve">в левове, според количеството на битовите отпадъци за </w:t>
      </w:r>
      <w:r w:rsidR="004E14ED" w:rsidRPr="00A350FA">
        <w:rPr>
          <w:rFonts w:ascii="Times New Roman" w:hAnsi="Times New Roman"/>
        </w:rPr>
        <w:t>юридическите лица и еднолични търговци</w:t>
      </w:r>
      <w:r w:rsidRPr="00A350FA">
        <w:rPr>
          <w:rFonts w:ascii="Times New Roman" w:hAnsi="Times New Roman"/>
        </w:rPr>
        <w:t>, подали декларация</w:t>
      </w:r>
      <w:r w:rsidR="004E14ED" w:rsidRPr="00A350FA">
        <w:rPr>
          <w:rFonts w:ascii="Times New Roman" w:hAnsi="Times New Roman"/>
        </w:rPr>
        <w:t xml:space="preserve"> в Община Елена</w:t>
      </w:r>
      <w:r w:rsidRPr="00A350FA">
        <w:rPr>
          <w:rFonts w:ascii="Times New Roman" w:hAnsi="Times New Roman"/>
        </w:rPr>
        <w:t xml:space="preserve"> до 30 ноември на предходната година;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Количеството битови отпадъци за </w:t>
      </w:r>
      <w:r w:rsidR="001D4642" w:rsidRPr="00A350FA">
        <w:rPr>
          <w:rFonts w:ascii="Times New Roman" w:hAnsi="Times New Roman"/>
        </w:rPr>
        <w:t xml:space="preserve">юридически лица и еднолични търговци </w:t>
      </w:r>
      <w:r w:rsidRPr="00A350FA">
        <w:rPr>
          <w:rFonts w:ascii="Times New Roman" w:hAnsi="Times New Roman"/>
        </w:rPr>
        <w:t>е равно на обема на декларираните съдове.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когато лицата не са подали декларация в срок, или не са декларирали действителния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брой и вид на използваните съдове за битови отпадъци, те заплащат годишната такса върху данъчната оценка по чл.21 от ЗМДТ;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 при определяне размера на таксата, в зависимост от количеството на битовите отпадъци се включват разходите по чл.15, ал.2, т.1, 2 и 3;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 таксата за поддържане чистотата на териториите за обществено ползване в населените места се определя в левове върху данъчната оценка по чл.21 от ЗМДТ.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>(3</w:t>
      </w:r>
      <w:r w:rsidR="00722C1D" w:rsidRPr="00313B92">
        <w:rPr>
          <w:rFonts w:ascii="Times New Roman" w:hAnsi="Times New Roman"/>
        </w:rPr>
        <w:t>) /изм.Реш.№ 80/29.12.2005 г./</w:t>
      </w:r>
      <w:r w:rsidRPr="005E1AFA">
        <w:rPr>
          <w:rFonts w:ascii="Times New Roman" w:hAnsi="Times New Roman"/>
        </w:rPr>
        <w:t>Таксата се събира от</w:t>
      </w:r>
      <w:r w:rsidR="006005A2">
        <w:rPr>
          <w:rFonts w:ascii="Times New Roman" w:hAnsi="Times New Roman"/>
        </w:rPr>
        <w:t xml:space="preserve"> </w:t>
      </w:r>
      <w:r w:rsidR="004714E7" w:rsidRPr="005E1AFA">
        <w:rPr>
          <w:rFonts w:ascii="Times New Roman" w:hAnsi="Times New Roman"/>
        </w:rPr>
        <w:t>общинската</w:t>
      </w:r>
      <w:r w:rsidRPr="005E1AFA">
        <w:rPr>
          <w:rFonts w:ascii="Times New Roman" w:hAnsi="Times New Roman"/>
        </w:rPr>
        <w:t xml:space="preserve"> администрация</w:t>
      </w:r>
      <w:r w:rsidR="004714E7" w:rsidRPr="005E1AFA">
        <w:rPr>
          <w:rFonts w:ascii="Times New Roman" w:hAnsi="Times New Roman"/>
        </w:rPr>
        <w:t xml:space="preserve"> - МДТ</w:t>
      </w:r>
      <w:r w:rsidRPr="005E1AFA">
        <w:rPr>
          <w:rFonts w:ascii="Times New Roman" w:hAnsi="Times New Roman"/>
        </w:rPr>
        <w:t>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17.</w:t>
      </w:r>
      <w:r w:rsidRPr="00A350FA">
        <w:rPr>
          <w:rFonts w:ascii="Times New Roman" w:hAnsi="Times New Roman"/>
        </w:rPr>
        <w:t xml:space="preserve"> /изм. с р-е №11/30.12.2003 г./(1) Таксата се заплаща :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на четири равни вноски в следните срокове: до 31 март, до 30 юни, до 30 септември и до 30 ноември на годината, за която се дължи;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на предплатилите в първия срок за цялата година се прави отстъпка от 5 на сто.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(2)/изм. с р-е №11/30.12.2003 г./ Собствениците на имоти са длъжни: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1. собственикът на новопридобити имоти дължи такса от началото на месеца, следващ месеца на придобиване на имота;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когато ползването е започнало преди окончателното завършване на сградата, таксата се дължи от началото на месеца, следващ месеца, през който ползването е започнало;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 за сгради, подлежащи на събаряне, таксата се дължи включително за месеца, през който е преустановено ползването й.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18./</w:t>
      </w:r>
      <w:r w:rsidRPr="00A350FA">
        <w:rPr>
          <w:rFonts w:ascii="Times New Roman" w:hAnsi="Times New Roman"/>
        </w:rPr>
        <w:t>изм. с р-е №11/30.12.2003 г. (1) Не се допускат изменения в приетите от Общинския съвет начин на определяне и размер на таксата за битови отпадъци в течение на годината.</w:t>
      </w:r>
    </w:p>
    <w:p w:rsidR="009E7A0B" w:rsidRPr="00A350FA" w:rsidRDefault="00BF1808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(2) /изм. с р-е №100</w:t>
      </w:r>
      <w:r w:rsidR="009E7A0B"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="009E7A0B"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="009E7A0B" w:rsidRPr="00A350FA">
        <w:rPr>
          <w:rFonts w:ascii="Times New Roman" w:hAnsi="Times New Roman"/>
        </w:rPr>
        <w:t xml:space="preserve"> г./ Не се събира такса за:</w:t>
      </w:r>
    </w:p>
    <w:p w:rsidR="009E7A0B" w:rsidRPr="00A350FA" w:rsidRDefault="009E7A0B" w:rsidP="00BF1808">
      <w:pPr>
        <w:spacing w:line="240" w:lineRule="auto"/>
        <w:ind w:firstLine="346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сметосъбиране и сметоизвозване в населените места, където услуга</w:t>
      </w:r>
      <w:r w:rsidR="00BF1808">
        <w:rPr>
          <w:rFonts w:ascii="Times New Roman" w:hAnsi="Times New Roman"/>
        </w:rPr>
        <w:t xml:space="preserve">та не се предоставя от общината, </w:t>
      </w:r>
      <w:r w:rsidR="00BF1808" w:rsidRPr="00BF1808">
        <w:rPr>
          <w:rFonts w:ascii="Times New Roman" w:hAnsi="Times New Roman"/>
        </w:rPr>
        <w:t>както и за имоти, които не са декларирани като основно жилище, както и за незастроени дворни места</w:t>
      </w:r>
      <w:r w:rsidR="006005A2">
        <w:rPr>
          <w:rFonts w:ascii="Times New Roman" w:hAnsi="Times New Roman"/>
        </w:rPr>
        <w:t xml:space="preserve"> </w:t>
      </w:r>
      <w:r w:rsidR="00BF1808" w:rsidRPr="00BF1808">
        <w:rPr>
          <w:rFonts w:ascii="Times New Roman" w:hAnsi="Times New Roman"/>
        </w:rPr>
        <w:t>и няма да се използват през цялата година като е подадена декларация за това, подписана от всички данъчно задължени лица за имота до 30 ноември на предходната година. При промяна на декларираното обстоятелство се подава нова декларация, в едномесечен срок. За 2009година молби-декларации се подават до 25.02.2010 год.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поддържане чистотата на териториите за обществено ползване в населените места, където услугата не се предоставя от общината.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</w:rPr>
        <w:t>(3)</w:t>
      </w:r>
      <w:r w:rsidRPr="000B59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/нова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</w:t>
      </w:r>
      <w:r w:rsidR="006005A2">
        <w:rPr>
          <w:rFonts w:ascii="Times New Roman" w:hAnsi="Times New Roman"/>
        </w:rPr>
        <w:t xml:space="preserve"> </w:t>
      </w:r>
      <w:r w:rsidRPr="000B591C">
        <w:rPr>
          <w:rFonts w:ascii="Times New Roman" w:hAnsi="Times New Roman"/>
          <w:szCs w:val="24"/>
        </w:rPr>
        <w:t>В течение на годината, Общинската администрация извършва проверки за обстоятелствата, декларирани по чл.18, ал.2, т.1.Проверката може да се базира и на официална информация за ползване на услуги в недвижимия имот през текущата година на фирмите „Електроразпределение” (разход не повече от 15клвт/h месечно) и „Водоснабдяване и канализация”.”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  <w:lang w:val="en-US"/>
        </w:rPr>
        <w:t xml:space="preserve"> (4)</w:t>
      </w:r>
      <w:r w:rsidRPr="000B591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/нова.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 </w:t>
      </w:r>
      <w:r w:rsidRPr="000B591C">
        <w:rPr>
          <w:rFonts w:ascii="Times New Roman" w:hAnsi="Times New Roman"/>
          <w:szCs w:val="24"/>
        </w:rPr>
        <w:t>При констатирано по реда на чл.18, ал. 3 ползване на недвижимия имот, таксата се определя и дължи в пълен размер за годината и се налага глоба в размер на една годишна такса.”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</w:rPr>
        <w:t xml:space="preserve">(5) </w:t>
      </w:r>
      <w:r>
        <w:rPr>
          <w:rFonts w:ascii="Times New Roman" w:hAnsi="Times New Roman"/>
        </w:rPr>
        <w:t>/нова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 </w:t>
      </w:r>
      <w:r w:rsidRPr="000B591C">
        <w:rPr>
          <w:rFonts w:ascii="Times New Roman" w:hAnsi="Times New Roman"/>
          <w:szCs w:val="24"/>
        </w:rPr>
        <w:t>Молбите-декларации се подават до Общинската администрация и се обработват от нея и след това се предоставят за одобрение от Общински съвет – Елена.”</w:t>
      </w:r>
    </w:p>
    <w:p w:rsidR="00194403" w:rsidRPr="001B676F" w:rsidRDefault="00194403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втори. Такса за ползване на пазари,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тържища, панаири, тротоари, площади и улични платна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19.</w:t>
      </w:r>
      <w:r w:rsidRPr="00A350FA">
        <w:rPr>
          <w:rFonts w:ascii="Times New Roman" w:hAnsi="Times New Roman"/>
        </w:rPr>
        <w:t xml:space="preserve"> (1) Таксата се заплаща за ползване на тротоари, площади, улични платна, места, върху които са организирани пазари (открити и покрити), тържища, панаири, както и терени с друго предназначение, които са общинска собственост.</w:t>
      </w:r>
    </w:p>
    <w:p w:rsidR="006005A2" w:rsidRDefault="009E7A0B" w:rsidP="006005A2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Таксата се заплаща предварително от физическите и юридическите лица в зависимост от зоната, в която се намират терените, посочени в ал. 1.</w:t>
      </w:r>
    </w:p>
    <w:p w:rsidR="009E7A0B" w:rsidRPr="00A350FA" w:rsidRDefault="009E7A0B" w:rsidP="006005A2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За целите на този раздел се определят зони както следва:</w:t>
      </w:r>
    </w:p>
    <w:p w:rsidR="009E7A0B" w:rsidRPr="00A350FA" w:rsidRDefault="009E7A0B" w:rsidP="006005A2">
      <w:pPr>
        <w:pStyle w:val="Footer"/>
        <w:tabs>
          <w:tab w:val="clear" w:pos="4153"/>
          <w:tab w:val="clear" w:pos="8306"/>
        </w:tabs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Първа зона - централната градска част, включваща пространството между улиците “Иван Момчилов”, “Панайот Хитов”, “Стоян Михайловски”, “Чучур”, “Калето”, “Кършовска”, “Острец”, “Йеромонах Йосиф Брадати”, “Кокиче”, “Робовска”, “Васил Левски”, р. Еленска, “Иван Кирилов” и “Пробуда”, включително и самите улици (Приложение 1);</w:t>
      </w:r>
    </w:p>
    <w:p w:rsidR="009E7A0B" w:rsidRPr="00A350FA" w:rsidRDefault="009E7A0B">
      <w:pPr>
        <w:spacing w:line="276" w:lineRule="auto"/>
        <w:ind w:left="720" w:firstLine="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Втора зона - останалата част на града и селата.</w:t>
      </w:r>
    </w:p>
    <w:p w:rsidR="00A350FA" w:rsidRPr="00A350FA" w:rsidRDefault="009E7A0B" w:rsidP="00194403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(4)</w:t>
      </w:r>
      <w:r w:rsidR="001B676F" w:rsidRPr="001B676F">
        <w:rPr>
          <w:rFonts w:ascii="Times New Roman" w:hAnsi="Times New Roman"/>
        </w:rPr>
        <w:t xml:space="preserve"> </w:t>
      </w:r>
      <w:r w:rsidR="001B676F" w:rsidRPr="001B676F">
        <w:rPr>
          <w:rFonts w:ascii="Times New Roman" w:hAnsi="Times New Roman"/>
          <w:lang w:val="ru-RU"/>
        </w:rPr>
        <w:t>/</w:t>
      </w:r>
      <w:r w:rsidR="001B676F">
        <w:rPr>
          <w:rFonts w:ascii="Times New Roman" w:hAnsi="Times New Roman"/>
        </w:rPr>
        <w:t>изм. с Реш. №</w:t>
      </w:r>
      <w:r w:rsidR="005D2001">
        <w:rPr>
          <w:rFonts w:ascii="Times New Roman" w:hAnsi="Times New Roman"/>
          <w:lang w:val="ru-RU"/>
        </w:rPr>
        <w:t>100</w:t>
      </w:r>
      <w:r w:rsidR="001B676F" w:rsidRPr="00A350FA">
        <w:rPr>
          <w:rFonts w:ascii="Times New Roman" w:hAnsi="Times New Roman"/>
        </w:rPr>
        <w:t>/</w:t>
      </w:r>
      <w:r w:rsidR="001B676F" w:rsidRPr="001B676F">
        <w:rPr>
          <w:rFonts w:ascii="Times New Roman" w:hAnsi="Times New Roman"/>
          <w:lang w:val="ru-RU"/>
        </w:rPr>
        <w:t>2</w:t>
      </w:r>
      <w:r w:rsidR="005D2001">
        <w:rPr>
          <w:rFonts w:ascii="Times New Roman" w:hAnsi="Times New Roman"/>
          <w:lang w:val="ru-RU"/>
        </w:rPr>
        <w:t>3</w:t>
      </w:r>
      <w:r w:rsidR="001B676F">
        <w:rPr>
          <w:rFonts w:ascii="Times New Roman" w:hAnsi="Times New Roman"/>
        </w:rPr>
        <w:t>.</w:t>
      </w:r>
      <w:r w:rsidR="005D2001">
        <w:rPr>
          <w:rFonts w:ascii="Times New Roman" w:hAnsi="Times New Roman"/>
        </w:rPr>
        <w:t>12</w:t>
      </w:r>
      <w:r w:rsidR="001B676F" w:rsidRPr="00A350FA">
        <w:rPr>
          <w:rFonts w:ascii="Times New Roman" w:hAnsi="Times New Roman"/>
        </w:rPr>
        <w:t>.200</w:t>
      </w:r>
      <w:r w:rsidR="005D2001">
        <w:rPr>
          <w:rFonts w:ascii="Times New Roman" w:hAnsi="Times New Roman"/>
        </w:rPr>
        <w:t>9</w:t>
      </w:r>
      <w:r w:rsidR="001B676F" w:rsidRPr="00A350FA">
        <w:rPr>
          <w:rFonts w:ascii="Times New Roman" w:hAnsi="Times New Roman"/>
        </w:rPr>
        <w:t xml:space="preserve"> г./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Таксите се определят на квадратен метър, на ден или на месец, както следва:</w:t>
      </w:r>
    </w:p>
    <w:tbl>
      <w:tblPr>
        <w:tblW w:w="9287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B676F">
              <w:rPr>
                <w:rFonts w:ascii="Times New Roman" w:hAnsi="Times New Roman"/>
                <w:b/>
                <w:sz w:val="20"/>
                <w:lang w:val="ru-RU"/>
              </w:rPr>
              <w:t>1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пазари с цел търговия със селскостопанска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C2987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C2987">
              <w:rPr>
                <w:rFonts w:ascii="Times New Roman" w:hAnsi="Times New Roman"/>
                <w:sz w:val="20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0.70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Отменена Реш.№ 100/23.12.2009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продажба от лек автомобил,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3.1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  <w:lang w:val="en-US"/>
              </w:rPr>
              <w:t xml:space="preserve">- </w:t>
            </w:r>
            <w:r w:rsidRPr="00A350FA">
              <w:rPr>
                <w:rFonts w:ascii="Times New Roman" w:hAnsi="Times New Roman"/>
                <w:sz w:val="20"/>
              </w:rPr>
              <w:t>първа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3.2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4.00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4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продажба от товарен автомобил или ремарке,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4.1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  <w:lang w:val="en-US"/>
              </w:rPr>
              <w:t xml:space="preserve">- </w:t>
            </w:r>
            <w:r w:rsidRPr="00A350FA">
              <w:rPr>
                <w:rFonts w:ascii="Times New Roman" w:hAnsi="Times New Roman"/>
                <w:sz w:val="20"/>
              </w:rPr>
              <w:t>първа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13.00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5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търговия с промишлени стоки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</w:rPr>
              <w:t>2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</w:rPr>
              <w:t>30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 w:rsidR="009E7A0B" w:rsidRPr="00A350FA">
              <w:rPr>
                <w:rFonts w:ascii="Times New Roman" w:hAnsi="Times New Roman"/>
                <w:sz w:val="20"/>
              </w:rPr>
              <w:t>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1.50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6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  <w:lang w:val="en-US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тротоари, площади, улични платна и др., включително за разполагане на маси, столове и витрини</w:t>
            </w:r>
            <w:r w:rsidR="005D2001">
              <w:rPr>
                <w:rFonts w:ascii="Times New Roman" w:hAnsi="Times New Roman"/>
                <w:b/>
                <w:sz w:val="20"/>
              </w:rPr>
              <w:t>, колички, машини за сладолед се заплаща такса за разрешението 3 лв. плюс такса на кв.м. ползвана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6.1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0.</w:t>
            </w:r>
            <w:r>
              <w:rPr>
                <w:rFonts w:ascii="Times New Roman" w:hAnsi="Times New Roman"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0.</w:t>
            </w:r>
            <w:r w:rsidR="005D2001">
              <w:rPr>
                <w:rFonts w:ascii="Times New Roman" w:hAnsi="Times New Roman"/>
                <w:sz w:val="20"/>
              </w:rPr>
              <w:t>7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6.2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6.3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0.3</w:t>
            </w:r>
            <w:r w:rsidR="009E7A0B" w:rsidRPr="00A350FA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0.</w:t>
            </w:r>
            <w:r w:rsidR="005D2001">
              <w:rPr>
                <w:rFonts w:ascii="Times New Roman" w:hAnsi="Times New Roman"/>
                <w:sz w:val="20"/>
              </w:rPr>
              <w:t>4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6.4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 w:rsidR="009E7A0B" w:rsidRPr="00A350FA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9E7A0B"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7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места, върху които са организирани панаири, събори и празници, за продажба на стоки, на кв.м. на ден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381533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E7A0B" w:rsidRPr="00381533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8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ползване на места, върху които са орга-низирани панорами, стрелбища, моторни люлки и други се събира такса </w:t>
            </w:r>
          </w:p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кв.м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 w:rsidR="009E7A0B" w:rsidRPr="00A350FA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381533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0.4</w:t>
            </w:r>
            <w:r w:rsidR="009E7A0B" w:rsidRPr="00381533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9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тротоари и обществени площи за разполагане на строителни материали за всеки ден и дърва за огрев след 15-я ден от доставката 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9.1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en-US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3.0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9.2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D65C45" w:rsidRPr="00A350FA" w:rsidRDefault="00D65C45">
      <w:pPr>
        <w:spacing w:line="276" w:lineRule="auto"/>
        <w:rPr>
          <w:rFonts w:ascii="Times New Roman" w:hAnsi="Times New Roman"/>
          <w:highlight w:val="cy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B45563">
        <w:rPr>
          <w:rFonts w:ascii="Times New Roman" w:hAnsi="Times New Roman"/>
          <w:b/>
        </w:rPr>
        <w:t>Чл. 20.</w:t>
      </w:r>
      <w:r w:rsidR="00B45563" w:rsidRPr="00B45563">
        <w:rPr>
          <w:rFonts w:ascii="Times New Roman" w:hAnsi="Times New Roman"/>
        </w:rPr>
        <w:t xml:space="preserve"> </w:t>
      </w:r>
      <w:r w:rsidR="00722C1D" w:rsidRPr="00313B92">
        <w:rPr>
          <w:rFonts w:ascii="Times New Roman" w:hAnsi="Times New Roman"/>
        </w:rPr>
        <w:t>/изм.Реш.№ 80/29.12.2005 г./</w:t>
      </w:r>
      <w:r w:rsidRPr="00B45563">
        <w:rPr>
          <w:rFonts w:ascii="Times New Roman" w:hAnsi="Times New Roman"/>
        </w:rPr>
        <w:t xml:space="preserve">Събирането на таксите по предходния член става от общинската администрация, съответно кметовете </w:t>
      </w:r>
      <w:r w:rsidR="009E473F" w:rsidRPr="00B45563">
        <w:rPr>
          <w:rFonts w:ascii="Times New Roman" w:hAnsi="Times New Roman"/>
        </w:rPr>
        <w:t>на кметства и</w:t>
      </w:r>
      <w:r w:rsidRPr="00B45563">
        <w:rPr>
          <w:rFonts w:ascii="Times New Roman" w:hAnsi="Times New Roman"/>
        </w:rPr>
        <w:t xml:space="preserve"> кметските наместници– за населените места за които отговарят.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9A01A8">
        <w:rPr>
          <w:rFonts w:ascii="Times New Roman" w:hAnsi="Times New Roman"/>
          <w:b/>
        </w:rPr>
        <w:t>Чл.21</w:t>
      </w:r>
      <w:r w:rsidRPr="00313B92">
        <w:rPr>
          <w:rFonts w:ascii="Times New Roman" w:hAnsi="Times New Roman"/>
          <w:b/>
        </w:rPr>
        <w:t xml:space="preserve">. </w:t>
      </w:r>
      <w:r w:rsidR="006A5B95" w:rsidRPr="00313B92">
        <w:rPr>
          <w:rFonts w:ascii="Times New Roman" w:hAnsi="Times New Roman"/>
        </w:rPr>
        <w:t xml:space="preserve">/изм.Реш.№ 80/29.12.2005 г./ </w:t>
      </w:r>
      <w:r w:rsidRPr="009A01A8">
        <w:rPr>
          <w:rFonts w:ascii="Times New Roman" w:hAnsi="Times New Roman"/>
        </w:rPr>
        <w:t xml:space="preserve">(1) Лицата, желаещи да ползват терени по </w:t>
      </w:r>
      <w:r w:rsidR="006A5B95">
        <w:rPr>
          <w:rFonts w:ascii="Times New Roman" w:hAnsi="Times New Roman"/>
          <w:b/>
        </w:rPr>
        <w:t>т</w:t>
      </w:r>
      <w:r w:rsidR="00AE3B1A" w:rsidRPr="009A01A8">
        <w:rPr>
          <w:rFonts w:ascii="Times New Roman" w:hAnsi="Times New Roman"/>
          <w:b/>
        </w:rPr>
        <w:t>.</w:t>
      </w:r>
      <w:r w:rsidRPr="009A01A8">
        <w:rPr>
          <w:rFonts w:ascii="Times New Roman" w:hAnsi="Times New Roman"/>
          <w:b/>
        </w:rPr>
        <w:t xml:space="preserve">6 </w:t>
      </w:r>
      <w:r w:rsidR="00AE3B1A" w:rsidRPr="009A01A8">
        <w:rPr>
          <w:rFonts w:ascii="Times New Roman" w:hAnsi="Times New Roman"/>
          <w:b/>
        </w:rPr>
        <w:t>на чл.19, ал.4</w:t>
      </w:r>
      <w:r w:rsidR="00AE3B1A" w:rsidRPr="003B72F7">
        <w:rPr>
          <w:rFonts w:ascii="Times New Roman" w:hAnsi="Times New Roman"/>
        </w:rPr>
        <w:t xml:space="preserve"> </w:t>
      </w:r>
      <w:r w:rsidRPr="003B72F7">
        <w:rPr>
          <w:rFonts w:ascii="Times New Roman" w:hAnsi="Times New Roman"/>
        </w:rPr>
        <w:t xml:space="preserve">подават молба за това в общинската администрация. Молбата се разглежда от главния архитект на общината и </w:t>
      </w:r>
      <w:r w:rsidR="009E473F" w:rsidRPr="003B72F7">
        <w:rPr>
          <w:rFonts w:ascii="Times New Roman" w:hAnsi="Times New Roman"/>
        </w:rPr>
        <w:t>сектор</w:t>
      </w:r>
      <w:r w:rsidRPr="003B72F7">
        <w:rPr>
          <w:rFonts w:ascii="Times New Roman" w:hAnsi="Times New Roman"/>
        </w:rPr>
        <w:t xml:space="preserve"> “</w:t>
      </w:r>
      <w:r w:rsidR="009E473F" w:rsidRPr="003B72F7">
        <w:rPr>
          <w:rFonts w:ascii="Times New Roman" w:hAnsi="Times New Roman"/>
        </w:rPr>
        <w:t>УСКП</w:t>
      </w:r>
      <w:r w:rsidRPr="003B72F7">
        <w:rPr>
          <w:rFonts w:ascii="Times New Roman" w:hAnsi="Times New Roman"/>
        </w:rPr>
        <w:t>”, и в 7-дневен срок се издава разрешително или мотивиран отказ;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(2) Разрешителното се отнема и съоръженията се премахват в случаите, когато:</w:t>
      </w:r>
    </w:p>
    <w:p w:rsidR="009E7A0B" w:rsidRPr="00A350FA" w:rsidRDefault="009E7A0B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лицето не заплати дължимата месечна вноска;</w:t>
      </w:r>
    </w:p>
    <w:p w:rsidR="00D95B8D" w:rsidRPr="00A350FA" w:rsidRDefault="006A5B95">
      <w:pPr>
        <w:spacing w:line="276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>2. /</w:t>
      </w:r>
      <w:r w:rsidRPr="00313B92">
        <w:rPr>
          <w:rFonts w:ascii="Times New Roman" w:hAnsi="Times New Roman"/>
        </w:rPr>
        <w:t>нова</w:t>
      </w:r>
      <w:r w:rsidR="00AE3B1A" w:rsidRPr="00313B92">
        <w:rPr>
          <w:rFonts w:ascii="Times New Roman" w:hAnsi="Times New Roman"/>
        </w:rPr>
        <w:t xml:space="preserve"> Реш. </w:t>
      </w:r>
      <w:r w:rsidRPr="00313B92">
        <w:rPr>
          <w:rFonts w:ascii="Times New Roman" w:hAnsi="Times New Roman"/>
        </w:rPr>
        <w:t>№ 80/29.12.</w:t>
      </w:r>
      <w:r w:rsidR="00AE3B1A"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  <w:r w:rsidR="00D95B8D" w:rsidRPr="003B72F7">
        <w:rPr>
          <w:rFonts w:ascii="Times New Roman" w:hAnsi="Times New Roman"/>
        </w:rPr>
        <w:t>мястото не се използва;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</w:t>
      </w:r>
      <w:r w:rsidR="009E7A0B" w:rsidRPr="00A350FA">
        <w:rPr>
          <w:rFonts w:ascii="Times New Roman" w:hAnsi="Times New Roman"/>
        </w:rPr>
        <w:t>. мястото се използва не по предназначение;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</w:t>
      </w:r>
      <w:r w:rsidR="009E7A0B" w:rsidRPr="00A350FA">
        <w:rPr>
          <w:rFonts w:ascii="Times New Roman" w:hAnsi="Times New Roman"/>
        </w:rPr>
        <w:t>. мястото се използва не от лицето, на което е предоставено;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5</w:t>
      </w:r>
      <w:r w:rsidR="009E7A0B" w:rsidRPr="00A350FA">
        <w:rPr>
          <w:rFonts w:ascii="Times New Roman" w:hAnsi="Times New Roman"/>
        </w:rPr>
        <w:t>. при неспазване на посочените място и площ;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6</w:t>
      </w:r>
      <w:r w:rsidR="009E7A0B" w:rsidRPr="00A350FA">
        <w:rPr>
          <w:rFonts w:ascii="Times New Roman" w:hAnsi="Times New Roman"/>
        </w:rPr>
        <w:t>. когато обществени нужди налагат това.</w:t>
      </w:r>
    </w:p>
    <w:p w:rsidR="009E7A0B" w:rsidRDefault="008A2761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(3) /нова</w:t>
      </w:r>
      <w:r w:rsidR="00320AD7" w:rsidRPr="003B72F7">
        <w:rPr>
          <w:rFonts w:ascii="Times New Roman" w:hAnsi="Times New Roman"/>
        </w:rPr>
        <w:t xml:space="preserve"> </w:t>
      </w:r>
      <w:r w:rsidR="00320AD7" w:rsidRPr="00313B92">
        <w:rPr>
          <w:rFonts w:ascii="Times New Roman" w:hAnsi="Times New Roman"/>
        </w:rPr>
        <w:t>Реш.</w:t>
      </w:r>
      <w:r w:rsidRPr="00313B92">
        <w:rPr>
          <w:rFonts w:ascii="Times New Roman" w:hAnsi="Times New Roman"/>
        </w:rPr>
        <w:t xml:space="preserve"> № 80/29.12.</w:t>
      </w:r>
      <w:r w:rsidR="00320AD7"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  <w:r w:rsidR="00A71A51" w:rsidRPr="003B72F7">
        <w:rPr>
          <w:rFonts w:ascii="Times New Roman" w:hAnsi="Times New Roman"/>
        </w:rPr>
        <w:t>Разрешителното се отнема със заповед на кмета на община Елена, по предложение на назначена комисия.</w:t>
      </w:r>
    </w:p>
    <w:p w:rsidR="00194403" w:rsidRPr="00A350FA" w:rsidRDefault="00194403" w:rsidP="00163DCB">
      <w:pPr>
        <w:spacing w:line="276" w:lineRule="auto"/>
        <w:ind w:firstLine="0"/>
        <w:rPr>
          <w:rFonts w:ascii="Times New Roman" w:hAnsi="Times New Roman"/>
        </w:rPr>
      </w:pP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трети. Такси за детски ясли, детски градини, домове за социални грижи, лагери и други общински социални услуги</w:t>
      </w:r>
    </w:p>
    <w:p w:rsidR="00163DCB" w:rsidRPr="00A350FA" w:rsidRDefault="00163DCB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D0DE2" w:rsidRPr="009D0DE2" w:rsidRDefault="009E7A0B" w:rsidP="009D0DE2">
      <w:pPr>
        <w:spacing w:line="240" w:lineRule="auto"/>
        <w:ind w:right="22" w:firstLine="540"/>
        <w:rPr>
          <w:rFonts w:ascii="Times New Roman" w:hAnsi="Times New Roman"/>
          <w:lang w:val="ru-RU"/>
        </w:rPr>
      </w:pPr>
      <w:r w:rsidRPr="003B72F7">
        <w:rPr>
          <w:rFonts w:ascii="Times New Roman" w:hAnsi="Times New Roman"/>
          <w:b/>
        </w:rPr>
        <w:t>Чл. 22.</w:t>
      </w:r>
      <w:r w:rsidRPr="003B72F7">
        <w:rPr>
          <w:rFonts w:ascii="Times New Roman" w:hAnsi="Times New Roman"/>
        </w:rPr>
        <w:t xml:space="preserve"> (1) </w:t>
      </w:r>
      <w:r w:rsidR="009D0DE2">
        <w:rPr>
          <w:rFonts w:ascii="Times New Roman" w:hAnsi="Times New Roman"/>
        </w:rPr>
        <w:t>/изм.Реш.№ 100/23.12.2009</w:t>
      </w:r>
      <w:r w:rsidR="009D0DE2" w:rsidRPr="00313B92">
        <w:rPr>
          <w:rFonts w:ascii="Times New Roman" w:hAnsi="Times New Roman"/>
        </w:rPr>
        <w:t xml:space="preserve"> г./</w:t>
      </w:r>
      <w:r w:rsidR="009D0DE2">
        <w:rPr>
          <w:rFonts w:ascii="Times New Roman" w:hAnsi="Times New Roman"/>
        </w:rPr>
        <w:t xml:space="preserve"> </w:t>
      </w:r>
      <w:r w:rsidRPr="003B72F7">
        <w:rPr>
          <w:rFonts w:ascii="Times New Roman" w:hAnsi="Times New Roman"/>
        </w:rPr>
        <w:t xml:space="preserve">За ползване на детски ясли и детски градини </w:t>
      </w:r>
      <w:r w:rsidR="009D0DE2">
        <w:rPr>
          <w:rFonts w:ascii="Times New Roman" w:hAnsi="Times New Roman"/>
        </w:rPr>
        <w:t xml:space="preserve">от </w:t>
      </w:r>
      <w:r w:rsidRPr="003B72F7">
        <w:rPr>
          <w:rFonts w:ascii="Times New Roman" w:hAnsi="Times New Roman"/>
        </w:rPr>
        <w:t xml:space="preserve">родителите или </w:t>
      </w:r>
      <w:r w:rsidR="009D0DE2" w:rsidRPr="009D0DE2">
        <w:rPr>
          <w:rFonts w:ascii="Times New Roman" w:hAnsi="Times New Roman"/>
          <w:lang w:val="ru-RU"/>
        </w:rPr>
        <w:t>или семействата на роднини, близки или приемните семейства - за децата, настанени по реда на чл. 26 от Закона за закрила на детето заплащат месечни такси в размери, както следва:</w:t>
      </w:r>
    </w:p>
    <w:p w:rsidR="009D0DE2" w:rsidRPr="009D0DE2" w:rsidRDefault="009D0DE2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1. със средномесечен доход на член от семейството до 45,00</w:t>
      </w:r>
      <w:r>
        <w:rPr>
          <w:rFonts w:ascii="Times New Roman" w:hAnsi="Times New Roman"/>
          <w:lang w:val="ru-RU"/>
        </w:rPr>
        <w:t xml:space="preserve"> лв. -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16,00 лв.</w:t>
      </w:r>
    </w:p>
    <w:p w:rsidR="009D0DE2" w:rsidRPr="009D0DE2" w:rsidRDefault="009D0DE2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2. със средномесечен доход на член от семейството </w:t>
      </w:r>
      <w:r>
        <w:rPr>
          <w:rFonts w:ascii="Times New Roman" w:hAnsi="Times New Roman"/>
          <w:lang w:val="ru-RU"/>
        </w:rPr>
        <w:t xml:space="preserve">от 45,01 до 60,00 лв.- </w:t>
      </w:r>
      <w:r w:rsidRPr="009D0DE2">
        <w:rPr>
          <w:rFonts w:ascii="Times New Roman" w:hAnsi="Times New Roman"/>
          <w:lang w:val="ru-RU"/>
        </w:rPr>
        <w:t>20,00 лв.</w:t>
      </w:r>
    </w:p>
    <w:p w:rsidR="009D0DE2" w:rsidRPr="009D0DE2" w:rsidRDefault="009D0DE2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3. със средномесечен доход на член от семейст</w:t>
      </w:r>
      <w:r>
        <w:rPr>
          <w:rFonts w:ascii="Times New Roman" w:hAnsi="Times New Roman"/>
          <w:lang w:val="ru-RU"/>
        </w:rPr>
        <w:t xml:space="preserve">вото от 60,01 до 90,00 лв. </w:t>
      </w:r>
      <w:r w:rsidRPr="009D0DE2">
        <w:rPr>
          <w:rFonts w:ascii="Times New Roman" w:hAnsi="Times New Roman"/>
          <w:lang w:val="ru-RU"/>
        </w:rPr>
        <w:t>- 28,00 лв.</w:t>
      </w:r>
      <w:r w:rsidR="006005A2">
        <w:rPr>
          <w:rFonts w:ascii="Times New Roman" w:hAnsi="Times New Roman"/>
          <w:lang w:val="ru-RU"/>
        </w:rPr>
        <w:t xml:space="preserve"> </w:t>
      </w:r>
    </w:p>
    <w:p w:rsidR="009D0DE2" w:rsidRPr="009D0DE2" w:rsidRDefault="009D0DE2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4. със средномесечен доход на член от семейство</w:t>
      </w:r>
      <w:r>
        <w:rPr>
          <w:rFonts w:ascii="Times New Roman" w:hAnsi="Times New Roman"/>
          <w:lang w:val="ru-RU"/>
        </w:rPr>
        <w:t xml:space="preserve">то от 90,01 лв. до 140,00 лв.- </w:t>
      </w:r>
      <w:r w:rsidRPr="009D0DE2">
        <w:rPr>
          <w:rFonts w:ascii="Times New Roman" w:hAnsi="Times New Roman"/>
          <w:lang w:val="ru-RU"/>
        </w:rPr>
        <w:t xml:space="preserve">32,00 лв. </w:t>
      </w:r>
    </w:p>
    <w:p w:rsidR="00F8262E" w:rsidRPr="009D0DE2" w:rsidRDefault="009D0DE2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5. със средномесечен доход на член от сем</w:t>
      </w:r>
      <w:r>
        <w:rPr>
          <w:rFonts w:ascii="Times New Roman" w:hAnsi="Times New Roman"/>
          <w:lang w:val="ru-RU"/>
        </w:rPr>
        <w:t xml:space="preserve">ейството над 140,01 лв. </w:t>
      </w:r>
      <w:r w:rsidRPr="009D0DE2">
        <w:rPr>
          <w:rFonts w:ascii="Times New Roman" w:hAnsi="Times New Roman"/>
          <w:lang w:val="ru-RU"/>
        </w:rPr>
        <w:t>-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36,00 лв. </w:t>
      </w:r>
    </w:p>
    <w:p w:rsidR="009E0C69" w:rsidRPr="006005A2" w:rsidRDefault="009E7A0B" w:rsidP="006005A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6005A2">
        <w:rPr>
          <w:rFonts w:ascii="Times New Roman" w:hAnsi="Times New Roman"/>
          <w:lang w:val="ru-RU"/>
        </w:rPr>
        <w:t xml:space="preserve">(2) </w:t>
      </w:r>
      <w:r w:rsidR="009D0DE2" w:rsidRPr="006005A2">
        <w:rPr>
          <w:rFonts w:ascii="Times New Roman" w:hAnsi="Times New Roman"/>
          <w:lang w:val="ru-RU"/>
        </w:rPr>
        <w:t>/изм.Реш.№ 10</w:t>
      </w:r>
      <w:r w:rsidR="009E0C69" w:rsidRPr="006005A2">
        <w:rPr>
          <w:rFonts w:ascii="Times New Roman" w:hAnsi="Times New Roman"/>
          <w:lang w:val="ru-RU"/>
        </w:rPr>
        <w:t>0/2</w:t>
      </w:r>
      <w:r w:rsidR="009D0DE2" w:rsidRPr="006005A2">
        <w:rPr>
          <w:rFonts w:ascii="Times New Roman" w:hAnsi="Times New Roman"/>
          <w:lang w:val="ru-RU"/>
        </w:rPr>
        <w:t>3</w:t>
      </w:r>
      <w:r w:rsidR="009E0C69" w:rsidRPr="006005A2">
        <w:rPr>
          <w:rFonts w:ascii="Times New Roman" w:hAnsi="Times New Roman"/>
          <w:lang w:val="ru-RU"/>
        </w:rPr>
        <w:t>.12.200</w:t>
      </w:r>
      <w:r w:rsidR="009D0DE2" w:rsidRPr="006005A2">
        <w:rPr>
          <w:rFonts w:ascii="Times New Roman" w:hAnsi="Times New Roman"/>
          <w:lang w:val="ru-RU"/>
        </w:rPr>
        <w:t>9</w:t>
      </w:r>
      <w:r w:rsidR="009E0C69" w:rsidRPr="006005A2">
        <w:rPr>
          <w:rFonts w:ascii="Times New Roman" w:hAnsi="Times New Roman"/>
          <w:lang w:val="ru-RU"/>
        </w:rPr>
        <w:t xml:space="preserve"> г./</w:t>
      </w:r>
      <w:r w:rsidRPr="006005A2">
        <w:rPr>
          <w:rFonts w:ascii="Times New Roman" w:hAnsi="Times New Roman"/>
          <w:lang w:val="ru-RU"/>
        </w:rPr>
        <w:t xml:space="preserve">Таксата </w:t>
      </w:r>
      <w:r w:rsidR="009D0DE2" w:rsidRPr="006005A2">
        <w:rPr>
          <w:rFonts w:ascii="Times New Roman" w:hAnsi="Times New Roman"/>
          <w:lang w:val="ru-RU"/>
        </w:rPr>
        <w:t xml:space="preserve">по ал.1 </w:t>
      </w:r>
      <w:r w:rsidRPr="006005A2">
        <w:rPr>
          <w:rFonts w:ascii="Times New Roman" w:hAnsi="Times New Roman"/>
          <w:lang w:val="ru-RU"/>
        </w:rPr>
        <w:t>се за</w:t>
      </w:r>
      <w:r w:rsidR="003576CF" w:rsidRPr="006005A2">
        <w:rPr>
          <w:rFonts w:ascii="Times New Roman" w:hAnsi="Times New Roman"/>
          <w:lang w:val="ru-RU"/>
        </w:rPr>
        <w:t>плаща с 50% намаление за</w:t>
      </w:r>
      <w:r w:rsidR="009E0C69" w:rsidRPr="006005A2">
        <w:rPr>
          <w:rFonts w:ascii="Times New Roman" w:hAnsi="Times New Roman"/>
          <w:lang w:val="ru-RU"/>
        </w:rPr>
        <w:t>:</w:t>
      </w:r>
      <w:r w:rsidR="009A6626" w:rsidRPr="006005A2">
        <w:rPr>
          <w:rFonts w:ascii="Times New Roman" w:hAnsi="Times New Roman"/>
          <w:lang w:val="ru-RU"/>
        </w:rPr>
        <w:t xml:space="preserve"> 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1. деца сираци или деца с един родител /починал или неизвестен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родител/;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2.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деца, на които и двамата родители са студенти редовна форма на обучение; 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3.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деца, на които родител е с намалена работоспособност 50% и над 50 %;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4. дете настанено в семейство на роднини или близки, както и за дете, настанено за отглеждане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в приемно семейство, съгласно чл. 26 от Закона за закрила на детето; 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5.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второ дете на семейството, когато и двете деца са настанени в детско заведение;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6. трето и следващо дете на многодетни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родители.</w:t>
      </w:r>
    </w:p>
    <w:p w:rsidR="009D0DE2" w:rsidRPr="009D0DE2" w:rsidRDefault="009D0DE2" w:rsidP="009D0DE2">
      <w:pPr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(3)</w:t>
      </w:r>
      <w:r w:rsidRPr="009D0D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/изм.Реш.№ 10</w:t>
      </w:r>
      <w:r w:rsidRPr="00313B92">
        <w:rPr>
          <w:rFonts w:ascii="Times New Roman" w:hAnsi="Times New Roman"/>
        </w:rPr>
        <w:t>0/2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.12.200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 xml:space="preserve"> г</w:t>
      </w:r>
      <w:r w:rsidRPr="005E1AFA">
        <w:rPr>
          <w:rFonts w:ascii="Times New Roman" w:hAnsi="Times New Roman"/>
        </w:rPr>
        <w:t>./</w:t>
      </w:r>
      <w:r w:rsidRPr="009D0DE2">
        <w:rPr>
          <w:rFonts w:ascii="Times New Roman" w:hAnsi="Times New Roman"/>
          <w:lang w:val="ru-RU"/>
        </w:rPr>
        <w:t xml:space="preserve"> Заплащането на намаления размер на таксата започва от началото на следващия месец, следващ месеца на подаване на декларацията.</w:t>
      </w:r>
    </w:p>
    <w:p w:rsidR="009D0DE2" w:rsidRPr="009D0DE2" w:rsidRDefault="009D0DE2" w:rsidP="009D0DE2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(4) </w:t>
      </w:r>
      <w:r>
        <w:rPr>
          <w:rFonts w:ascii="Times New Roman" w:hAnsi="Times New Roman"/>
        </w:rPr>
        <w:t>/изм.Реш.№10</w:t>
      </w:r>
      <w:r w:rsidRPr="00313B92">
        <w:rPr>
          <w:rFonts w:ascii="Times New Roman" w:hAnsi="Times New Roman"/>
        </w:rPr>
        <w:t>0/2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.12.200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>г</w:t>
      </w:r>
      <w:r w:rsidRPr="005E1AFA">
        <w:rPr>
          <w:rFonts w:ascii="Times New Roman" w:hAnsi="Times New Roman"/>
        </w:rPr>
        <w:t>./</w:t>
      </w:r>
      <w:r w:rsidRPr="009D0DE2">
        <w:rPr>
          <w:rFonts w:ascii="Times New Roman" w:hAnsi="Times New Roman"/>
          <w:lang w:val="ru-RU"/>
        </w:rPr>
        <w:t>Родителите или настойниците на деца, подлежащи на задължително предучилищно обучение, съгласно чл.20, ал.1 от ЗНП и посещаващи подготвителни групи в детските градини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не заплащат такса, а</w:t>
      </w:r>
      <w:r w:rsidR="006005A2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заплащат само размера на дневния оклад за храна, от който се приспадат отпуснатите от МОМН средства за предоставяне на закуска на деца на 6 години.</w:t>
      </w:r>
    </w:p>
    <w:p w:rsidR="009D0DE2" w:rsidRPr="009D0DE2" w:rsidRDefault="009D0DE2" w:rsidP="009D0DE2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(5) </w:t>
      </w:r>
      <w:r>
        <w:rPr>
          <w:rFonts w:ascii="Times New Roman" w:hAnsi="Times New Roman"/>
        </w:rPr>
        <w:t>/изм.Реш.№ 10</w:t>
      </w:r>
      <w:r w:rsidRPr="00313B92">
        <w:rPr>
          <w:rFonts w:ascii="Times New Roman" w:hAnsi="Times New Roman"/>
        </w:rPr>
        <w:t>0/2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.12.200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 xml:space="preserve"> г</w:t>
      </w:r>
      <w:r w:rsidRPr="005E1AFA">
        <w:rPr>
          <w:rFonts w:ascii="Times New Roman" w:hAnsi="Times New Roman"/>
        </w:rPr>
        <w:t>./</w:t>
      </w:r>
      <w:r w:rsidRPr="009D0DE2">
        <w:rPr>
          <w:rFonts w:ascii="Times New Roman" w:hAnsi="Times New Roman"/>
          <w:lang w:val="ru-RU"/>
        </w:rPr>
        <w:t>При отсъствие на децата, таксата не се заплаща за времето, през което те ще отсъстват при условие, че родителите предварително са уведомили директора на детското заведение.</w:t>
      </w:r>
    </w:p>
    <w:p w:rsidR="009D0DE2" w:rsidRPr="00BF1808" w:rsidRDefault="009D0DE2" w:rsidP="009D0DE2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BF1808">
        <w:rPr>
          <w:rFonts w:ascii="Times New Roman" w:hAnsi="Times New Roman"/>
          <w:lang w:val="ru-RU"/>
        </w:rPr>
        <w:t xml:space="preserve">(6) </w:t>
      </w:r>
      <w:r w:rsidRPr="00BF1808">
        <w:rPr>
          <w:rFonts w:ascii="Times New Roman" w:hAnsi="Times New Roman"/>
        </w:rPr>
        <w:t>/нова Реш.№100/23.12.2009г./</w:t>
      </w:r>
      <w:r w:rsidRPr="00BF1808">
        <w:rPr>
          <w:rFonts w:ascii="Times New Roman" w:hAnsi="Times New Roman"/>
          <w:lang w:val="ru-RU"/>
        </w:rPr>
        <w:t>За ползване на намаленията по ал.1 и 2, родителите, настойниците или семействата на роднини, близки или приемните семейства - за децата, настанени по реда на чл. 26 от Закона за закрила на детето</w:t>
      </w:r>
      <w:r w:rsidR="006005A2">
        <w:rPr>
          <w:rFonts w:ascii="Times New Roman" w:hAnsi="Times New Roman"/>
          <w:lang w:val="ru-RU"/>
        </w:rPr>
        <w:t xml:space="preserve"> </w:t>
      </w:r>
      <w:r w:rsidRPr="00BF1808">
        <w:rPr>
          <w:rFonts w:ascii="Times New Roman" w:hAnsi="Times New Roman"/>
          <w:lang w:val="ru-RU"/>
        </w:rPr>
        <w:t>подават декларация до директора на детското заведение, придружена с документи, доказващи правото на</w:t>
      </w:r>
      <w:r w:rsidR="006005A2">
        <w:rPr>
          <w:rFonts w:ascii="Times New Roman" w:hAnsi="Times New Roman"/>
          <w:lang w:val="ru-RU"/>
        </w:rPr>
        <w:t xml:space="preserve"> </w:t>
      </w:r>
      <w:r w:rsidRPr="00BF1808">
        <w:rPr>
          <w:rFonts w:ascii="Times New Roman" w:hAnsi="Times New Roman"/>
          <w:lang w:val="ru-RU"/>
        </w:rPr>
        <w:t>преференцията.</w:t>
      </w:r>
    </w:p>
    <w:p w:rsidR="00396A72" w:rsidRPr="00313B92" w:rsidRDefault="009E7A0B">
      <w:pPr>
        <w:spacing w:line="276" w:lineRule="auto"/>
        <w:ind w:right="-1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Чл.23.</w:t>
      </w:r>
      <w:r w:rsidRPr="00313B92">
        <w:rPr>
          <w:rFonts w:ascii="Times New Roman" w:hAnsi="Times New Roman"/>
        </w:rPr>
        <w:t xml:space="preserve"> (1). </w:t>
      </w:r>
      <w:r w:rsidR="00F52EAB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DE1A4F">
        <w:rPr>
          <w:rFonts w:ascii="Times New Roman" w:hAnsi="Times New Roman"/>
        </w:rPr>
        <w:t>36/27.06</w:t>
      </w:r>
      <w:r w:rsidR="009E0C69" w:rsidRPr="00313B92">
        <w:rPr>
          <w:rFonts w:ascii="Times New Roman" w:hAnsi="Times New Roman"/>
        </w:rPr>
        <w:t>.</w:t>
      </w:r>
      <w:r w:rsidR="00DE1A4F">
        <w:rPr>
          <w:rFonts w:ascii="Times New Roman" w:hAnsi="Times New Roman"/>
        </w:rPr>
        <w:t>2007</w:t>
      </w:r>
      <w:r w:rsidR="00F52EAB" w:rsidRPr="00313B92">
        <w:rPr>
          <w:rFonts w:ascii="Times New Roman" w:hAnsi="Times New Roman"/>
        </w:rPr>
        <w:t xml:space="preserve"> г./ </w:t>
      </w:r>
      <w:r w:rsidRPr="00313B92">
        <w:rPr>
          <w:rFonts w:ascii="Times New Roman" w:hAnsi="Times New Roman"/>
        </w:rPr>
        <w:t xml:space="preserve">Учениците, които ползват общежитие, </w:t>
      </w:r>
      <w:r w:rsidR="00396A72" w:rsidRPr="00313B92">
        <w:rPr>
          <w:rFonts w:ascii="Times New Roman" w:hAnsi="Times New Roman"/>
        </w:rPr>
        <w:t xml:space="preserve">към СОУ “Ив.Момчилов”, </w:t>
      </w:r>
      <w:r w:rsidRPr="00313B92">
        <w:rPr>
          <w:rFonts w:ascii="Times New Roman" w:hAnsi="Times New Roman"/>
        </w:rPr>
        <w:t>заплащат месечна такса в размер на</w:t>
      </w:r>
      <w:r w:rsidR="00DE1A4F">
        <w:rPr>
          <w:rFonts w:ascii="Times New Roman" w:hAnsi="Times New Roman"/>
        </w:rPr>
        <w:t xml:space="preserve"> било</w:t>
      </w:r>
      <w:r w:rsidR="00396A72" w:rsidRPr="00313B92">
        <w:rPr>
          <w:rFonts w:ascii="Times New Roman" w:hAnsi="Times New Roman"/>
        </w:rPr>
        <w:t xml:space="preserve"> 5 лева</w:t>
      </w:r>
      <w:r w:rsidR="00DE1A4F">
        <w:rPr>
          <w:rFonts w:ascii="Times New Roman" w:hAnsi="Times New Roman"/>
        </w:rPr>
        <w:t xml:space="preserve"> става 8 лв</w:t>
      </w:r>
      <w:r w:rsidR="00396A72" w:rsidRPr="00313B92">
        <w:rPr>
          <w:rFonts w:ascii="Times New Roman" w:hAnsi="Times New Roman"/>
        </w:rPr>
        <w:t xml:space="preserve">. </w:t>
      </w:r>
    </w:p>
    <w:p w:rsidR="009E7A0B" w:rsidRPr="00313B92" w:rsidRDefault="00396A72">
      <w:pPr>
        <w:spacing w:line="276" w:lineRule="auto"/>
        <w:ind w:right="-1"/>
        <w:rPr>
          <w:rFonts w:ascii="Times New Roman" w:hAnsi="Times New Roman"/>
        </w:rPr>
      </w:pPr>
      <w:r w:rsidRPr="00313B92">
        <w:rPr>
          <w:rFonts w:ascii="Times New Roman" w:hAnsi="Times New Roman"/>
        </w:rPr>
        <w:lastRenderedPageBreak/>
        <w:t xml:space="preserve">(2) </w:t>
      </w:r>
      <w:r w:rsidR="009E0C69" w:rsidRPr="00313B92">
        <w:rPr>
          <w:rFonts w:ascii="Times New Roman" w:hAnsi="Times New Roman"/>
        </w:rPr>
        <w:t>/нова</w:t>
      </w:r>
      <w:r w:rsidR="00513B99" w:rsidRPr="00313B92">
        <w:rPr>
          <w:rFonts w:ascii="Times New Roman" w:hAnsi="Times New Roman"/>
        </w:rPr>
        <w:t xml:space="preserve"> Реш.</w:t>
      </w:r>
      <w:r w:rsidR="009E0C69" w:rsidRPr="00313B92">
        <w:rPr>
          <w:rFonts w:ascii="Times New Roman" w:hAnsi="Times New Roman"/>
        </w:rPr>
        <w:t>№80/29.12.</w:t>
      </w:r>
      <w:r w:rsidR="00513B99"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За ползване</w:t>
      </w:r>
      <w:r w:rsidR="009E7A0B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по-малко от ½ от месеца /календарни дни/ се заплащат 50% от дължимата такса.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24.</w:t>
      </w:r>
      <w:r w:rsidRPr="00313B92">
        <w:rPr>
          <w:rFonts w:ascii="Times New Roman" w:hAnsi="Times New Roman"/>
        </w:rPr>
        <w:t xml:space="preserve"> </w:t>
      </w:r>
      <w:r w:rsidR="009E0C69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 xml:space="preserve"> №</w:t>
      </w:r>
      <w:r w:rsidR="009E0C69" w:rsidRPr="00313B92">
        <w:rPr>
          <w:rFonts w:ascii="Times New Roman" w:hAnsi="Times New Roman"/>
        </w:rPr>
        <w:t>80/29.12.2005 г./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(1) Лицата, ползващи услугите в системата на домашния социален патронаж, заплащат месечна такса, съответстваща на реалната издръжка на едно лице.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C3361A">
        <w:rPr>
          <w:rFonts w:ascii="Times New Roman" w:hAnsi="Times New Roman"/>
        </w:rPr>
        <w:t>(2</w:t>
      </w:r>
      <w:r w:rsidRPr="00313B92">
        <w:rPr>
          <w:rFonts w:ascii="Times New Roman" w:hAnsi="Times New Roman"/>
        </w:rPr>
        <w:t xml:space="preserve">) </w:t>
      </w:r>
      <w:r w:rsidR="009F401F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9F401F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Реалната издръжка на едно лице включва месечните разходи за храна,</w:t>
      </w:r>
      <w:r w:rsidR="006005A2">
        <w:rPr>
          <w:rFonts w:ascii="Times New Roman" w:hAnsi="Times New Roman"/>
        </w:rPr>
        <w:t xml:space="preserve"> </w:t>
      </w:r>
      <w:r w:rsidR="00381533" w:rsidRPr="00313B92">
        <w:rPr>
          <w:rFonts w:ascii="Times New Roman" w:hAnsi="Times New Roman"/>
        </w:rPr>
        <w:t>перилни и</w:t>
      </w:r>
      <w:r w:rsidRPr="00313B92">
        <w:rPr>
          <w:rFonts w:ascii="Times New Roman" w:hAnsi="Times New Roman"/>
        </w:rPr>
        <w:t xml:space="preserve"> хигиенни материали,</w:t>
      </w:r>
      <w:r w:rsidR="00CC37A3" w:rsidRPr="00313B92">
        <w:rPr>
          <w:rFonts w:ascii="Times New Roman" w:hAnsi="Times New Roman"/>
        </w:rPr>
        <w:t xml:space="preserve"> транспортни разходи за доставка на храната,</w:t>
      </w:r>
      <w:r w:rsidRPr="00313B92">
        <w:rPr>
          <w:rFonts w:ascii="Times New Roman" w:hAnsi="Times New Roman"/>
        </w:rPr>
        <w:t xml:space="preserve"> както и съответната част от общите разходи за електрическа и топлинна енергия и вода. Месечните разходи се намаляват </w:t>
      </w:r>
      <w:r w:rsidRPr="00313B92">
        <w:rPr>
          <w:rFonts w:ascii="Times New Roman" w:hAnsi="Times New Roman"/>
          <w:shd w:val="clear" w:color="auto" w:fill="FFFFFF"/>
        </w:rPr>
        <w:t>с</w:t>
      </w:r>
      <w:r w:rsidRPr="00313B92">
        <w:rPr>
          <w:rFonts w:ascii="Times New Roman" w:hAnsi="Times New Roman"/>
        </w:rPr>
        <w:t xml:space="preserve"> даренията и завещанията от местни и чуждестранни физически и юридически лица, включително случаите на спонсорство, помощите от донорски програми и благотворителност.</w:t>
      </w:r>
    </w:p>
    <w:p w:rsidR="00387FB0" w:rsidRPr="00313B92" w:rsidRDefault="00387FB0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9F401F" w:rsidRPr="00313B92">
        <w:rPr>
          <w:rFonts w:ascii="Times New Roman" w:hAnsi="Times New Roman"/>
        </w:rPr>
        <w:t>/</w:t>
      </w:r>
      <w:r w:rsidRPr="00313B92">
        <w:rPr>
          <w:rFonts w:ascii="Times New Roman" w:hAnsi="Times New Roman"/>
        </w:rPr>
        <w:t>нова</w:t>
      </w:r>
      <w:r w:rsidR="009F401F" w:rsidRPr="00313B92">
        <w:rPr>
          <w:rFonts w:ascii="Times New Roman" w:hAnsi="Times New Roman"/>
        </w:rPr>
        <w:t xml:space="preserve">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9F401F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/ Лицата, ползващи услугите в системата на домашния социален патронаж, чиито лични доходи са </w:t>
      </w:r>
      <w:r w:rsidR="009F401F" w:rsidRPr="00313B92">
        <w:rPr>
          <w:rFonts w:ascii="Times New Roman" w:hAnsi="Times New Roman"/>
        </w:rPr>
        <w:t>до 85</w:t>
      </w:r>
      <w:r w:rsidRPr="00313B92">
        <w:rPr>
          <w:rFonts w:ascii="Times New Roman" w:hAnsi="Times New Roman"/>
        </w:rPr>
        <w:t xml:space="preserve"> лв., заплащат месечна такса в размер не повече от 60% от тези дохо</w:t>
      </w:r>
      <w:r w:rsidR="009F401F" w:rsidRPr="00313B92">
        <w:rPr>
          <w:rFonts w:ascii="Times New Roman" w:hAnsi="Times New Roman"/>
        </w:rPr>
        <w:t>ди, а тези с лични доходи над 85</w:t>
      </w:r>
      <w:r w:rsidRPr="00313B92">
        <w:rPr>
          <w:rFonts w:ascii="Times New Roman" w:hAnsi="Times New Roman"/>
        </w:rPr>
        <w:t xml:space="preserve"> лв., заплащат реалната издръжка за едно лице.</w:t>
      </w:r>
    </w:p>
    <w:p w:rsidR="009E7A0B" w:rsidRPr="00313B92" w:rsidRDefault="00387FB0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 (4</w:t>
      </w:r>
      <w:r w:rsidR="009E7A0B" w:rsidRPr="00313B92">
        <w:rPr>
          <w:rFonts w:ascii="Times New Roman" w:hAnsi="Times New Roman"/>
        </w:rPr>
        <w:t xml:space="preserve">) </w:t>
      </w:r>
      <w:r w:rsidR="00F26CE4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F26CE4" w:rsidRPr="00313B92">
        <w:rPr>
          <w:rFonts w:ascii="Times New Roman" w:hAnsi="Times New Roman"/>
        </w:rPr>
        <w:t xml:space="preserve">2005 г./ </w:t>
      </w:r>
      <w:r w:rsidR="009E7A0B" w:rsidRPr="00313B92">
        <w:rPr>
          <w:rFonts w:ascii="Times New Roman" w:hAnsi="Times New Roman"/>
        </w:rPr>
        <w:t xml:space="preserve">Ветераните от </w:t>
      </w:r>
      <w:r w:rsidRPr="00313B92">
        <w:rPr>
          <w:rFonts w:ascii="Times New Roman" w:hAnsi="Times New Roman"/>
        </w:rPr>
        <w:t>войните</w:t>
      </w:r>
      <w:r w:rsidR="009E7A0B" w:rsidRPr="00313B92">
        <w:rPr>
          <w:rFonts w:ascii="Times New Roman" w:hAnsi="Times New Roman"/>
        </w:rPr>
        <w:t xml:space="preserve"> </w:t>
      </w:r>
      <w:r w:rsidR="00513B99" w:rsidRPr="00313B92">
        <w:rPr>
          <w:rFonts w:ascii="Times New Roman" w:hAnsi="Times New Roman"/>
        </w:rPr>
        <w:t xml:space="preserve">на основание чл.4, т.5 от Закона за ветераните от войните </w:t>
      </w:r>
      <w:r w:rsidR="009E7A0B" w:rsidRPr="00313B92">
        <w:rPr>
          <w:rFonts w:ascii="Times New Roman" w:hAnsi="Times New Roman"/>
        </w:rPr>
        <w:t xml:space="preserve">заплащат </w:t>
      </w:r>
      <w:r w:rsidRPr="00313B92">
        <w:rPr>
          <w:rFonts w:ascii="Times New Roman" w:hAnsi="Times New Roman"/>
        </w:rPr>
        <w:t>месечна такса при ползване услугите на домашния социален патронаж в размер на</w:t>
      </w:r>
      <w:r w:rsidR="006005A2">
        <w:rPr>
          <w:rFonts w:ascii="Times New Roman" w:hAnsi="Times New Roman"/>
        </w:rPr>
        <w:t xml:space="preserve"> </w:t>
      </w:r>
      <w:r w:rsidR="009E7A0B" w:rsidRPr="00313B92">
        <w:rPr>
          <w:rFonts w:ascii="Times New Roman" w:hAnsi="Times New Roman"/>
        </w:rPr>
        <w:t>30% от размера на</w:t>
      </w:r>
      <w:r w:rsidRPr="00313B92">
        <w:rPr>
          <w:rFonts w:ascii="Times New Roman" w:hAnsi="Times New Roman"/>
        </w:rPr>
        <w:t xml:space="preserve"> </w:t>
      </w:r>
      <w:r w:rsidR="003077CE" w:rsidRPr="00313B92">
        <w:rPr>
          <w:rFonts w:ascii="Times New Roman" w:hAnsi="Times New Roman"/>
        </w:rPr>
        <w:t>получаваната от тях пенсия.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25.</w:t>
      </w:r>
      <w:r w:rsidRPr="00313B92">
        <w:rPr>
          <w:rFonts w:ascii="Times New Roman" w:hAnsi="Times New Roman"/>
        </w:rPr>
        <w:t xml:space="preserve"> Таксите по този раздел се начисляват и събират от длъжностните лица в съответните заведения и се внасят в общинския бюджет до 10-то число, а тези по чл. 24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- до 25-то число на месеца, следващ месеца, за който се дължат.</w:t>
      </w:r>
    </w:p>
    <w:p w:rsidR="00194403" w:rsidRPr="00313B92" w:rsidRDefault="00194403">
      <w:pPr>
        <w:spacing w:line="276" w:lineRule="auto"/>
        <w:rPr>
          <w:rFonts w:ascii="Times New Roman" w:hAnsi="Times New Roman"/>
          <w:caps/>
        </w:rPr>
      </w:pPr>
    </w:p>
    <w:p w:rsidR="009E7A0B" w:rsidRDefault="009E7A0B">
      <w:pPr>
        <w:pStyle w:val="Heading5"/>
        <w:spacing w:line="276" w:lineRule="auto"/>
        <w:rPr>
          <w:rFonts w:ascii="Times New Roman" w:hAnsi="Times New Roman"/>
          <w:caps w:val="0"/>
        </w:rPr>
      </w:pPr>
      <w:r w:rsidRPr="00313B92">
        <w:rPr>
          <w:rFonts w:ascii="Times New Roman" w:hAnsi="Times New Roman"/>
          <w:caps w:val="0"/>
        </w:rPr>
        <w:t>Раздел четвърти.</w:t>
      </w:r>
      <w:r w:rsidRPr="00A350FA">
        <w:rPr>
          <w:rFonts w:ascii="Times New Roman" w:hAnsi="Times New Roman"/>
          <w:caps w:val="0"/>
        </w:rPr>
        <w:t xml:space="preserve"> Туристическа такса </w:t>
      </w:r>
    </w:p>
    <w:p w:rsidR="00163DCB" w:rsidRPr="00163DCB" w:rsidRDefault="00163DCB" w:rsidP="00163DCB"/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26.</w:t>
      </w:r>
      <w:r w:rsidRPr="00A350FA">
        <w:rPr>
          <w:rFonts w:ascii="Times New Roman" w:hAnsi="Times New Roman"/>
        </w:rPr>
        <w:t xml:space="preserve"> </w:t>
      </w:r>
      <w:r w:rsidR="007C681B">
        <w:rPr>
          <w:rFonts w:ascii="Times New Roman" w:hAnsi="Times New Roman"/>
        </w:rPr>
        <w:t>/</w:t>
      </w:r>
      <w:r w:rsidR="007C681B" w:rsidRPr="00313B92">
        <w:rPr>
          <w:rFonts w:ascii="Times New Roman" w:hAnsi="Times New Roman"/>
        </w:rPr>
        <w:t>изм.Реш.80/29.12.2005 г./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 xml:space="preserve">(1) Таксата се заплаща от ползвателя на средство за подслон и място за настаняване </w:t>
      </w:r>
      <w:r w:rsidR="00381533">
        <w:rPr>
          <w:rFonts w:ascii="Times New Roman" w:hAnsi="Times New Roman"/>
        </w:rPr>
        <w:t xml:space="preserve">или туристическа хижа </w:t>
      </w:r>
      <w:r w:rsidRPr="00A350FA">
        <w:rPr>
          <w:rFonts w:ascii="Times New Roman" w:hAnsi="Times New Roman"/>
        </w:rPr>
        <w:t>по смисъла на Закона за туризма.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 xml:space="preserve">(2) </w:t>
      </w:r>
      <w:r w:rsidR="00163DCB" w:rsidRPr="00313B92">
        <w:rPr>
          <w:rFonts w:ascii="Times New Roman" w:hAnsi="Times New Roman"/>
        </w:rPr>
        <w:t>/</w:t>
      </w:r>
      <w:r w:rsidR="00163DCB" w:rsidRPr="00163DCB">
        <w:rPr>
          <w:rFonts w:ascii="Times New Roman" w:hAnsi="Times New Roman"/>
          <w:b w:val="0"/>
        </w:rPr>
        <w:t>изм. Реш.№36/27.06.2007 г./</w:t>
      </w:r>
      <w:r w:rsidR="00163DCB" w:rsidRPr="00313B9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  <w:b w:val="0"/>
        </w:rPr>
        <w:t>Таксата се определя на лице за един ден в размер на:</w:t>
      </w:r>
    </w:p>
    <w:tbl>
      <w:tblPr>
        <w:tblW w:w="9287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F26CE4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7C681B">
              <w:rPr>
                <w:rFonts w:ascii="Times New Roman" w:hAnsi="Times New Roman"/>
                <w:b/>
                <w:sz w:val="20"/>
                <w:lang w:val="ru-RU"/>
              </w:rPr>
              <w:t>1</w:t>
            </w:r>
            <w:r w:rsidR="00F26CE4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места за настаняване по смисъла на Закона за туризма на територията на общината, за всяка нощувка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B70A5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6005A2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="007B70A5" w:rsidRPr="00F96A37">
              <w:rPr>
                <w:rFonts w:ascii="Times New Roman" w:hAnsi="Times New Roman"/>
                <w:sz w:val="20"/>
                <w:lang w:val="en-US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В средства за подслон и места за настаняване с категория една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F96A37">
              <w:rPr>
                <w:rFonts w:ascii="Times New Roman" w:hAnsi="Times New Roman"/>
                <w:sz w:val="20"/>
              </w:rPr>
              <w:t xml:space="preserve">звезда /Изм. Реш.33/2005 г./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 w:rsidRPr="00F96A37">
              <w:rPr>
                <w:rFonts w:ascii="Times New Roman" w:hAnsi="Times New Roman"/>
                <w:sz w:val="20"/>
                <w:lang w:val="ru-RU"/>
              </w:rPr>
              <w:t>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0.</w:t>
            </w:r>
            <w:r w:rsidR="00DE1A4F" w:rsidRPr="00F96A37">
              <w:rPr>
                <w:rFonts w:ascii="Times New Roman" w:hAnsi="Times New Roman"/>
                <w:sz w:val="20"/>
                <w:lang w:val="ru-RU"/>
              </w:rPr>
              <w:t>4</w:t>
            </w:r>
            <w:r w:rsidRPr="00F96A37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B70A5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 w:rsidRPr="00F96A37">
              <w:rPr>
                <w:rFonts w:ascii="Times New Roman" w:hAnsi="Times New Roman"/>
                <w:sz w:val="20"/>
                <w:lang w:val="ru-RU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7B70A5" w:rsidP="007B70A5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В средства за подслон и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F96A37">
              <w:rPr>
                <w:rFonts w:ascii="Times New Roman" w:hAnsi="Times New Roman"/>
                <w:sz w:val="20"/>
              </w:rPr>
              <w:t>места за настаняване с категория две и три звезди /изм. Реш.33/2005 г./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3C2987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 w:rsidRPr="00F96A37">
              <w:rPr>
                <w:rFonts w:ascii="Times New Roman" w:hAnsi="Times New Roman"/>
                <w:sz w:val="20"/>
                <w:lang w:val="ru-RU"/>
              </w:rPr>
              <w:t>0.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5</w:t>
            </w:r>
            <w:r w:rsidR="007B70A5" w:rsidRPr="00F96A37">
              <w:rPr>
                <w:rFonts w:ascii="Times New Roman" w:hAnsi="Times New Roman"/>
                <w:sz w:val="20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F96A37" w:rsidRDefault="00DE1A4F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0.7</w:t>
            </w:r>
            <w:r w:rsidR="007B70A5" w:rsidRPr="00F96A37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 w:rsidP="007B70A5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B70A5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 w:rsidRPr="00381533">
              <w:rPr>
                <w:rFonts w:ascii="Times New Roman" w:hAnsi="Times New Roman"/>
                <w:sz w:val="20"/>
                <w:lang w:val="ru-RU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 w:rsidP="007B70A5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В средства за подслон и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A350FA">
              <w:rPr>
                <w:rFonts w:ascii="Times New Roman" w:hAnsi="Times New Roman"/>
                <w:sz w:val="20"/>
              </w:rPr>
              <w:t>места за настаняване с категория четири звезди /изм. Реш.33/2005 г./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3C2987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0.8</w:t>
            </w:r>
            <w:r w:rsidR="007B70A5" w:rsidRPr="00A350FA">
              <w:rPr>
                <w:rFonts w:ascii="Times New Roman" w:hAnsi="Times New Roman"/>
                <w:sz w:val="20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0,80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 w:rsidP="007B70A5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B70A5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 w:rsidRPr="00381533">
              <w:rPr>
                <w:rFonts w:ascii="Times New Roman" w:hAnsi="Times New Roman"/>
                <w:sz w:val="20"/>
                <w:lang w:val="ru-RU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 w:rsidP="007B70A5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В средства за подслон и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A350FA">
              <w:rPr>
                <w:rFonts w:ascii="Times New Roman" w:hAnsi="Times New Roman"/>
                <w:sz w:val="20"/>
              </w:rPr>
              <w:t>места за настаняване с категория пет звезди /изм. Реш.33/2005 г./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3C2987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1.0</w:t>
            </w:r>
            <w:r w:rsidR="007B70A5" w:rsidRPr="00A350FA">
              <w:rPr>
                <w:rFonts w:ascii="Times New Roman" w:hAnsi="Times New Roman"/>
                <w:sz w:val="20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7B70A5" w:rsidP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1,00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 w:rsidP="007B70A5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B70A5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372CF7" w:rsidP="00F26CE4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372CF7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 xml:space="preserve">За туристически хижи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C2987" w:rsidRDefault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381533" w:rsidRDefault="007B70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A5" w:rsidRPr="00A350FA" w:rsidRDefault="007B70A5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72CF7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81533" w:rsidRDefault="00AD11C3" w:rsidP="00F26CE4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A350FA" w:rsidRDefault="00372CF7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с категория три звезди</w:t>
            </w:r>
            <w:r w:rsidR="00B50431" w:rsidRPr="00A350FA">
              <w:rPr>
                <w:rFonts w:ascii="Times New Roman" w:hAnsi="Times New Roman"/>
                <w:sz w:val="20"/>
              </w:rPr>
              <w:t xml:space="preserve"> /изм. Реш.33 2005 г./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C2987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81533" w:rsidRDefault="00372CF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0,30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A350FA" w:rsidRDefault="00372CF7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372CF7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81533" w:rsidRDefault="00AD11C3" w:rsidP="00F26CE4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A350FA" w:rsidRDefault="00372CF7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с категория четири и пет звезди</w:t>
            </w:r>
            <w:r w:rsidR="00B50431" w:rsidRPr="00A350FA">
              <w:rPr>
                <w:rFonts w:ascii="Times New Roman" w:hAnsi="Times New Roman"/>
                <w:sz w:val="20"/>
              </w:rPr>
              <w:t xml:space="preserve"> /изм. Реш.33 2005 г./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C2987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381533" w:rsidRDefault="00372CF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0,50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F7" w:rsidRPr="00A350FA" w:rsidRDefault="00372CF7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9E7A0B" w:rsidRPr="00A350FA" w:rsidRDefault="009E7A0B">
      <w:pPr>
        <w:pStyle w:val="BodyTextIndent3"/>
        <w:ind w:firstLine="0"/>
        <w:rPr>
          <w:rFonts w:ascii="Times New Roman" w:hAnsi="Times New Roman"/>
          <w:b w:val="0"/>
        </w:rPr>
      </w:pPr>
    </w:p>
    <w:p w:rsidR="009E7A0B" w:rsidRPr="00A350FA" w:rsidRDefault="009E7A0B" w:rsidP="00E22D94">
      <w:pPr>
        <w:numPr>
          <w:ilvl w:val="0"/>
          <w:numId w:val="11"/>
        </w:numPr>
        <w:tabs>
          <w:tab w:val="clear" w:pos="927"/>
          <w:tab w:val="num" w:pos="-2268"/>
        </w:tabs>
        <w:spacing w:line="276" w:lineRule="auto"/>
        <w:ind w:left="0" w:right="141" w:firstLine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Лицата до 18-годишна възраст и пенсионерите над 60 години заплащат 50% от таксите по ал.2.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(4) </w:t>
      </w:r>
      <w:r w:rsidR="00073837">
        <w:rPr>
          <w:rFonts w:ascii="Times New Roman" w:hAnsi="Times New Roman"/>
        </w:rPr>
        <w:t>/изм</w:t>
      </w:r>
      <w:r w:rsidR="00073837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</w:t>
      </w:r>
      <w:r w:rsidR="00194403">
        <w:rPr>
          <w:rFonts w:ascii="Times New Roman" w:hAnsi="Times New Roman"/>
        </w:rPr>
        <w:t xml:space="preserve">80/29.12.2005 г./ </w:t>
      </w:r>
      <w:r w:rsidRPr="00313B92">
        <w:rPr>
          <w:rFonts w:ascii="Times New Roman" w:hAnsi="Times New Roman"/>
        </w:rPr>
        <w:t>Таксата се събира от физическите и юридическите лица, които предлагат услугата нощувка в средства за подслон и места за настаняване</w:t>
      </w:r>
      <w:r w:rsidR="00381533" w:rsidRPr="00313B92">
        <w:rPr>
          <w:rFonts w:ascii="Times New Roman" w:hAnsi="Times New Roman"/>
        </w:rPr>
        <w:t xml:space="preserve"> и туристически хижи</w:t>
      </w:r>
      <w:r w:rsidRPr="00313B92">
        <w:rPr>
          <w:rFonts w:ascii="Times New Roman" w:hAnsi="Times New Roman"/>
        </w:rPr>
        <w:t xml:space="preserve">, едновременно със заплащане на услугата.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(5) Събраната такса се внася в бюджета на общината до 15-о число на месеца, следващ месеца, през който е събрана.</w:t>
      </w:r>
    </w:p>
    <w:p w:rsidR="00C027BE" w:rsidRPr="00C3361A" w:rsidRDefault="00C027BE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(6) </w:t>
      </w:r>
      <w:r w:rsidR="00073837" w:rsidRPr="00313B92">
        <w:rPr>
          <w:rFonts w:ascii="Times New Roman" w:hAnsi="Times New Roman"/>
        </w:rPr>
        <w:t>/нова Реш.</w:t>
      </w:r>
      <w:r w:rsidR="000F1B7F" w:rsidRPr="00313B92">
        <w:rPr>
          <w:rFonts w:ascii="Times New Roman" w:hAnsi="Times New Roman"/>
        </w:rPr>
        <w:t>№</w:t>
      </w:r>
      <w:r w:rsidR="00073837" w:rsidRPr="00313B92">
        <w:rPr>
          <w:rFonts w:ascii="Times New Roman" w:hAnsi="Times New Roman"/>
        </w:rPr>
        <w:t>80/29.12.2005 г./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П</w:t>
      </w:r>
      <w:r w:rsidRPr="00C3361A">
        <w:rPr>
          <w:rFonts w:ascii="Times New Roman" w:hAnsi="Times New Roman"/>
        </w:rPr>
        <w:t>риходите от туристическа такса се разходват, съгласно общинската програма за развитие на туризма.</w:t>
      </w:r>
    </w:p>
    <w:p w:rsidR="009E7A0B" w:rsidRPr="00313B92" w:rsidRDefault="00D028BB">
      <w:pPr>
        <w:spacing w:line="276" w:lineRule="auto"/>
        <w:rPr>
          <w:rFonts w:ascii="Times New Roman" w:hAnsi="Times New Roman"/>
        </w:rPr>
      </w:pPr>
      <w:r w:rsidRPr="00C3361A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Чл.</w:t>
      </w:r>
      <w:r w:rsidR="006005A2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 xml:space="preserve">27. </w:t>
      </w:r>
      <w:r w:rsidR="00F26CE4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0F1B7F" w:rsidRPr="00313B92">
        <w:rPr>
          <w:rFonts w:ascii="Times New Roman" w:hAnsi="Times New Roman"/>
        </w:rPr>
        <w:t>. Реш.№80/29.12.</w:t>
      </w:r>
      <w:r w:rsidR="00F26CE4" w:rsidRPr="00313B92">
        <w:rPr>
          <w:rFonts w:ascii="Times New Roman" w:hAnsi="Times New Roman"/>
        </w:rPr>
        <w:t>2005 г</w:t>
      </w:r>
      <w:r w:rsidR="00C3361A" w:rsidRPr="00313B92">
        <w:rPr>
          <w:rFonts w:ascii="Times New Roman" w:hAnsi="Times New Roman"/>
        </w:rPr>
        <w:t>./</w:t>
      </w:r>
    </w:p>
    <w:p w:rsidR="00194403" w:rsidRPr="00313B92" w:rsidRDefault="00194403">
      <w:pPr>
        <w:spacing w:line="276" w:lineRule="auto"/>
        <w:rPr>
          <w:rFonts w:ascii="Times New Roman" w:hAnsi="Times New Roman"/>
        </w:rPr>
      </w:pPr>
    </w:p>
    <w:p w:rsidR="009E7A0B" w:rsidRDefault="00BD4F7E">
      <w:pPr>
        <w:spacing w:line="276" w:lineRule="auto"/>
        <w:ind w:firstLine="72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  <w:r w:rsidR="009E7A0B" w:rsidRPr="00313B92">
        <w:rPr>
          <w:rFonts w:ascii="Times New Roman" w:hAnsi="Times New Roman"/>
          <w:b/>
        </w:rPr>
        <w:t>Раздел пети. Такси за добив на кариерни материали</w:t>
      </w:r>
    </w:p>
    <w:p w:rsidR="00163DCB" w:rsidRPr="00313B92" w:rsidRDefault="00163DC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28.</w:t>
      </w:r>
      <w:r w:rsidR="00BD4F7E" w:rsidRPr="00313B92">
        <w:rPr>
          <w:rFonts w:ascii="Times New Roman" w:hAnsi="Times New Roman"/>
          <w:b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отм.</w:t>
      </w:r>
      <w:r w:rsidR="00BD4F7E" w:rsidRPr="00313B92">
        <w:rPr>
          <w:rFonts w:ascii="Times New Roman" w:hAnsi="Times New Roman"/>
        </w:rPr>
        <w:t xml:space="preserve"> Реш</w:t>
      </w:r>
      <w:r w:rsidR="000F1B7F" w:rsidRPr="00313B92">
        <w:rPr>
          <w:rFonts w:ascii="Times New Roman" w:hAnsi="Times New Roman"/>
        </w:rPr>
        <w:t>.№ 80/29.12.</w:t>
      </w:r>
      <w:r w:rsidR="00BD4F7E"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BD4F7E" w:rsidRPr="00313B92">
        <w:rPr>
          <w:rFonts w:ascii="Times New Roman" w:hAnsi="Times New Roman"/>
        </w:rPr>
        <w:t xml:space="preserve"> 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>2005 г./</w:t>
      </w:r>
      <w:r w:rsidR="006005A2">
        <w:rPr>
          <w:rFonts w:ascii="Times New Roman" w:hAnsi="Times New Roman"/>
        </w:rPr>
        <w:t xml:space="preserve"> 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29.</w:t>
      </w:r>
      <w:r w:rsidRPr="00313B92">
        <w:rPr>
          <w:rFonts w:ascii="Times New Roman" w:hAnsi="Times New Roman"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BD4F7E" w:rsidP="00E22D94">
      <w:pPr>
        <w:numPr>
          <w:ilvl w:val="0"/>
          <w:numId w:val="12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</w:p>
    <w:p w:rsidR="009E7A0B" w:rsidRPr="00313B92" w:rsidRDefault="00BD4F7E" w:rsidP="00E22D94">
      <w:pPr>
        <w:numPr>
          <w:ilvl w:val="0"/>
          <w:numId w:val="12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отм.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</w:p>
    <w:p w:rsidR="009E7A0B" w:rsidRPr="00163DCB" w:rsidRDefault="009E7A0B" w:rsidP="00163DC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30.</w:t>
      </w:r>
      <w:r w:rsidR="00BD4F7E" w:rsidRPr="00313B92">
        <w:rPr>
          <w:rFonts w:ascii="Times New Roman" w:hAnsi="Times New Roman"/>
        </w:rPr>
        <w:t xml:space="preserve"> /</w:t>
      </w:r>
      <w:r w:rsidR="006E0481" w:rsidRPr="00313B92">
        <w:rPr>
          <w:rFonts w:ascii="Times New Roman" w:hAnsi="Times New Roman"/>
        </w:rPr>
        <w:t>от</w:t>
      </w:r>
      <w:r w:rsidR="00BD4F7E"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31.</w:t>
      </w:r>
      <w:r w:rsidRPr="00313B92">
        <w:rPr>
          <w:rFonts w:ascii="Times New Roman" w:hAnsi="Times New Roman"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</w:t>
      </w:r>
      <w:r w:rsidR="00BD4F7E"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>2005 г./</w:t>
      </w:r>
    </w:p>
    <w:p w:rsidR="009E7A0B" w:rsidRPr="00313B92" w:rsidRDefault="00BD4F7E" w:rsidP="00E22D94">
      <w:pPr>
        <w:numPr>
          <w:ilvl w:val="0"/>
          <w:numId w:val="13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</w:t>
      </w:r>
      <w:r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</w:p>
    <w:p w:rsidR="006E0481" w:rsidRPr="00313B92" w:rsidRDefault="000F1B7F" w:rsidP="00E22D94">
      <w:pPr>
        <w:pStyle w:val="BodyTextIndent3"/>
        <w:numPr>
          <w:ilvl w:val="0"/>
          <w:numId w:val="13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  <w:b w:val="0"/>
        </w:rPr>
      </w:pPr>
      <w:r w:rsidRPr="00313B92">
        <w:rPr>
          <w:rFonts w:ascii="Times New Roman" w:hAnsi="Times New Roman"/>
          <w:b w:val="0"/>
        </w:rPr>
        <w:t>/отм</w:t>
      </w:r>
      <w:r w:rsidR="00BD4F7E" w:rsidRPr="00313B92">
        <w:rPr>
          <w:rFonts w:ascii="Times New Roman" w:hAnsi="Times New Roman"/>
          <w:b w:val="0"/>
        </w:rPr>
        <w:t>. Реш.</w:t>
      </w:r>
      <w:r w:rsidRPr="00313B92">
        <w:rPr>
          <w:rFonts w:ascii="Times New Roman" w:hAnsi="Times New Roman"/>
          <w:b w:val="0"/>
        </w:rPr>
        <w:t>№ 80/29.12.</w:t>
      </w:r>
      <w:r w:rsidR="00BD4F7E" w:rsidRPr="00313B92">
        <w:rPr>
          <w:rFonts w:ascii="Times New Roman" w:hAnsi="Times New Roman"/>
          <w:b w:val="0"/>
        </w:rPr>
        <w:t xml:space="preserve">2005 г./ </w:t>
      </w:r>
    </w:p>
    <w:p w:rsidR="009E7A0B" w:rsidRDefault="009E7A0B" w:rsidP="006E0481">
      <w:pPr>
        <w:pStyle w:val="BodyTextIndent3"/>
        <w:spacing w:line="276" w:lineRule="auto"/>
        <w:ind w:left="720" w:firstLine="0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Чл. 32.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  <w:b w:val="0"/>
        </w:rPr>
        <w:t>от</w:t>
      </w:r>
      <w:r w:rsidR="00BD4F7E" w:rsidRPr="00313B92">
        <w:rPr>
          <w:rFonts w:ascii="Times New Roman" w:hAnsi="Times New Roman"/>
          <w:b w:val="0"/>
        </w:rPr>
        <w:t>м. Реш.</w:t>
      </w:r>
      <w:r w:rsidR="000F1B7F" w:rsidRPr="00313B92">
        <w:rPr>
          <w:rFonts w:ascii="Times New Roman" w:hAnsi="Times New Roman"/>
          <w:b w:val="0"/>
        </w:rPr>
        <w:t>№ 80/29.12.</w:t>
      </w:r>
      <w:r w:rsidR="00BD4F7E" w:rsidRPr="00313B92">
        <w:rPr>
          <w:rFonts w:ascii="Times New Roman" w:hAnsi="Times New Roman"/>
          <w:b w:val="0"/>
        </w:rPr>
        <w:t>2005 г</w:t>
      </w:r>
      <w:r w:rsidR="00BD4F7E" w:rsidRPr="00313B92">
        <w:rPr>
          <w:rFonts w:ascii="Times New Roman" w:hAnsi="Times New Roman"/>
        </w:rPr>
        <w:t xml:space="preserve">./ </w:t>
      </w:r>
    </w:p>
    <w:p w:rsidR="00194403" w:rsidRPr="00313B92" w:rsidRDefault="00194403" w:rsidP="00194403">
      <w:pPr>
        <w:pStyle w:val="BodyTextIndent3"/>
        <w:spacing w:line="276" w:lineRule="auto"/>
        <w:ind w:firstLine="0"/>
        <w:rPr>
          <w:rFonts w:ascii="Times New Roman" w:hAnsi="Times New Roman"/>
        </w:rPr>
      </w:pPr>
    </w:p>
    <w:p w:rsidR="00194403" w:rsidRDefault="009E7A0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Раздел шести. Такси за технически услуги</w:t>
      </w:r>
    </w:p>
    <w:p w:rsidR="00163DCB" w:rsidRPr="00313B92" w:rsidRDefault="00163DC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33.</w:t>
      </w:r>
      <w:r w:rsidRPr="00313B92">
        <w:rPr>
          <w:rFonts w:ascii="Times New Roman" w:hAnsi="Times New Roman"/>
        </w:rPr>
        <w:t xml:space="preserve"> </w:t>
      </w:r>
      <w:r w:rsidR="000F1B7F" w:rsidRPr="00313B92">
        <w:rPr>
          <w:rFonts w:ascii="Times New Roman" w:hAnsi="Times New Roman"/>
        </w:rPr>
        <w:t>/изм.Реш.80/29.12.2005 г./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Таксите</w:t>
      </w:r>
      <w:r w:rsidRPr="00F168A4">
        <w:rPr>
          <w:rFonts w:ascii="Times New Roman" w:hAnsi="Times New Roman"/>
        </w:rPr>
        <w:t xml:space="preserve"> се заплащат за техническите услуги, които се извършват от общината, и обхващат дейностите във връзка с териториалното и селищното устройство, архитектурата, строителството, благоустройството, кадаст</w:t>
      </w:r>
      <w:r w:rsidR="00D028BB" w:rsidRPr="00F168A4">
        <w:rPr>
          <w:rFonts w:ascii="Times New Roman" w:hAnsi="Times New Roman"/>
        </w:rPr>
        <w:t xml:space="preserve">ъра в селищните </w:t>
      </w:r>
      <w:r w:rsidRPr="00F168A4">
        <w:rPr>
          <w:rFonts w:ascii="Times New Roman" w:hAnsi="Times New Roman"/>
        </w:rPr>
        <w:t>територии.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34.</w:t>
      </w:r>
      <w:r w:rsidRPr="00A350FA">
        <w:rPr>
          <w:rFonts w:ascii="Times New Roman" w:hAnsi="Times New Roman"/>
        </w:rPr>
        <w:t xml:space="preserve"> Таксите за технически услуги се заплащат от физическите и юридическите лица, ползватели на услугата, при предявяване на искането.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35.</w:t>
      </w:r>
      <w:r w:rsidRPr="00A350FA">
        <w:rPr>
          <w:rFonts w:ascii="Times New Roman" w:hAnsi="Times New Roman"/>
        </w:rPr>
        <w:t xml:space="preserve"> Освобождават се от такси за технически услуги държавните и общинските органи, организациите на бюджетна издръжка и Българския Червен кръст.</w:t>
      </w:r>
    </w:p>
    <w:p w:rsidR="00194403" w:rsidRDefault="009E7A0B" w:rsidP="00194403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36.</w:t>
      </w:r>
      <w:r w:rsidRPr="00A350FA">
        <w:rPr>
          <w:rFonts w:ascii="Times New Roman" w:hAnsi="Times New Roman"/>
        </w:rPr>
        <w:t xml:space="preserve"> </w:t>
      </w:r>
      <w:r w:rsidR="00163DCB" w:rsidRPr="00313B92">
        <w:rPr>
          <w:rFonts w:ascii="Times New Roman" w:hAnsi="Times New Roman"/>
        </w:rPr>
        <w:t>/изм. Реш.№</w:t>
      </w:r>
      <w:r w:rsidR="00163DCB">
        <w:rPr>
          <w:rFonts w:ascii="Times New Roman" w:hAnsi="Times New Roman"/>
        </w:rPr>
        <w:t>36/27.06</w:t>
      </w:r>
      <w:r w:rsidR="00163DCB" w:rsidRPr="00313B92">
        <w:rPr>
          <w:rFonts w:ascii="Times New Roman" w:hAnsi="Times New Roman"/>
        </w:rPr>
        <w:t>.</w:t>
      </w:r>
      <w:r w:rsidR="00163DCB">
        <w:rPr>
          <w:rFonts w:ascii="Times New Roman" w:hAnsi="Times New Roman"/>
        </w:rPr>
        <w:t>2007</w:t>
      </w:r>
      <w:r w:rsidR="00163DCB" w:rsidRPr="00313B92">
        <w:rPr>
          <w:rFonts w:ascii="Times New Roman" w:hAnsi="Times New Roman"/>
        </w:rPr>
        <w:t xml:space="preserve"> г./ </w:t>
      </w:r>
      <w:r w:rsidRPr="00A350FA">
        <w:rPr>
          <w:rFonts w:ascii="Times New Roman" w:hAnsi="Times New Roman"/>
        </w:rPr>
        <w:t>Размерът на таксите за технически услуги се определя както следва:</w:t>
      </w:r>
    </w:p>
    <w:tbl>
      <w:tblPr>
        <w:tblW w:w="9269" w:type="dxa"/>
        <w:jc w:val="center"/>
        <w:tblInd w:w="1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4"/>
        <w:gridCol w:w="2594"/>
        <w:gridCol w:w="1784"/>
        <w:gridCol w:w="1368"/>
        <w:gridCol w:w="1169"/>
      </w:tblGrid>
      <w:tr w:rsidR="00DE1A4F" w:rsidRPr="00F96A37">
        <w:trPr>
          <w:trHeight w:val="31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ТАКСИ ЗА ТЕХНИЧЕСКИ УСЛУГИ</w:t>
            </w:r>
          </w:p>
        </w:tc>
      </w:tr>
      <w:tr w:rsidR="00DE1A4F" w:rsidRPr="00F96A37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ВИД УСЛУГА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A2EB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 xml:space="preserve">Досегашен </w:t>
            </w:r>
            <w:r w:rsidRPr="00F96A37">
              <w:rPr>
                <w:rFonts w:ascii="Times New Roman" w:hAnsi="Times New Roman"/>
                <w:b/>
                <w:bCs/>
                <w:sz w:val="20"/>
              </w:rPr>
              <w:br/>
              <w:t>размер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A2EB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Нов</w:t>
            </w:r>
            <w:r w:rsidRPr="00F96A37">
              <w:rPr>
                <w:rFonts w:ascii="Times New Roman" w:hAnsi="Times New Roman"/>
                <w:b/>
                <w:bCs/>
                <w:sz w:val="20"/>
              </w:rPr>
              <w:br/>
              <w:t>размер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ind w:firstLine="8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ДДС</w:t>
            </w:r>
          </w:p>
        </w:tc>
      </w:tr>
      <w:tr w:rsidR="00DE1A4F" w:rsidRPr="00F96A37">
        <w:trPr>
          <w:cantSplit/>
          <w:trHeight w:val="58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заверени копия от документи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и проектна документация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Размер А4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Размер А3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8,00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Заверка на молба-декларация с нотариален акт по обстоятелствена проверка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3,50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скица за недвижим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E6CE4">
            <w:pPr>
              <w:ind w:firstLine="29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13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скица за недвижим имот с указан начин на застрояване - виза за проектиране (чл. 140, ал. 2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18,00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Заверка на скица, от издаването на която са изтекли 6 месеца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3,00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cantSplit/>
          <w:trHeight w:val="115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Одобряване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t>на технически и работни проекти за строеж, основен ремонт и преустройство на съществуващи сгради и помещения, узаконяване на строежи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 xml:space="preserve">основна цена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жилищни сгради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обществено - обслужващи и производствени сгради, складове за търговска дейност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сгради от допълващото застрояване, селскостопански сгради и складове без търговска дейност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 xml:space="preserve">линейни обекти - на лин. м.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6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комплексни инвестиционни проекти - таксата,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реконструкции, преустройства и основен ремонт - % от предвидената такса за ново строителство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благоустройствени обекти - на кв. м.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рекламно - информационни материали - на 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6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узаконяване на строежи - таксата,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trHeight w:val="91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Преодобряване на проекти с изтекъл срок, както и разглеждане на промени, преработки в одобрени проекти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trHeight w:val="31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i/>
                <w:i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i/>
                <w:iCs/>
                <w:sz w:val="20"/>
                <w:szCs w:val="22"/>
              </w:rPr>
              <w:t>Забележка: При строежи със смесено предназначение, таксите се изчисляват поотделно за всеки обект.</w:t>
            </w:r>
          </w:p>
        </w:tc>
      </w:tr>
      <w:tr w:rsidR="00DE1A4F" w:rsidRPr="00DA2EB5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разрешение за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възлагане на изработване на ПУП (чл. 124, ал.2 от ЗУТ, чл. 134, чл. 135, чл. 15 и § 8 от ПР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Одобряване и обявяване на проект за ПУП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172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допускане изработването на комплексен проект за инвестиционна инициатива (чл.150, ал. 1 от ЗУТ) - предвидената такса за Издаване на разрешение за изработване на ПУП, завишена с %.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144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по одобрен комплексен инвестиционен проект (чл. 150, ал. 4 на ЗУТ) - предвидената такса за издаване на Разрешение за строеж,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Презаверка на Разрешение за строеж с изтекъл срок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Допълнение към Разрешение за строеж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на обекти, за които не се изисква одобряване на инвестиционни проекти (чл. 147, ал. 1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на огради (чл. 48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20,00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44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поставяне на преместваеми обекти и елементи на градското обзавеждане, които не са свързани трайно с терена (чл. 56 от ЗУТ – в частни имоти)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Присъствие при откриване на строителна площадка и определяне на строителна линия и ниво на строеж (чл. 223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 w:type="page"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Проверка на достигнати нива при строителство на сгради - за всяко ниво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10,00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Проверка за установяване на съответствието на строежа с издадените строителни книжа (чл. 159, ал. 1 и ал. 3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870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въвеждане в експлоатация на строежи от ІV и V категория (чл. 177, ал. 3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строежи IV категория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строежи V категория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При етапно въвеждане в експлоатация - % от дължимата такса за всеки етап, като не се променя общата категория на обекта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акт за узаконяване на строеж (§ 184 от ПЗР към ЗИД на ЗУТ) - таксата за издаване на Разрешение за строеж, увеличена с 50%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45,00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нанасяне на новоизградени обекти в цифровия модел и кадастралните планове (чл. 52 от ЗКИР и § 4 от Наредба № 4 за ОСИП)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Окомплектоване на писмо до нотариуса за снабдяване с нотариален акт за собственост на поземлен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градоустройствена основа за разрешаване на временни строежи (чл. 49, чл. 50 и чл. 56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Допускане за изработване на ПУП в неурегулирани територии (чл. 59 и чл. 60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Съгласуване и одобряване на идеен инвестиционен проект (чл. 141, ал. 1, чл. 143 и чл. 144) - % от предвидените такси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58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Разглеждане на предложения от ОбЕСУТ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color w:val="FF0000"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на инвестиционен проект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на ПУП и други въпроси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40,00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за разкопаване на улични и тротоарни настилки и вътрешно-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>квартални пространства (чл. 72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>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3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i/>
                <w:i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i/>
                <w:iCs/>
                <w:sz w:val="20"/>
                <w:szCs w:val="22"/>
              </w:rPr>
              <w:lastRenderedPageBreak/>
              <w:t xml:space="preserve">Забележка: Освен таксата се внася депозит в размер на 150,00 лв., който се връща след </w:t>
            </w:r>
            <w:r w:rsidRPr="0087331A">
              <w:rPr>
                <w:rFonts w:ascii="Times New Roman" w:hAnsi="Times New Roman"/>
                <w:i/>
                <w:iCs/>
                <w:sz w:val="20"/>
                <w:szCs w:val="22"/>
              </w:rPr>
              <w:br w:type="page"/>
              <w:t>възстановяване на засегнатите участъци или се използва за тяхното ремонтиране.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Заповед за смяна на титуляра в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 w:type="page"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и заверяване на копие от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степен на завършеност (чл. 181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степен на завършеност на строеж (чл. 12 от Норми за данъчна оценка на недвижими имоти – приложение № 2 към ЗМДТ)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удостоверение за реално определени части от поземлен имот (чл. 200 от ЗУТ)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удостоверение за реално определени части от сграда (чл. 202 и чл. 203 от ЗУТ)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търпимост на</w:t>
            </w:r>
            <w:r w:rsidR="006005A2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строеж (§ 16 от ДР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идентичност на поземлен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копие от реперен карнет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 xml:space="preserve">Изготвяне на извадка от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>трасировъчен карнет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lastRenderedPageBreak/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факти от кадастрален, регулационен и застроителен план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попълнен кадастър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извадка от действащ устройствен план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отстояние на търговски обект от здравно, детско и учебно заведение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Административни услуги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Екология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разрешения на физически и юридически лица за извозване на строителни отпадъци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</w:tbl>
    <w:p w:rsidR="00DE1A4F" w:rsidRPr="00A350FA" w:rsidRDefault="00DE1A4F" w:rsidP="00163DCB">
      <w:pPr>
        <w:spacing w:line="276" w:lineRule="auto"/>
        <w:ind w:firstLine="0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37.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Не се заплаща такса за технически услуги при: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допълване (поправки) на одобрен кадастрален план;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писмо до съда за издаване на изпълнителен лист за вземания по влязла в сила оценка;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освидетелстване на строежи като негодни за ползване, застрашени от самосрутване или вредни в санитарно-хигиенно отношение, когато специализираната комисия установи, че тези условия са налице;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отчуждаване на недвижими имоти за строителство и обезщетяване на правоимащите;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изменение и отмяна на влязла в сила заповед за отчуждаване и обезщетяване и нова оценка на отчужден недвижим имот;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определяне на обезщетения за придаваеми недвижими имоти към парцел по дворищнорегулационен план и за техникоустройствени мероприятия;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даване на устни справки за кадастралното, регулационното и градоустройственото положение на недвижими имоти;</w:t>
      </w:r>
    </w:p>
    <w:p w:rsidR="009E7A0B" w:rsidRPr="00A350FA" w:rsidRDefault="009E7A0B" w:rsidP="00E22D94">
      <w:pPr>
        <w:numPr>
          <w:ilvl w:val="0"/>
          <w:numId w:val="14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даване на предварителна информация по въпроси на техническото обслужване.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 xml:space="preserve">Чл. 38. </w:t>
      </w:r>
      <w:r w:rsidRPr="00A350FA">
        <w:rPr>
          <w:rFonts w:ascii="Times New Roman" w:hAnsi="Times New Roman"/>
        </w:rPr>
        <w:t>(1) При възможност за извършване на техническите услуги в съкратени срокове, се определят отделни такива – за обикновена, бърза и експресна услуга;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Сроковете за извършване на услугите по ал.1 са съгласно утвърдена от кмета на общината технологична карта и не могат да надвишават един месец;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(3) Сроковете за извършване на услугите започват да текат от деня на подаването на необходимите документи по чл. 48 и заплащането на таксата за съответния вид услуга;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(4) Заплащането се извършва в брой или безкасово по съответната сметка;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(5) Цената на бързата услуга се увеличава с 50%, а тази на експресната – със 100% спрямо цената на обикновената услуга.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(6) При неспазване на срока по ал. 1 размерът на таксата за тях се намалява с по 1% за всеки просрочен ден, считано от деня на забавянето, но с не повече от 30 на сто от пълния й размер.</w:t>
      </w:r>
    </w:p>
    <w:p w:rsidR="00194403" w:rsidRPr="00A350FA" w:rsidRDefault="00194403" w:rsidP="00163DCB">
      <w:pPr>
        <w:spacing w:line="276" w:lineRule="auto"/>
        <w:ind w:firstLine="0"/>
        <w:rPr>
          <w:rFonts w:ascii="Times New Roman" w:hAnsi="Times New Roman"/>
          <w:b/>
        </w:rPr>
      </w:pPr>
    </w:p>
    <w:p w:rsidR="00194403" w:rsidRDefault="009E7A0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седми. Такси за административни услуги</w:t>
      </w:r>
    </w:p>
    <w:p w:rsidR="00163DCB" w:rsidRPr="00A350FA" w:rsidRDefault="00163DC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163DCB" w:rsidRPr="00A350FA" w:rsidRDefault="009E7A0B" w:rsidP="009D0DE2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39.</w:t>
      </w:r>
      <w:r w:rsidRPr="00A350FA">
        <w:rPr>
          <w:rFonts w:ascii="Times New Roman" w:hAnsi="Times New Roman"/>
        </w:rPr>
        <w:t xml:space="preserve"> </w:t>
      </w:r>
      <w:r w:rsidR="00163DCB" w:rsidRPr="00313B92">
        <w:rPr>
          <w:rFonts w:ascii="Times New Roman" w:hAnsi="Times New Roman"/>
        </w:rPr>
        <w:t>/изм. Реш.№</w:t>
      </w:r>
      <w:r w:rsidR="009D0DE2">
        <w:rPr>
          <w:rFonts w:ascii="Times New Roman" w:hAnsi="Times New Roman"/>
        </w:rPr>
        <w:t>100</w:t>
      </w:r>
      <w:r w:rsidR="00163DCB">
        <w:rPr>
          <w:rFonts w:ascii="Times New Roman" w:hAnsi="Times New Roman"/>
        </w:rPr>
        <w:t>/2</w:t>
      </w:r>
      <w:r w:rsidR="009D0DE2">
        <w:rPr>
          <w:rFonts w:ascii="Times New Roman" w:hAnsi="Times New Roman"/>
        </w:rPr>
        <w:t>3</w:t>
      </w:r>
      <w:r w:rsidR="00163DCB">
        <w:rPr>
          <w:rFonts w:ascii="Times New Roman" w:hAnsi="Times New Roman"/>
        </w:rPr>
        <w:t>.</w:t>
      </w:r>
      <w:r w:rsidR="009D0DE2">
        <w:rPr>
          <w:rFonts w:ascii="Times New Roman" w:hAnsi="Times New Roman"/>
        </w:rPr>
        <w:t>12</w:t>
      </w:r>
      <w:r w:rsidR="00163DCB" w:rsidRPr="00313B92">
        <w:rPr>
          <w:rFonts w:ascii="Times New Roman" w:hAnsi="Times New Roman"/>
        </w:rPr>
        <w:t>.</w:t>
      </w:r>
      <w:r w:rsidR="00163DCB">
        <w:rPr>
          <w:rFonts w:ascii="Times New Roman" w:hAnsi="Times New Roman"/>
        </w:rPr>
        <w:t>200</w:t>
      </w:r>
      <w:r w:rsidR="009D0DE2">
        <w:rPr>
          <w:rFonts w:ascii="Times New Roman" w:hAnsi="Times New Roman"/>
        </w:rPr>
        <w:t>9</w:t>
      </w:r>
      <w:r w:rsidR="00163DCB" w:rsidRPr="00313B92">
        <w:rPr>
          <w:rFonts w:ascii="Times New Roman" w:hAnsi="Times New Roman"/>
        </w:rPr>
        <w:t xml:space="preserve"> г./ </w:t>
      </w:r>
      <w:r w:rsidRPr="00A350FA">
        <w:rPr>
          <w:rFonts w:ascii="Times New Roman" w:hAnsi="Times New Roman"/>
        </w:rPr>
        <w:t>(1) За извършени услуги по гражданското състояние се заплащат следните такси</w:t>
      </w:r>
    </w:p>
    <w:tbl>
      <w:tblPr>
        <w:tblW w:w="928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shd w:val="clear" w:color="auto" w:fill="C0C0C0"/>
          </w:tcPr>
          <w:p w:rsidR="009E7A0B" w:rsidRPr="003647A6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3647A6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3647A6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наследници</w:t>
            </w:r>
          </w:p>
        </w:tc>
        <w:tc>
          <w:tcPr>
            <w:tcW w:w="1418" w:type="dxa"/>
          </w:tcPr>
          <w:p w:rsidR="009E7A0B" w:rsidRPr="009D0DE2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3.00</w:t>
            </w:r>
          </w:p>
        </w:tc>
        <w:tc>
          <w:tcPr>
            <w:tcW w:w="1134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идентичност на имена</w:t>
            </w:r>
          </w:p>
        </w:tc>
        <w:tc>
          <w:tcPr>
            <w:tcW w:w="1418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 xml:space="preserve">За издаване на удостоверение, че не е съставен акт за раждане или акт за смърт 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4.0</w:t>
            </w:r>
            <w:r w:rsidR="009E7A0B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дубликат на удостоверение за раждане или за граждански брак, както и за повторно издаване на препис-извлечение от акт за смърт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семейно положение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семейно положение при сключване на брак с чужденец в чужбина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родствени връзки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адресна регистрация и / или издаване на удостоверение за постоянен или настоящ адрес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4820" w:type="dxa"/>
          </w:tcPr>
          <w:p w:rsidR="009E7A0B" w:rsidRPr="00F96A37" w:rsidRDefault="00CF61C3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ОТМЕНЯ СЕ /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За заверка на покана-декларация за частно посещение на чужденец в РБългария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 w:rsidP="00CF61C3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4820" w:type="dxa"/>
          </w:tcPr>
          <w:p w:rsidR="009E7A0B" w:rsidRPr="00F96A37" w:rsidRDefault="00CF61C3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ОТМЕНЯ СЕ /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За заверка на покана-декларация за частно посещение на лице, на което поне един от родителите е от българска народност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 w:rsidP="00CF61C3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легализация на документи по гражданското състояние за чужбина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удостоверение за осиновяване</w:t>
            </w:r>
          </w:p>
        </w:tc>
        <w:tc>
          <w:tcPr>
            <w:tcW w:w="1418" w:type="dxa"/>
          </w:tcPr>
          <w:p w:rsidR="009E7A0B" w:rsidRPr="00F96A37" w:rsidRDefault="00BD12A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Pr="00F96A37">
              <w:rPr>
                <w:rFonts w:ascii="Times New Roman" w:hAnsi="Times New Roman"/>
                <w:b/>
                <w:sz w:val="20"/>
              </w:rPr>
              <w:t>.</w:t>
            </w: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6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удостоверение за многодетна майка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 w:rsidR="00DA2EB5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всички други видове удостоверения по искане на граждани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DA2EB5" w:rsidRPr="00F96A37">
              <w:rPr>
                <w:rFonts w:ascii="Times New Roman" w:hAnsi="Times New Roman"/>
                <w:b/>
                <w:sz w:val="20"/>
              </w:rPr>
              <w:t>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6460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Нова 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Искане за ЕГН, създаване на запис, анкетиране и попълване на ЛРК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50.00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6460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Нова 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Удостоверение за вписване в картотечния регистър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4.00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9E7A0B" w:rsidRPr="00A350FA" w:rsidRDefault="009E7A0B">
      <w:pPr>
        <w:ind w:firstLine="0"/>
        <w:rPr>
          <w:rFonts w:ascii="Times New Roman" w:hAnsi="Times New Roman"/>
        </w:rPr>
      </w:pPr>
    </w:p>
    <w:p w:rsidR="009E7A0B" w:rsidRPr="00A350FA" w:rsidRDefault="009E7A0B" w:rsidP="00E22D94">
      <w:pPr>
        <w:pStyle w:val="Footer"/>
        <w:numPr>
          <w:ilvl w:val="0"/>
          <w:numId w:val="7"/>
        </w:numPr>
        <w:tabs>
          <w:tab w:val="clear" w:pos="780"/>
          <w:tab w:val="clear" w:pos="4153"/>
          <w:tab w:val="clear" w:pos="8306"/>
          <w:tab w:val="num" w:pos="-2268"/>
        </w:tabs>
        <w:spacing w:line="276" w:lineRule="auto"/>
        <w:ind w:left="0" w:firstLine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Когато лицето, искащо услугата, удостовери, че същата му е необходима за да послужи пред Дирекция “Социално подпомагане”, се заплаща 50% от цената.</w:t>
      </w:r>
    </w:p>
    <w:p w:rsidR="009E7A0B" w:rsidRPr="00A350FA" w:rsidRDefault="009E7A0B" w:rsidP="00E22D94">
      <w:pPr>
        <w:numPr>
          <w:ilvl w:val="0"/>
          <w:numId w:val="7"/>
        </w:numPr>
        <w:spacing w:line="276" w:lineRule="auto"/>
        <w:ind w:hanging="213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Не подлежат на таксуване следните услуги:</w:t>
      </w:r>
    </w:p>
    <w:p w:rsidR="009E7A0B" w:rsidRPr="00A350FA" w:rsidRDefault="009E7A0B">
      <w:pPr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1.Съставяне на акт за раждане и издаване на оригинално удостоверение за раждане;</w:t>
      </w:r>
    </w:p>
    <w:p w:rsidR="009E7A0B" w:rsidRPr="00A350FA" w:rsidRDefault="009E7A0B">
      <w:pPr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2.Съставяне на акт за граждански брак и издаване на оригинално удостоверение за сключен граждански брак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3.Съставяне на акт за смърт и издаване на първи препис-извлечение от него</w:t>
      </w:r>
      <w:r w:rsidR="00F9502F" w:rsidRPr="00A350FA">
        <w:rPr>
          <w:rFonts w:ascii="Times New Roman" w:hAnsi="Times New Roman"/>
        </w:rPr>
        <w:t>;</w:t>
      </w:r>
    </w:p>
    <w:p w:rsidR="006005A2" w:rsidRDefault="009E7A0B" w:rsidP="006005A2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4.Отбелязвания, допълвания и поправки в актовете за гражданско състояние</w:t>
      </w:r>
      <w:r w:rsidR="00F9502F" w:rsidRPr="00A350FA">
        <w:rPr>
          <w:rFonts w:ascii="Times New Roman" w:hAnsi="Times New Roman"/>
        </w:rPr>
        <w:t>;</w:t>
      </w:r>
    </w:p>
    <w:p w:rsidR="006005A2" w:rsidRDefault="009E7A0B" w:rsidP="006005A2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5.Учредяване на настойничество и назначаване на попечител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 w:rsidP="006005A2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6.Поддържане на регистъра на населението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7.Отразяване на промяна на име в регистрите по гражданско състояние на населението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8. Издаване на удостоверения за наследствена пенсия</w:t>
      </w:r>
      <w:r w:rsidR="00F9502F" w:rsidRPr="00A350FA">
        <w:rPr>
          <w:rFonts w:ascii="Times New Roman" w:hAnsi="Times New Roman"/>
        </w:rPr>
        <w:t>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40.</w:t>
      </w:r>
      <w:r w:rsidRPr="00A350FA">
        <w:rPr>
          <w:rFonts w:ascii="Times New Roman" w:hAnsi="Times New Roman"/>
        </w:rPr>
        <w:t xml:space="preserve"> По производства за настаняване под наем, продажби, замени или учредяване на вещни права върху общински имоти се заплаща такса</w:t>
      </w:r>
      <w:r w:rsidR="001B001D" w:rsidRPr="00A350FA">
        <w:rPr>
          <w:rFonts w:ascii="Times New Roman" w:hAnsi="Times New Roman"/>
        </w:rPr>
        <w:t>:</w:t>
      </w:r>
    </w:p>
    <w:p w:rsidR="00194403" w:rsidRPr="00A350FA" w:rsidRDefault="00194403">
      <w:pPr>
        <w:spacing w:line="276" w:lineRule="auto"/>
        <w:rPr>
          <w:rFonts w:ascii="Times New Roman" w:hAnsi="Times New Roman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По производства за настаняване под наем, продажби, замени или учредяване на вещни права върху общински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жилищни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A9693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15</w:t>
            </w:r>
            <w:r w:rsidRPr="00666F9C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нежилищни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A9693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9E7A0B" w:rsidRPr="00A350FA" w:rsidRDefault="009E7A0B">
      <w:pPr>
        <w:ind w:firstLine="720"/>
        <w:rPr>
          <w:rFonts w:ascii="Times New Roman" w:hAnsi="Times New Roman"/>
        </w:rPr>
      </w:pP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</w:rPr>
        <w:t>Чл. 41.</w:t>
      </w:r>
      <w:r w:rsidRPr="00A350FA">
        <w:rPr>
          <w:rFonts w:ascii="Times New Roman" w:hAnsi="Times New Roman"/>
          <w:b w:val="0"/>
        </w:rPr>
        <w:t xml:space="preserve"> За издаване на свидетелство за собственост при продажба на едър добитък се заплаща такса</w:t>
      </w:r>
      <w:r w:rsidR="006005A2">
        <w:rPr>
          <w:rFonts w:ascii="Times New Roman" w:hAnsi="Times New Roman"/>
          <w:b w:val="0"/>
        </w:rPr>
        <w:t xml:space="preserve"> </w:t>
      </w:r>
      <w:r w:rsidRPr="00A350FA">
        <w:rPr>
          <w:rFonts w:ascii="Times New Roman" w:hAnsi="Times New Roman"/>
          <w:b w:val="0"/>
        </w:rPr>
        <w:t>(</w:t>
      </w:r>
      <w:r w:rsidR="004E27A8" w:rsidRPr="00A350FA">
        <w:rPr>
          <w:rFonts w:ascii="Times New Roman" w:hAnsi="Times New Roman"/>
        </w:rPr>
        <w:t>т.</w:t>
      </w:r>
      <w:r w:rsidRPr="00A350FA">
        <w:rPr>
          <w:rFonts w:ascii="Times New Roman" w:hAnsi="Times New Roman"/>
        </w:rPr>
        <w:t>16</w:t>
      </w:r>
      <w:r w:rsidRPr="00A350FA">
        <w:rPr>
          <w:rFonts w:ascii="Times New Roman" w:hAnsi="Times New Roman"/>
          <w:b w:val="0"/>
        </w:rPr>
        <w:t xml:space="preserve">) в размер на </w:t>
      </w:r>
      <w:r w:rsidRPr="00D8347E">
        <w:rPr>
          <w:rFonts w:ascii="Times New Roman" w:hAnsi="Times New Roman"/>
          <w:b w:val="0"/>
        </w:rPr>
        <w:t>3.00</w:t>
      </w:r>
      <w:r w:rsidRPr="00A350FA">
        <w:rPr>
          <w:rFonts w:ascii="Times New Roman" w:hAnsi="Times New Roman"/>
          <w:b w:val="0"/>
        </w:rPr>
        <w:t xml:space="preserve"> лв.</w:t>
      </w:r>
    </w:p>
    <w:p w:rsidR="009E7A0B" w:rsidRPr="00313B92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F168A4">
        <w:rPr>
          <w:rFonts w:ascii="Times New Roman" w:hAnsi="Times New Roman"/>
        </w:rPr>
        <w:t>Чл. 42.</w:t>
      </w:r>
      <w:r w:rsidR="00B50431" w:rsidRPr="00F168A4">
        <w:rPr>
          <w:rFonts w:ascii="Times New Roman" w:hAnsi="Times New Roman"/>
          <w:b w:val="0"/>
        </w:rPr>
        <w:t xml:space="preserve"> </w:t>
      </w:r>
      <w:r w:rsidR="00AB3CF4">
        <w:rPr>
          <w:rFonts w:ascii="Times New Roman" w:hAnsi="Times New Roman"/>
        </w:rPr>
        <w:t>/</w:t>
      </w:r>
      <w:r w:rsidR="00AB3CF4">
        <w:rPr>
          <w:rFonts w:ascii="Times New Roman" w:hAnsi="Times New Roman"/>
          <w:b w:val="0"/>
        </w:rPr>
        <w:t>изм.</w:t>
      </w:r>
      <w:r w:rsidR="002F0048">
        <w:rPr>
          <w:rFonts w:ascii="Times New Roman" w:hAnsi="Times New Roman"/>
          <w:b w:val="0"/>
        </w:rPr>
        <w:t xml:space="preserve"> реш. № 9</w:t>
      </w:r>
      <w:r w:rsidR="00AB3CF4" w:rsidRPr="00313B92">
        <w:rPr>
          <w:rFonts w:ascii="Times New Roman" w:hAnsi="Times New Roman"/>
          <w:b w:val="0"/>
        </w:rPr>
        <w:t>/29.</w:t>
      </w:r>
      <w:r w:rsidR="002F0048">
        <w:rPr>
          <w:rFonts w:ascii="Times New Roman" w:hAnsi="Times New Roman"/>
          <w:b w:val="0"/>
        </w:rPr>
        <w:t>01</w:t>
      </w:r>
      <w:r w:rsidR="00AB3CF4" w:rsidRPr="00313B92">
        <w:rPr>
          <w:rFonts w:ascii="Times New Roman" w:hAnsi="Times New Roman"/>
          <w:b w:val="0"/>
        </w:rPr>
        <w:t>.200</w:t>
      </w:r>
      <w:r w:rsidR="002F0048">
        <w:rPr>
          <w:rFonts w:ascii="Times New Roman" w:hAnsi="Times New Roman"/>
          <w:b w:val="0"/>
        </w:rPr>
        <w:t>9</w:t>
      </w:r>
      <w:r w:rsidR="00AB3CF4" w:rsidRPr="00313B92">
        <w:rPr>
          <w:rFonts w:ascii="Times New Roman" w:hAnsi="Times New Roman"/>
          <w:b w:val="0"/>
        </w:rPr>
        <w:t xml:space="preserve"> г./</w:t>
      </w:r>
      <w:r w:rsidR="006005A2">
        <w:rPr>
          <w:rFonts w:ascii="Times New Roman" w:hAnsi="Times New Roman"/>
        </w:rPr>
        <w:t xml:space="preserve"> </w:t>
      </w:r>
      <w:r w:rsidR="00B50431" w:rsidRPr="00313B92">
        <w:rPr>
          <w:rFonts w:ascii="Times New Roman" w:hAnsi="Times New Roman"/>
          <w:b w:val="0"/>
        </w:rPr>
        <w:t xml:space="preserve">(1) За </w:t>
      </w:r>
      <w:r w:rsidR="002F0048">
        <w:rPr>
          <w:rFonts w:ascii="Times New Roman" w:hAnsi="Times New Roman"/>
          <w:b w:val="0"/>
        </w:rPr>
        <w:t xml:space="preserve">издаване на </w:t>
      </w:r>
      <w:r w:rsidR="00B50431" w:rsidRPr="00313B92">
        <w:rPr>
          <w:rFonts w:ascii="Times New Roman" w:hAnsi="Times New Roman"/>
          <w:b w:val="0"/>
        </w:rPr>
        <w:t>разрешения</w:t>
      </w:r>
      <w:r w:rsidR="006005A2">
        <w:rPr>
          <w:rFonts w:ascii="Times New Roman" w:hAnsi="Times New Roman"/>
          <w:b w:val="0"/>
        </w:rPr>
        <w:t xml:space="preserve"> </w:t>
      </w:r>
      <w:r w:rsidR="002F0048">
        <w:rPr>
          <w:rFonts w:ascii="Times New Roman" w:hAnsi="Times New Roman"/>
          <w:b w:val="0"/>
        </w:rPr>
        <w:t>за търговия по чл.30, ал.1 от Закона за тютюна и тютюневите изделия се заплаща такса.</w:t>
      </w:r>
    </w:p>
    <w:p w:rsidR="00AB3CF4" w:rsidRPr="00313B92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1.</w:t>
      </w:r>
      <w:r w:rsidR="002F0048">
        <w:rPr>
          <w:rFonts w:ascii="Times New Roman" w:hAnsi="Times New Roman"/>
        </w:rPr>
        <w:t xml:space="preserve"> /изм. реш. № </w:t>
      </w:r>
      <w:r w:rsidR="00AB3CF4" w:rsidRPr="00313B92">
        <w:rPr>
          <w:rFonts w:ascii="Times New Roman" w:hAnsi="Times New Roman"/>
        </w:rPr>
        <w:t>9</w:t>
      </w:r>
      <w:r w:rsidR="002F0048">
        <w:rPr>
          <w:rFonts w:ascii="Times New Roman" w:hAnsi="Times New Roman"/>
        </w:rPr>
        <w:t>/29.0</w:t>
      </w:r>
      <w:r w:rsidR="00AB3CF4" w:rsidRPr="00313B92">
        <w:rPr>
          <w:rFonts w:ascii="Times New Roman" w:hAnsi="Times New Roman"/>
        </w:rPr>
        <w:t>1.200</w:t>
      </w:r>
      <w:r w:rsidR="002F0048">
        <w:rPr>
          <w:rFonts w:ascii="Times New Roman" w:hAnsi="Times New Roman"/>
        </w:rPr>
        <w:t>9</w:t>
      </w:r>
      <w:r w:rsidR="00AB3CF4" w:rsidRPr="00313B92">
        <w:rPr>
          <w:rFonts w:ascii="Times New Roman" w:hAnsi="Times New Roman"/>
        </w:rPr>
        <w:t xml:space="preserve"> г./</w:t>
      </w:r>
      <w:r w:rsidR="002F0048">
        <w:rPr>
          <w:rFonts w:ascii="Times New Roman" w:hAnsi="Times New Roman"/>
        </w:rPr>
        <w:t>размерът на таксата</w:t>
      </w:r>
      <w:r w:rsidRPr="00313B92">
        <w:rPr>
          <w:rFonts w:ascii="Times New Roman" w:hAnsi="Times New Roman"/>
        </w:rPr>
        <w:t xml:space="preserve"> се определя въз основа на разходите, извършвани от общината, за обработката на документите и за контрола по спазването на изискванията за предоставян</w:t>
      </w:r>
      <w:r w:rsidR="004B7804" w:rsidRPr="00313B92">
        <w:rPr>
          <w:rFonts w:ascii="Times New Roman" w:hAnsi="Times New Roman"/>
        </w:rPr>
        <w:t>ето на разрешението</w:t>
      </w:r>
      <w:r w:rsidR="00AB3CF4" w:rsidRPr="00313B92">
        <w:rPr>
          <w:rFonts w:ascii="Times New Roman" w:hAnsi="Times New Roman"/>
        </w:rPr>
        <w:t>;</w:t>
      </w:r>
      <w:r w:rsidR="00697277" w:rsidRPr="00313B92">
        <w:rPr>
          <w:rFonts w:ascii="Times New Roman" w:hAnsi="Times New Roman"/>
        </w:rPr>
        <w:t xml:space="preserve"> </w:t>
      </w:r>
    </w:p>
    <w:p w:rsidR="002F0048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2.</w:t>
      </w:r>
      <w:r w:rsidR="002F0048">
        <w:rPr>
          <w:rFonts w:ascii="Times New Roman" w:hAnsi="Times New Roman"/>
        </w:rPr>
        <w:t>отм. реш. № 9/29.01.2009 г.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3.</w:t>
      </w:r>
      <w:r w:rsidR="002F0048">
        <w:rPr>
          <w:rFonts w:ascii="Times New Roman" w:hAnsi="Times New Roman"/>
        </w:rPr>
        <w:t>отм. реш. № 9/29.01.2009 г.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F168A4">
        <w:rPr>
          <w:rFonts w:ascii="Times New Roman" w:hAnsi="Times New Roman"/>
        </w:rPr>
        <w:t xml:space="preserve">(2) </w:t>
      </w:r>
      <w:r w:rsidR="00AB3CF4">
        <w:rPr>
          <w:rFonts w:ascii="Times New Roman" w:hAnsi="Times New Roman"/>
        </w:rPr>
        <w:t>/</w:t>
      </w:r>
      <w:r w:rsidR="002F0048">
        <w:rPr>
          <w:rFonts w:ascii="Times New Roman" w:hAnsi="Times New Roman"/>
        </w:rPr>
        <w:t>изм. реш. № 9</w:t>
      </w:r>
      <w:r w:rsidR="00AB3CF4" w:rsidRPr="00313B92">
        <w:rPr>
          <w:rFonts w:ascii="Times New Roman" w:hAnsi="Times New Roman"/>
        </w:rPr>
        <w:t>/2</w:t>
      </w:r>
      <w:r w:rsidR="002F0048">
        <w:rPr>
          <w:rFonts w:ascii="Times New Roman" w:hAnsi="Times New Roman"/>
        </w:rPr>
        <w:t>9</w:t>
      </w:r>
      <w:r w:rsidR="00163DCB">
        <w:rPr>
          <w:rFonts w:ascii="Times New Roman" w:hAnsi="Times New Roman"/>
        </w:rPr>
        <w:t>.0</w:t>
      </w:r>
      <w:r w:rsidR="002F0048">
        <w:rPr>
          <w:rFonts w:ascii="Times New Roman" w:hAnsi="Times New Roman"/>
        </w:rPr>
        <w:t>1</w:t>
      </w:r>
      <w:r w:rsidR="00AB3CF4" w:rsidRPr="00313B92">
        <w:rPr>
          <w:rFonts w:ascii="Times New Roman" w:hAnsi="Times New Roman"/>
        </w:rPr>
        <w:t>.200</w:t>
      </w:r>
      <w:r w:rsidR="002F0048">
        <w:rPr>
          <w:rFonts w:ascii="Times New Roman" w:hAnsi="Times New Roman"/>
        </w:rPr>
        <w:t>9</w:t>
      </w:r>
      <w:r w:rsidR="00AB3CF4" w:rsidRPr="00313B92">
        <w:rPr>
          <w:rFonts w:ascii="Times New Roman" w:hAnsi="Times New Roman"/>
        </w:rPr>
        <w:t xml:space="preserve"> г./ </w:t>
      </w:r>
      <w:r w:rsidRPr="00313B92">
        <w:rPr>
          <w:rFonts w:ascii="Times New Roman" w:hAnsi="Times New Roman"/>
        </w:rPr>
        <w:t>Таксите</w:t>
      </w:r>
      <w:r w:rsidRPr="00F168A4">
        <w:rPr>
          <w:rFonts w:ascii="Times New Roman" w:hAnsi="Times New Roman"/>
        </w:rPr>
        <w:t xml:space="preserve"> по ал. 1 се </w:t>
      </w:r>
      <w:r w:rsidR="004B7804" w:rsidRPr="00F168A4">
        <w:rPr>
          <w:rFonts w:ascii="Times New Roman" w:hAnsi="Times New Roman"/>
        </w:rPr>
        <w:t xml:space="preserve">събират за разрешения </w:t>
      </w:r>
      <w:r w:rsidRPr="00F168A4">
        <w:rPr>
          <w:rFonts w:ascii="Times New Roman" w:hAnsi="Times New Roman"/>
        </w:rPr>
        <w:t>както следва:</w:t>
      </w:r>
    </w:p>
    <w:tbl>
      <w:tblPr>
        <w:tblW w:w="928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4678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  <w:shd w:val="clear" w:color="auto" w:fill="C0C0C0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такса</w:t>
            </w:r>
          </w:p>
        </w:tc>
        <w:tc>
          <w:tcPr>
            <w:tcW w:w="467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17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търговия с тютюневи изделия по чл.30 (1) от Закона за тютюна и тютюневите изделия, </w:t>
            </w:r>
            <w:r w:rsidR="00BA3598">
              <w:rPr>
                <w:rFonts w:ascii="Times New Roman" w:hAnsi="Times New Roman"/>
                <w:b/>
                <w:sz w:val="20"/>
              </w:rPr>
              <w:t>в търговски обекти в</w:t>
            </w:r>
            <w:r w:rsidRPr="00A350FA">
              <w:rPr>
                <w:rFonts w:ascii="Times New Roman" w:hAnsi="Times New Roman"/>
                <w:b/>
                <w:sz w:val="20"/>
              </w:rPr>
              <w:t xml:space="preserve"> града и крайпътни заведения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17.1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C6196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1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35</w:t>
            </w:r>
            <w:r w:rsidR="009E7A0B" w:rsidRPr="00666F9C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135.00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17.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C6196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17.2a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до 30 кв.м. търговска площ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0</w:t>
            </w:r>
            <w:r w:rsidR="009E7A0B" w:rsidRPr="00666F9C">
              <w:rPr>
                <w:rFonts w:ascii="Times New Roman" w:hAnsi="Times New Roman"/>
                <w:i/>
                <w:sz w:val="20"/>
              </w:rPr>
              <w:t>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17.2</w:t>
            </w:r>
            <w:r w:rsidRPr="00666F9C">
              <w:rPr>
                <w:rFonts w:ascii="Times New Roman" w:hAnsi="Times New Roman"/>
                <w:i/>
                <w:sz w:val="20"/>
              </w:rPr>
              <w:t>б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над 30 кв.м. търговска площ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150.00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150.00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b/>
                <w:sz w:val="20"/>
              </w:rPr>
              <w:t>8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търговия с тютюневи изделия по чл.30 (1) от Закона за тютюна и тютюневите изделия, </w:t>
            </w:r>
            <w:r w:rsidR="001E3F5A">
              <w:rPr>
                <w:rFonts w:ascii="Times New Roman" w:hAnsi="Times New Roman"/>
                <w:b/>
                <w:sz w:val="20"/>
              </w:rPr>
              <w:t xml:space="preserve">в </w:t>
            </w:r>
            <w:r w:rsidR="001E3F5A">
              <w:rPr>
                <w:rFonts w:ascii="Times New Roman" w:hAnsi="Times New Roman"/>
                <w:b/>
                <w:sz w:val="20"/>
              </w:rPr>
              <w:lastRenderedPageBreak/>
              <w:t>търговски обекти в</w:t>
            </w:r>
            <w:r w:rsidRPr="00A350FA">
              <w:rPr>
                <w:rFonts w:ascii="Times New Roman" w:hAnsi="Times New Roman"/>
                <w:b/>
                <w:sz w:val="20"/>
              </w:rPr>
              <w:t xml:space="preserve"> селата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lastRenderedPageBreak/>
              <w:t>1</w:t>
            </w:r>
            <w:r w:rsidRPr="00666F9C">
              <w:rPr>
                <w:rFonts w:ascii="Times New Roman" w:hAnsi="Times New Roman"/>
                <w:sz w:val="20"/>
              </w:rPr>
              <w:t>8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45</w:t>
            </w:r>
            <w:r w:rsidR="009E7A0B" w:rsidRPr="00666F9C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45.00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sz w:val="20"/>
              </w:rPr>
              <w:t>8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b/>
                <w:sz w:val="20"/>
              </w:rPr>
              <w:t>9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търговия с тютюневи изделия по чл.30 (1) от Закона за тютюна и тютюневите изделия в заведения за хранене и развлечения в зависимост от категорията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5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19.1a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250.00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250.00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19.1</w:t>
            </w:r>
            <w:r w:rsidRPr="00666F9C">
              <w:rPr>
                <w:rFonts w:ascii="Times New Roman" w:hAnsi="Times New Roman"/>
                <w:i/>
                <w:sz w:val="20"/>
              </w:rPr>
              <w:t>б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D96A2A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4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2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200.00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2б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3</w:t>
            </w:r>
            <w:r w:rsidR="00E74C36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3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</w:t>
            </w:r>
            <w:r w:rsidR="00ED1D18" w:rsidRPr="00666F9C">
              <w:rPr>
                <w:rFonts w:ascii="Times New Roman" w:hAnsi="Times New Roman"/>
                <w:i/>
                <w:sz w:val="20"/>
                <w:lang w:val="en-US"/>
              </w:rPr>
              <w:t>3</w:t>
            </w:r>
            <w:r w:rsidR="00ED1D18"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135.00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3б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4</w:t>
            </w:r>
            <w:r w:rsidR="00E74C36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 xml:space="preserve">категория 2 и 1 звезди, както и заведения </w:t>
            </w:r>
            <w:r w:rsidR="00BF46E1">
              <w:rPr>
                <w:rFonts w:ascii="Times New Roman" w:hAnsi="Times New Roman"/>
                <w:sz w:val="20"/>
              </w:rPr>
              <w:t>с открита процедура по</w:t>
            </w:r>
            <w:r w:rsidRPr="00A350FA">
              <w:rPr>
                <w:rFonts w:ascii="Times New Roman" w:hAnsi="Times New Roman"/>
                <w:sz w:val="20"/>
              </w:rPr>
              <w:t xml:space="preserve"> категоризиране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годишна, в зависимост от броя на местата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4в.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4г.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заведения, неподлежащ</w:t>
            </w:r>
            <w:r>
              <w:rPr>
                <w:rFonts w:ascii="Times New Roman" w:hAnsi="Times New Roman"/>
                <w:sz w:val="20"/>
              </w:rPr>
              <w:t>и на категоризация съгласно чл.1</w:t>
            </w:r>
            <w:r w:rsidRPr="00A350FA">
              <w:rPr>
                <w:rFonts w:ascii="Times New Roman" w:hAnsi="Times New Roman"/>
                <w:sz w:val="20"/>
              </w:rPr>
              <w:t>, ал.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A350FA">
              <w:rPr>
                <w:rFonts w:ascii="Times New Roman" w:hAnsi="Times New Roman"/>
                <w:sz w:val="20"/>
              </w:rPr>
              <w:t xml:space="preserve"> от Наредбата за категориз</w:t>
            </w:r>
            <w:r>
              <w:rPr>
                <w:rFonts w:ascii="Times New Roman" w:hAnsi="Times New Roman"/>
                <w:sz w:val="20"/>
              </w:rPr>
              <w:t>иране на средствата по подслон, местата за настаняване и заведенията за хранене и развлечения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50.00</w:t>
            </w: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50.00</w:t>
            </w: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5б.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20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85655E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20.2.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21.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21.1</w:t>
            </w:r>
            <w:r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21.2.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21.2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  <w:lang w:val="ru-RU"/>
              </w:rPr>
              <w:t>21.2</w:t>
            </w:r>
            <w:r w:rsidRPr="00F96A37">
              <w:rPr>
                <w:rFonts w:ascii="Times New Roman" w:hAnsi="Times New Roman"/>
                <w:i/>
                <w:sz w:val="20"/>
              </w:rPr>
              <w:t>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22</w:t>
            </w:r>
            <w:r w:rsidRPr="00F96A37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22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F96A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22.2.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23.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F96A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.1a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 w:rsidP="00A37800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23.1б.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23.2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23.2б.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23.3.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23.3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23.3б.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23.4.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lastRenderedPageBreak/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4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23.4б.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23.4в.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4г.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23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23.5б.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24.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25.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издаване на други разрешения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</w:p>
    <w:p w:rsidR="009E7A0B" w:rsidRPr="006A719F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</w:rPr>
        <w:t xml:space="preserve">(3) </w:t>
      </w:r>
      <w:r w:rsidR="0085655E">
        <w:rPr>
          <w:rFonts w:ascii="Times New Roman" w:hAnsi="Times New Roman"/>
        </w:rPr>
        <w:t>/</w:t>
      </w:r>
      <w:r w:rsidR="0085655E" w:rsidRPr="0085655E">
        <w:rPr>
          <w:rFonts w:ascii="Times New Roman" w:hAnsi="Times New Roman"/>
        </w:rPr>
        <w:t xml:space="preserve">изм. </w:t>
      </w:r>
      <w:r w:rsidR="00BF46E1">
        <w:rPr>
          <w:rFonts w:ascii="Times New Roman" w:hAnsi="Times New Roman"/>
        </w:rPr>
        <w:t>Реш.№ 9</w:t>
      </w:r>
      <w:r w:rsidR="0085655E" w:rsidRPr="00313B92">
        <w:rPr>
          <w:rFonts w:ascii="Times New Roman" w:hAnsi="Times New Roman"/>
        </w:rPr>
        <w:t>/29.</w:t>
      </w:r>
      <w:r w:rsidR="00BF46E1">
        <w:rPr>
          <w:rFonts w:ascii="Times New Roman" w:hAnsi="Times New Roman"/>
        </w:rPr>
        <w:t>0</w:t>
      </w:r>
      <w:r w:rsidR="0085655E" w:rsidRPr="00313B92">
        <w:rPr>
          <w:rFonts w:ascii="Times New Roman" w:hAnsi="Times New Roman"/>
        </w:rPr>
        <w:t>1.200</w:t>
      </w:r>
      <w:r w:rsidR="00BF46E1">
        <w:rPr>
          <w:rFonts w:ascii="Times New Roman" w:hAnsi="Times New Roman"/>
        </w:rPr>
        <w:t>9</w:t>
      </w:r>
      <w:r w:rsidR="0085655E" w:rsidRPr="00313B92">
        <w:rPr>
          <w:rFonts w:ascii="Times New Roman" w:hAnsi="Times New Roman"/>
        </w:rPr>
        <w:t xml:space="preserve"> г./</w:t>
      </w:r>
      <w:r w:rsidR="00BF46E1">
        <w:rPr>
          <w:rFonts w:ascii="Times New Roman" w:hAnsi="Times New Roman"/>
        </w:rPr>
        <w:t>Т</w:t>
      </w:r>
      <w:r w:rsidRPr="006A719F">
        <w:rPr>
          <w:rFonts w:ascii="Times New Roman" w:hAnsi="Times New Roman"/>
        </w:rPr>
        <w:t>акс</w:t>
      </w:r>
      <w:r w:rsidR="00BF46E1">
        <w:rPr>
          <w:rFonts w:ascii="Times New Roman" w:hAnsi="Times New Roman"/>
        </w:rPr>
        <w:t>ата по ал. 2 се заплаща</w:t>
      </w:r>
      <w:r w:rsidRPr="006A719F">
        <w:rPr>
          <w:rFonts w:ascii="Times New Roman" w:hAnsi="Times New Roman"/>
        </w:rPr>
        <w:t xml:space="preserve"> при </w:t>
      </w:r>
      <w:r w:rsidR="00BF46E1">
        <w:rPr>
          <w:rFonts w:ascii="Times New Roman" w:hAnsi="Times New Roman"/>
        </w:rPr>
        <w:t xml:space="preserve">предявяване на </w:t>
      </w:r>
      <w:r w:rsidRPr="006A719F">
        <w:rPr>
          <w:rFonts w:ascii="Times New Roman" w:hAnsi="Times New Roman"/>
        </w:rPr>
        <w:t>искането</w:t>
      </w:r>
    </w:p>
    <w:p w:rsidR="009E7A0B" w:rsidRDefault="00BD46B0" w:rsidP="00BD46B0">
      <w:pPr>
        <w:pStyle w:val="BodyTextIndent"/>
        <w:spacing w:line="276" w:lineRule="auto"/>
        <w:rPr>
          <w:rFonts w:ascii="Times New Roman" w:hAnsi="Times New Roman"/>
          <w:lang w:val="en-US"/>
        </w:rPr>
      </w:pPr>
      <w:r w:rsidRPr="004469F9">
        <w:rPr>
          <w:rFonts w:ascii="Times New Roman" w:hAnsi="Times New Roman"/>
        </w:rPr>
        <w:t>(4</w:t>
      </w:r>
      <w:r w:rsidR="009E7A0B" w:rsidRPr="004469F9">
        <w:rPr>
          <w:rFonts w:ascii="Times New Roman" w:hAnsi="Times New Roman"/>
        </w:rPr>
        <w:t xml:space="preserve">) </w:t>
      </w:r>
      <w:r w:rsidRPr="004469F9">
        <w:rPr>
          <w:rFonts w:ascii="Times New Roman" w:hAnsi="Times New Roman"/>
        </w:rPr>
        <w:t xml:space="preserve">/изм. реш. № 9/29.01.2009 г./ </w:t>
      </w:r>
      <w:r w:rsidR="009E7A0B" w:rsidRPr="004469F9">
        <w:rPr>
          <w:rFonts w:ascii="Times New Roman" w:hAnsi="Times New Roman"/>
        </w:rPr>
        <w:t>Лицето не може да започне дейност преди издаване на разрешението. Разрешението се издава след представяне на документ,</w:t>
      </w:r>
      <w:r w:rsidR="009E7A0B" w:rsidRPr="00A350FA">
        <w:rPr>
          <w:rFonts w:ascii="Times New Roman" w:hAnsi="Times New Roman"/>
        </w:rPr>
        <w:t xml:space="preserve"> удостоверяващ липсата на данъчни задължения, както и на други финансови задължения към общината, декларирани или установени от компетентен орган към датата на издаване на удостоверението.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313B92">
        <w:rPr>
          <w:rFonts w:ascii="Times New Roman" w:hAnsi="Times New Roman"/>
        </w:rPr>
        <w:t xml:space="preserve">(5) </w:t>
      </w:r>
      <w:r>
        <w:rPr>
          <w:rFonts w:ascii="Times New Roman" w:hAnsi="Times New Roman"/>
          <w:i/>
          <w:sz w:val="20"/>
        </w:rPr>
        <w:t xml:space="preserve">Отм. Реш. № 9/29.01.2009 г. 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313B92">
        <w:rPr>
          <w:rFonts w:ascii="Times New Roman" w:hAnsi="Times New Roman"/>
        </w:rPr>
        <w:t xml:space="preserve">(6) </w:t>
      </w:r>
      <w:r>
        <w:rPr>
          <w:rFonts w:ascii="Times New Roman" w:hAnsi="Times New Roman"/>
          <w:i/>
          <w:sz w:val="20"/>
        </w:rPr>
        <w:t xml:space="preserve">Отм. Реш. № 9/29.01.2009 г. 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BF46E1">
        <w:rPr>
          <w:rFonts w:ascii="Times New Roman" w:hAnsi="Times New Roman"/>
          <w:i/>
        </w:rPr>
        <w:t>(7)</w:t>
      </w:r>
      <w:r>
        <w:rPr>
          <w:rFonts w:ascii="Times New Roman" w:hAnsi="Times New Roman"/>
          <w:i/>
        </w:rPr>
        <w:t xml:space="preserve"> </w:t>
      </w:r>
      <w:r w:rsidRPr="00BD46B0">
        <w:rPr>
          <w:rFonts w:ascii="Times New Roman" w:hAnsi="Times New Roman"/>
          <w:i/>
          <w:sz w:val="20"/>
        </w:rPr>
        <w:t>Отм. Реш. № 9/29.01.2009 г.</w:t>
      </w:r>
      <w:r w:rsidRPr="00BF46E1">
        <w:rPr>
          <w:rFonts w:ascii="Times New Roman" w:hAnsi="Times New Roman"/>
          <w:i/>
        </w:rPr>
        <w:t xml:space="preserve"> </w:t>
      </w:r>
    </w:p>
    <w:p w:rsidR="004469F9" w:rsidRPr="004469F9" w:rsidRDefault="004469F9" w:rsidP="004469F9">
      <w:pPr>
        <w:spacing w:line="264" w:lineRule="auto"/>
        <w:rPr>
          <w:rFonts w:ascii="Times New Roman" w:hAnsi="Times New Roman"/>
          <w:i/>
          <w:sz w:val="20"/>
          <w:lang w:val="en-US"/>
        </w:rPr>
      </w:pPr>
      <w:r w:rsidRPr="004469F9">
        <w:rPr>
          <w:rFonts w:ascii="Times New Roman" w:hAnsi="Times New Roman"/>
          <w:i/>
          <w:szCs w:val="24"/>
        </w:rPr>
        <w:t>(</w:t>
      </w:r>
      <w:r w:rsidRPr="004469F9">
        <w:rPr>
          <w:rFonts w:ascii="Times New Roman" w:hAnsi="Times New Roman"/>
          <w:i/>
          <w:szCs w:val="24"/>
          <w:lang w:val="en-US"/>
        </w:rPr>
        <w:t>8</w:t>
      </w:r>
      <w:r w:rsidRPr="004469F9">
        <w:rPr>
          <w:rFonts w:ascii="Times New Roman" w:hAnsi="Times New Roman"/>
          <w:i/>
          <w:sz w:val="20"/>
        </w:rPr>
        <w:t>)</w:t>
      </w:r>
      <w:r w:rsidR="006005A2">
        <w:rPr>
          <w:rFonts w:ascii="Times New Roman" w:hAnsi="Times New Roman"/>
          <w:i/>
          <w:sz w:val="20"/>
        </w:rPr>
        <w:t xml:space="preserve"> </w:t>
      </w:r>
      <w:r w:rsidRPr="004469F9">
        <w:rPr>
          <w:rFonts w:ascii="Times New Roman" w:hAnsi="Times New Roman"/>
          <w:i/>
          <w:sz w:val="20"/>
        </w:rPr>
        <w:t xml:space="preserve">Отм. Реш. № 9/29.01.2009 г. 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43.</w:t>
      </w:r>
      <w:r w:rsidRPr="00A350FA">
        <w:rPr>
          <w:rFonts w:ascii="Times New Roman" w:hAnsi="Times New Roman"/>
        </w:rPr>
        <w:t xml:space="preserve"> </w:t>
      </w:r>
      <w:r w:rsidR="00BD46B0">
        <w:rPr>
          <w:rFonts w:ascii="Times New Roman" w:hAnsi="Times New Roman"/>
        </w:rPr>
        <w:t xml:space="preserve">/изм. реш. № 9/29.01.2009 г./ Разрешението </w:t>
      </w:r>
      <w:r w:rsidRPr="00A350FA">
        <w:rPr>
          <w:rFonts w:ascii="Times New Roman" w:hAnsi="Times New Roman"/>
        </w:rPr>
        <w:t>се отнема със заповед</w:t>
      </w:r>
      <w:r w:rsidR="00BD46B0">
        <w:rPr>
          <w:rFonts w:ascii="Times New Roman" w:hAnsi="Times New Roman"/>
        </w:rPr>
        <w:t xml:space="preserve"> на кмета на общината</w:t>
      </w:r>
      <w:r w:rsidRPr="00A350FA">
        <w:rPr>
          <w:rFonts w:ascii="Times New Roman" w:hAnsi="Times New Roman"/>
        </w:rPr>
        <w:t>, когато</w:t>
      </w:r>
      <w:r w:rsidR="00BD46B0">
        <w:rPr>
          <w:rFonts w:ascii="Times New Roman" w:hAnsi="Times New Roman"/>
        </w:rPr>
        <w:t xml:space="preserve"> лицата по чл.32, ал.1 от ЗТТИ</w:t>
      </w:r>
      <w:r w:rsidRPr="00A350FA">
        <w:rPr>
          <w:rFonts w:ascii="Times New Roman" w:hAnsi="Times New Roman"/>
        </w:rPr>
        <w:t>:</w:t>
      </w:r>
    </w:p>
    <w:p w:rsidR="00BD46B0" w:rsidRPr="00BD46B0" w:rsidRDefault="00BD46B0" w:rsidP="00BD46B0">
      <w:pPr>
        <w:spacing w:line="276" w:lineRule="auto"/>
        <w:ind w:firstLine="708"/>
        <w:rPr>
          <w:rFonts w:ascii="Times New Roman" w:hAnsi="Times New Roman"/>
        </w:rPr>
      </w:pPr>
      <w:r w:rsidRPr="00BD46B0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/изм. реш. № 9/29.01.2009 г./ </w:t>
      </w:r>
      <w:r w:rsidRPr="00BD46B0">
        <w:rPr>
          <w:rFonts w:ascii="Times New Roman" w:hAnsi="Times New Roman"/>
        </w:rPr>
        <w:t>осъществяват продажби на тютюневи изделия в нарушение на изискванията на ЗТТИ и на</w:t>
      </w:r>
      <w:r w:rsidR="006005A2">
        <w:rPr>
          <w:rFonts w:ascii="Times New Roman" w:hAnsi="Times New Roman"/>
        </w:rPr>
        <w:t xml:space="preserve"> </w:t>
      </w:r>
      <w:r w:rsidRPr="00BD46B0">
        <w:rPr>
          <w:rFonts w:ascii="Times New Roman" w:hAnsi="Times New Roman"/>
        </w:rPr>
        <w:t>правилника за</w:t>
      </w:r>
      <w:r w:rsidR="006005A2">
        <w:rPr>
          <w:rFonts w:ascii="Times New Roman" w:hAnsi="Times New Roman"/>
        </w:rPr>
        <w:t xml:space="preserve"> </w:t>
      </w:r>
      <w:r w:rsidRPr="00BD46B0">
        <w:rPr>
          <w:rFonts w:ascii="Times New Roman" w:hAnsi="Times New Roman"/>
        </w:rPr>
        <w:t>неговото прилагане;</w:t>
      </w:r>
    </w:p>
    <w:p w:rsidR="00BD46B0" w:rsidRPr="00A350FA" w:rsidRDefault="00BD46B0" w:rsidP="00BD46B0">
      <w:pPr>
        <w:spacing w:line="276" w:lineRule="auto"/>
        <w:ind w:firstLine="708"/>
        <w:rPr>
          <w:rFonts w:ascii="Times New Roman" w:hAnsi="Times New Roman"/>
        </w:rPr>
      </w:pPr>
      <w:r w:rsidRPr="00BD46B0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 xml:space="preserve">/изм. реш. № 9/29.01.2009 г./ </w:t>
      </w:r>
      <w:r w:rsidRPr="00BD46B0">
        <w:rPr>
          <w:rFonts w:ascii="Times New Roman" w:hAnsi="Times New Roman"/>
        </w:rPr>
        <w:t>имат публични задължения към държавата, установени с влязъл в сила</w:t>
      </w:r>
      <w:r>
        <w:t xml:space="preserve"> </w:t>
      </w:r>
      <w:r w:rsidRPr="00BD46B0">
        <w:rPr>
          <w:rFonts w:ascii="Times New Roman" w:hAnsi="Times New Roman"/>
        </w:rPr>
        <w:t>акт на компетентен орган;</w:t>
      </w:r>
    </w:p>
    <w:p w:rsidR="008A7BEF" w:rsidRDefault="00BD46B0" w:rsidP="00DA6BB2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 к</w:t>
      </w:r>
      <w:r w:rsidR="009E7A0B" w:rsidRPr="00A350FA">
        <w:rPr>
          <w:rFonts w:ascii="Times New Roman" w:hAnsi="Times New Roman"/>
        </w:rPr>
        <w:t>огато компетентен орган установи наличието на просрочени данъчни или други финансови задължения към общината</w:t>
      </w:r>
    </w:p>
    <w:p w:rsidR="00220DAA" w:rsidRPr="00163DCB" w:rsidRDefault="00220DAA" w:rsidP="00163DCB">
      <w:pPr>
        <w:pStyle w:val="Heading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37">
        <w:rPr>
          <w:rFonts w:ascii="Times New Roman" w:hAnsi="Times New Roman" w:cs="Times New Roman"/>
          <w:b/>
          <w:sz w:val="24"/>
          <w:szCs w:val="24"/>
        </w:rPr>
        <w:t>(нов Реш. № 36/27.06.2007 г.) Нов раздел осем .Такси за</w:t>
      </w:r>
      <w:r w:rsidR="006005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A37">
        <w:rPr>
          <w:rFonts w:ascii="Times New Roman" w:hAnsi="Times New Roman" w:cs="Times New Roman"/>
          <w:b/>
          <w:sz w:val="24"/>
          <w:szCs w:val="24"/>
        </w:rPr>
        <w:t>административни</w:t>
      </w:r>
      <w:r w:rsidRPr="00163DCB">
        <w:rPr>
          <w:rFonts w:ascii="Times New Roman" w:hAnsi="Times New Roman" w:cs="Times New Roman"/>
          <w:b/>
          <w:sz w:val="24"/>
          <w:szCs w:val="24"/>
        </w:rPr>
        <w:t xml:space="preserve"> услуги за МДТ</w:t>
      </w:r>
    </w:p>
    <w:p w:rsidR="008A7BEF" w:rsidRPr="008A7BEF" w:rsidRDefault="00220DAA" w:rsidP="008A7BEF">
      <w:pPr>
        <w:spacing w:line="276" w:lineRule="auto"/>
        <w:ind w:firstLine="720"/>
        <w:rPr>
          <w:rFonts w:ascii="Times New Roman" w:hAnsi="Times New Roman"/>
        </w:rPr>
      </w:pPr>
      <w:r w:rsidRPr="00F35244">
        <w:rPr>
          <w:rFonts w:ascii="Times New Roman" w:hAnsi="Times New Roman"/>
          <w:b/>
          <w:bCs/>
        </w:rPr>
        <w:t xml:space="preserve">Чл. 43а </w:t>
      </w:r>
      <w:r w:rsidR="00D11F24">
        <w:rPr>
          <w:rFonts w:ascii="Times New Roman" w:hAnsi="Times New Roman"/>
        </w:rPr>
        <w:t>(1</w:t>
      </w:r>
      <w:r w:rsidR="00D11F24" w:rsidRPr="006A719F">
        <w:rPr>
          <w:rFonts w:ascii="Times New Roman" w:hAnsi="Times New Roman"/>
        </w:rPr>
        <w:t xml:space="preserve">) </w:t>
      </w:r>
      <w:r w:rsidR="00D11F24">
        <w:rPr>
          <w:rFonts w:ascii="Times New Roman" w:hAnsi="Times New Roman"/>
        </w:rPr>
        <w:t>/</w:t>
      </w:r>
      <w:r w:rsidR="00D11F24" w:rsidRPr="0085655E">
        <w:rPr>
          <w:rFonts w:ascii="Times New Roman" w:hAnsi="Times New Roman"/>
        </w:rPr>
        <w:t xml:space="preserve">изм. </w:t>
      </w:r>
      <w:r w:rsidR="00D11F24">
        <w:rPr>
          <w:rFonts w:ascii="Times New Roman" w:hAnsi="Times New Roman"/>
        </w:rPr>
        <w:t>Реш.№ 100</w:t>
      </w:r>
      <w:r w:rsidR="00D11F24" w:rsidRPr="00313B92">
        <w:rPr>
          <w:rFonts w:ascii="Times New Roman" w:hAnsi="Times New Roman"/>
        </w:rPr>
        <w:t>/2</w:t>
      </w:r>
      <w:r w:rsidR="00D11F24">
        <w:rPr>
          <w:rFonts w:ascii="Times New Roman" w:hAnsi="Times New Roman"/>
        </w:rPr>
        <w:t>3</w:t>
      </w:r>
      <w:r w:rsidR="00D11F24" w:rsidRPr="00313B92">
        <w:rPr>
          <w:rFonts w:ascii="Times New Roman" w:hAnsi="Times New Roman"/>
        </w:rPr>
        <w:t>.1</w:t>
      </w:r>
      <w:r w:rsidR="00D11F24">
        <w:rPr>
          <w:rFonts w:ascii="Times New Roman" w:hAnsi="Times New Roman"/>
        </w:rPr>
        <w:t>2</w:t>
      </w:r>
      <w:r w:rsidR="00D11F24" w:rsidRPr="00313B92">
        <w:rPr>
          <w:rFonts w:ascii="Times New Roman" w:hAnsi="Times New Roman"/>
        </w:rPr>
        <w:t>.200</w:t>
      </w:r>
      <w:r w:rsidR="00D11F24">
        <w:rPr>
          <w:rFonts w:ascii="Times New Roman" w:hAnsi="Times New Roman"/>
        </w:rPr>
        <w:t>9</w:t>
      </w:r>
      <w:r w:rsidR="00D11F24" w:rsidRPr="00313B92">
        <w:rPr>
          <w:rFonts w:ascii="Times New Roman" w:hAnsi="Times New Roman"/>
        </w:rPr>
        <w:t xml:space="preserve"> г./</w:t>
      </w:r>
      <w:r w:rsidRPr="00F35244">
        <w:rPr>
          <w:rFonts w:ascii="Times New Roman" w:hAnsi="Times New Roman"/>
        </w:rPr>
        <w:t>се променя както следва: Таксите за административни услуги за МДТ са в следните размери:</w:t>
      </w:r>
    </w:p>
    <w:tbl>
      <w:tblPr>
        <w:tblW w:w="980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3564"/>
        <w:gridCol w:w="2460"/>
        <w:gridCol w:w="1183"/>
        <w:gridCol w:w="1231"/>
        <w:gridCol w:w="773"/>
      </w:tblGrid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Наименование на таксата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Срок на изпълнение на услугата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Досегашен размер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Нов размер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ДДС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данъчна оценка на деклариран недвижим имот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За издаване на удостоверение за данъчна оценка на земеделска земя за 1 </w:t>
            </w: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имот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F35244">
              <w:rPr>
                <w:rFonts w:ascii="Times New Roman" w:hAnsi="Times New Roman"/>
                <w:color w:val="000000"/>
                <w:sz w:val="20"/>
              </w:rPr>
              <w:t>2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.1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над 1 имот: Цените по т.2 + добавка за всеки следващ имот 0,50 лв.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5,00+0,50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10,00+1,00</w:t>
            </w:r>
          </w:p>
        </w:tc>
        <w:tc>
          <w:tcPr>
            <w:tcW w:w="77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15,00+1,50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33.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данъчна оценка на незавършено строителство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6005A2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платен данък върху наследство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7-дневен от подаване наискането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6005A2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3-дневен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6.00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6005A2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искането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9.00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наличие или липса на задължения по ЗМДТ (чл.87,ал.6 ДОПК)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6005A2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3-дневен от подаване на искането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6.00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6005A2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искането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9.00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дубликат от подадени данъчни декларации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3.50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77.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дубликат от квитанции за платени данъчни задължения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2.00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декларирани данни (декларирано движимо и недвижимо имущество)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2.00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99.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платен данък върху превозните средства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</w:t>
            </w:r>
            <w:r w:rsidR="00234A9B">
              <w:rPr>
                <w:rFonts w:ascii="Times New Roman" w:hAnsi="Times New Roman"/>
                <w:color w:val="000000"/>
                <w:sz w:val="20"/>
              </w:rPr>
              <w:t>1</w:t>
            </w: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  <w:r w:rsidR="00234A9B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на удостоверение за платен данък върху недвижими имоти и такса за битови отпадъци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</w:tbl>
    <w:p w:rsidR="009E7A0B" w:rsidRDefault="009E7A0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CA67DA" w:rsidRDefault="00496014" w:rsidP="00496014">
      <w:pPr>
        <w:spacing w:line="276" w:lineRule="auto"/>
        <w:ind w:firstLine="72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(2</w:t>
      </w:r>
      <w:r w:rsidRPr="006A719F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/нова</w:t>
      </w:r>
      <w:r w:rsidRPr="0085655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Реш.№ 100</w:t>
      </w:r>
      <w:r w:rsidRPr="00313B92">
        <w:rPr>
          <w:rFonts w:ascii="Times New Roman" w:hAnsi="Times New Roman"/>
        </w:rPr>
        <w:t>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</w:t>
      </w:r>
      <w:r>
        <w:rPr>
          <w:rFonts w:ascii="Times New Roman" w:hAnsi="Times New Roman"/>
        </w:rPr>
        <w:t>2</w:t>
      </w:r>
      <w:r w:rsidRPr="00313B92">
        <w:rPr>
          <w:rFonts w:ascii="Times New Roman" w:hAnsi="Times New Roman"/>
        </w:rPr>
        <w:t>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 xml:space="preserve"> г./</w:t>
      </w:r>
      <w:r w:rsidRPr="00496014">
        <w:rPr>
          <w:rFonts w:ascii="Times New Roman" w:hAnsi="Times New Roman"/>
        </w:rPr>
        <w:t xml:space="preserve"> </w:t>
      </w:r>
      <w:r w:rsidRPr="00BB6B70">
        <w:rPr>
          <w:rFonts w:ascii="Times New Roman" w:hAnsi="Times New Roman"/>
        </w:rPr>
        <w:t>Служебно се извършват административните услуги за нуждите на Община Елена, като в този случай за извършването на услугите</w:t>
      </w:r>
      <w:r w:rsidRPr="00AA6DF1">
        <w:rPr>
          <w:rFonts w:ascii="Times New Roman" w:hAnsi="Times New Roman"/>
        </w:rPr>
        <w:t xml:space="preserve"> </w:t>
      </w:r>
      <w:r w:rsidRPr="00BB6B70">
        <w:rPr>
          <w:rFonts w:ascii="Times New Roman" w:hAnsi="Times New Roman"/>
        </w:rPr>
        <w:t>не се дължат т</w:t>
      </w:r>
      <w:r>
        <w:rPr>
          <w:rFonts w:ascii="Times New Roman" w:hAnsi="Times New Roman"/>
        </w:rPr>
        <w:t>акси.</w:t>
      </w:r>
    </w:p>
    <w:p w:rsidR="008A7BEF" w:rsidRDefault="008A7BEF" w:rsidP="00496014">
      <w:pPr>
        <w:spacing w:line="276" w:lineRule="auto"/>
        <w:ind w:firstLine="0"/>
        <w:rPr>
          <w:rFonts w:ascii="Times New Roman" w:hAnsi="Times New Roman"/>
          <w:b/>
        </w:rPr>
      </w:pPr>
    </w:p>
    <w:p w:rsidR="004D1A9B" w:rsidRPr="00F96A37" w:rsidRDefault="00894601" w:rsidP="004D1A9B">
      <w:pPr>
        <w:spacing w:line="276" w:lineRule="auto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</w:rPr>
        <w:t>(изм.</w:t>
      </w:r>
      <w:r w:rsidR="004D1A9B" w:rsidRPr="00F96A37">
        <w:rPr>
          <w:rFonts w:ascii="Times New Roman" w:hAnsi="Times New Roman"/>
          <w:b/>
        </w:rPr>
        <w:t xml:space="preserve"> Реш. </w:t>
      </w:r>
      <w:r w:rsidR="00753FE3" w:rsidRPr="00F96A37">
        <w:rPr>
          <w:rFonts w:ascii="Times New Roman" w:hAnsi="Times New Roman"/>
          <w:b/>
        </w:rPr>
        <w:t xml:space="preserve">№ </w:t>
      </w:r>
      <w:r w:rsidRPr="00F96A37">
        <w:rPr>
          <w:rFonts w:ascii="Times New Roman" w:hAnsi="Times New Roman"/>
          <w:b/>
        </w:rPr>
        <w:t>36</w:t>
      </w:r>
      <w:r w:rsidR="00753FE3" w:rsidRPr="00F96A37">
        <w:rPr>
          <w:rFonts w:ascii="Times New Roman" w:hAnsi="Times New Roman"/>
          <w:b/>
        </w:rPr>
        <w:t>/2</w:t>
      </w:r>
      <w:r w:rsidRPr="00F96A37">
        <w:rPr>
          <w:rFonts w:ascii="Times New Roman" w:hAnsi="Times New Roman"/>
          <w:b/>
        </w:rPr>
        <w:t>7.06</w:t>
      </w:r>
      <w:r w:rsidR="00753FE3" w:rsidRPr="00F96A37">
        <w:rPr>
          <w:rFonts w:ascii="Times New Roman" w:hAnsi="Times New Roman"/>
          <w:b/>
        </w:rPr>
        <w:t>.</w:t>
      </w:r>
      <w:r w:rsidR="004D1A9B" w:rsidRPr="00F96A37">
        <w:rPr>
          <w:rFonts w:ascii="Times New Roman" w:hAnsi="Times New Roman"/>
          <w:b/>
        </w:rPr>
        <w:t>200</w:t>
      </w:r>
      <w:r w:rsidRPr="00F96A37">
        <w:rPr>
          <w:rFonts w:ascii="Times New Roman" w:hAnsi="Times New Roman"/>
          <w:b/>
        </w:rPr>
        <w:t>7 г.) Раздел девет</w:t>
      </w:r>
      <w:r w:rsidR="004D1A9B" w:rsidRPr="00F96A37">
        <w:rPr>
          <w:rFonts w:ascii="Times New Roman" w:hAnsi="Times New Roman"/>
          <w:b/>
        </w:rPr>
        <w:t xml:space="preserve"> .Такса за притежаване на куче.</w:t>
      </w:r>
      <w:r w:rsidR="00753FE3" w:rsidRPr="00F96A37">
        <w:rPr>
          <w:rFonts w:ascii="Times New Roman" w:hAnsi="Times New Roman"/>
          <w:b/>
        </w:rPr>
        <w:t xml:space="preserve"> Таксата влиза в сила от 01.01.2007 г. </w:t>
      </w:r>
    </w:p>
    <w:p w:rsidR="00163DCB" w:rsidRPr="00F96A37" w:rsidRDefault="00163DCB" w:rsidP="004D1A9B">
      <w:pPr>
        <w:spacing w:line="276" w:lineRule="auto"/>
        <w:jc w:val="center"/>
        <w:rPr>
          <w:rFonts w:ascii="Times New Roman" w:hAnsi="Times New Roman"/>
          <w:b/>
        </w:rPr>
      </w:pPr>
    </w:p>
    <w:p w:rsidR="004D1A9B" w:rsidRPr="00F96A37" w:rsidRDefault="00894601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Чл.43б</w:t>
      </w:r>
      <w:r w:rsidR="004D1A9B" w:rsidRPr="00F96A37">
        <w:rPr>
          <w:rFonts w:ascii="Times New Roman" w:hAnsi="Times New Roman"/>
        </w:rPr>
        <w:t xml:space="preserve">, (1) </w:t>
      </w:r>
      <w:r w:rsidR="005D39F8" w:rsidRPr="00F96A37">
        <w:rPr>
          <w:rFonts w:ascii="Times New Roman" w:hAnsi="Times New Roman"/>
        </w:rPr>
        <w:t>изм. Реш. № 36/27.06.2007 г.</w:t>
      </w:r>
      <w:r w:rsidR="004D1A9B" w:rsidRPr="00F96A37">
        <w:rPr>
          <w:rFonts w:ascii="Times New Roman" w:hAnsi="Times New Roman"/>
        </w:rPr>
        <w:t xml:space="preserve"> За притежаване на куче собственикът заплаща годишна такса в общината, на чиято територия е п</w:t>
      </w:r>
      <w:r w:rsidR="008573CB" w:rsidRPr="00F96A37">
        <w:rPr>
          <w:rFonts w:ascii="Times New Roman" w:hAnsi="Times New Roman"/>
        </w:rPr>
        <w:t>остоянният му</w:t>
      </w:r>
      <w:r w:rsidR="00753FE3" w:rsidRPr="00F96A37">
        <w:rPr>
          <w:rFonts w:ascii="Times New Roman" w:hAnsi="Times New Roman"/>
        </w:rPr>
        <w:t xml:space="preserve"> адрес / седалище в размер на 5</w:t>
      </w:r>
      <w:r w:rsidR="008573CB" w:rsidRPr="00F96A37">
        <w:rPr>
          <w:rFonts w:ascii="Times New Roman" w:hAnsi="Times New Roman"/>
        </w:rPr>
        <w:t>,00 лв.</w:t>
      </w:r>
    </w:p>
    <w:p w:rsidR="004D1A9B" w:rsidRPr="00F96A37" w:rsidRDefault="004D1A9B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 xml:space="preserve">(2.) </w:t>
      </w:r>
      <w:r w:rsidR="008A4836" w:rsidRPr="00F96A37">
        <w:rPr>
          <w:rFonts w:ascii="Times New Roman" w:hAnsi="Times New Roman"/>
        </w:rPr>
        <w:t>/</w:t>
      </w:r>
      <w:r w:rsidR="00753FE3" w:rsidRPr="00F96A37">
        <w:rPr>
          <w:rFonts w:ascii="Times New Roman" w:hAnsi="Times New Roman"/>
        </w:rPr>
        <w:t>нова Реш. №80/29.12.</w:t>
      </w:r>
      <w:r w:rsidRPr="00F96A37">
        <w:rPr>
          <w:rFonts w:ascii="Times New Roman" w:hAnsi="Times New Roman"/>
        </w:rPr>
        <w:t>2005 г.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 От такса се освобождават собствениците на кучета по чл.175, ал.2 от Закона за ветеринарномедицинската дейност.</w:t>
      </w:r>
    </w:p>
    <w:p w:rsidR="004D1A9B" w:rsidRPr="00F96A37" w:rsidRDefault="008A4836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</w:t>
      </w:r>
      <w:r w:rsidR="00894601" w:rsidRPr="00F96A37">
        <w:rPr>
          <w:rFonts w:ascii="Times New Roman" w:hAnsi="Times New Roman"/>
        </w:rPr>
        <w:t>в</w:t>
      </w:r>
      <w:r w:rsidRPr="00F96A37">
        <w:rPr>
          <w:rFonts w:ascii="Times New Roman" w:hAnsi="Times New Roman"/>
        </w:rPr>
        <w:t>,</w:t>
      </w:r>
      <w:r w:rsidR="004D1A9B" w:rsidRPr="00F96A37">
        <w:rPr>
          <w:rFonts w:ascii="Times New Roman" w:hAnsi="Times New Roman"/>
        </w:rPr>
        <w:t xml:space="preserve"> </w:t>
      </w:r>
      <w:r w:rsidR="005D39F8" w:rsidRPr="00F96A37">
        <w:rPr>
          <w:rFonts w:ascii="Times New Roman" w:hAnsi="Times New Roman"/>
        </w:rPr>
        <w:t xml:space="preserve">изм. Реш. № 36/27.06.2007 г. </w:t>
      </w:r>
      <w:r w:rsidR="004D1A9B" w:rsidRPr="00F96A37">
        <w:rPr>
          <w:rFonts w:ascii="Times New Roman" w:hAnsi="Times New Roman"/>
        </w:rPr>
        <w:t>В тримесечен срок от датата на придобиването на куче собственикът подава декларация в общината по постоянния му адрес / седалище.</w:t>
      </w:r>
    </w:p>
    <w:p w:rsidR="004D1A9B" w:rsidRPr="00F96A37" w:rsidRDefault="008A4836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</w:t>
      </w:r>
      <w:r w:rsidR="00894601" w:rsidRPr="00F96A37">
        <w:rPr>
          <w:rFonts w:ascii="Times New Roman" w:hAnsi="Times New Roman"/>
        </w:rPr>
        <w:t>г</w:t>
      </w:r>
      <w:r w:rsidRPr="00F96A37">
        <w:rPr>
          <w:rFonts w:ascii="Times New Roman" w:hAnsi="Times New Roman"/>
          <w:b/>
        </w:rPr>
        <w:t>,</w:t>
      </w:r>
      <w:r w:rsidR="00DB4F37" w:rsidRPr="00F96A37">
        <w:rPr>
          <w:rFonts w:ascii="Times New Roman" w:hAnsi="Times New Roman"/>
          <w:b/>
        </w:rPr>
        <w:t xml:space="preserve"> </w:t>
      </w:r>
      <w:r w:rsidR="00894601" w:rsidRPr="00F96A37">
        <w:rPr>
          <w:rFonts w:ascii="Times New Roman" w:hAnsi="Times New Roman"/>
        </w:rPr>
        <w:t>изм. Реш. № 36/27.06.2007 г</w:t>
      </w:r>
      <w:r w:rsidR="005D39F8" w:rsidRPr="00F96A37">
        <w:rPr>
          <w:rFonts w:ascii="Times New Roman" w:hAnsi="Times New Roman"/>
        </w:rPr>
        <w:t>.</w:t>
      </w:r>
      <w:r w:rsidR="00894601" w:rsidRPr="00F96A37">
        <w:rPr>
          <w:rFonts w:ascii="Times New Roman" w:hAnsi="Times New Roman"/>
        </w:rPr>
        <w:t xml:space="preserve"> </w:t>
      </w:r>
      <w:r w:rsidR="00DB4F37" w:rsidRPr="00F96A37">
        <w:rPr>
          <w:rFonts w:ascii="Times New Roman" w:hAnsi="Times New Roman"/>
        </w:rPr>
        <w:t>(</w:t>
      </w:r>
      <w:r w:rsidR="004D1A9B" w:rsidRPr="00F96A37">
        <w:rPr>
          <w:rFonts w:ascii="Times New Roman" w:hAnsi="Times New Roman"/>
        </w:rPr>
        <w:t>1</w:t>
      </w:r>
      <w:r w:rsidR="005D39F8" w:rsidRPr="00F96A37">
        <w:rPr>
          <w:rFonts w:ascii="Times New Roman" w:hAnsi="Times New Roman"/>
        </w:rPr>
        <w:t>)</w:t>
      </w:r>
      <w:r w:rsidR="006005A2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 xml:space="preserve">Таксата се заплаща ежегодно до 31 март на съответната година или в едномесечен срок от датата на придобиване на кучето, когато </w:t>
      </w:r>
      <w:r w:rsidR="00DB4F37" w:rsidRPr="00F96A37">
        <w:rPr>
          <w:rFonts w:ascii="Times New Roman" w:hAnsi="Times New Roman"/>
        </w:rPr>
        <w:t>то е придобито след 31 март. За</w:t>
      </w:r>
      <w:r w:rsidR="004D1A9B" w:rsidRPr="00F96A37">
        <w:rPr>
          <w:rFonts w:ascii="Times New Roman" w:hAnsi="Times New Roman"/>
        </w:rPr>
        <w:t xml:space="preserve"> кучета, придобити през текущата година, таксата се дължи в размер една дванадесета от годишния й размер</w:t>
      </w:r>
      <w:r w:rsidR="006005A2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>за всеки месец до края на годината, включително за месеца на придобиването”.</w:t>
      </w:r>
    </w:p>
    <w:p w:rsidR="004D1A9B" w:rsidRPr="00F96A37" w:rsidRDefault="00DB4F37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(</w:t>
      </w:r>
      <w:r w:rsidR="004D1A9B" w:rsidRPr="00F96A37">
        <w:rPr>
          <w:rFonts w:ascii="Times New Roman" w:hAnsi="Times New Roman"/>
        </w:rPr>
        <w:t>2</w:t>
      </w:r>
      <w:r w:rsidRPr="00F96A37">
        <w:rPr>
          <w:rFonts w:ascii="Times New Roman" w:hAnsi="Times New Roman"/>
        </w:rPr>
        <w:t>)</w:t>
      </w:r>
      <w:r w:rsidR="006005A2">
        <w:rPr>
          <w:rFonts w:ascii="Times New Roman" w:hAnsi="Times New Roman"/>
        </w:rPr>
        <w:t xml:space="preserve"> 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нова Реш. </w:t>
      </w:r>
      <w:r w:rsidR="00753FE3" w:rsidRPr="00F96A37">
        <w:rPr>
          <w:rFonts w:ascii="Times New Roman" w:hAnsi="Times New Roman"/>
        </w:rPr>
        <w:t>№ 80/29.12.</w:t>
      </w:r>
      <w:r w:rsidRPr="00F96A37">
        <w:rPr>
          <w:rFonts w:ascii="Times New Roman" w:hAnsi="Times New Roman"/>
        </w:rPr>
        <w:t>2005 г.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>Приходите от събраните такси по ал.1 се използват за мероприятия, свързани с намаляване броя на безстопанствените кучета.</w:t>
      </w:r>
      <w:r w:rsidR="006005A2">
        <w:rPr>
          <w:rFonts w:ascii="Times New Roman" w:hAnsi="Times New Roman"/>
        </w:rPr>
        <w:t xml:space="preserve"> </w:t>
      </w:r>
    </w:p>
    <w:p w:rsidR="00163DCB" w:rsidRPr="00F96A37" w:rsidRDefault="00163DCB" w:rsidP="00DA6BB2">
      <w:pPr>
        <w:spacing w:line="276" w:lineRule="auto"/>
        <w:ind w:firstLine="0"/>
        <w:rPr>
          <w:rFonts w:ascii="Times New Roman" w:hAnsi="Times New Roman"/>
          <w:b/>
        </w:rPr>
      </w:pPr>
    </w:p>
    <w:p w:rsidR="009E7A0B" w:rsidRDefault="00894601">
      <w:pPr>
        <w:spacing w:line="276" w:lineRule="auto"/>
        <w:ind w:firstLine="720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  <w:lang w:val="ru-RU"/>
        </w:rPr>
        <w:t>(</w:t>
      </w:r>
      <w:r w:rsidRPr="00F96A37">
        <w:rPr>
          <w:rFonts w:ascii="Times New Roman" w:hAnsi="Times New Roman"/>
          <w:b/>
        </w:rPr>
        <w:t>изм. Реш. № 36/27.06.2007 г</w:t>
      </w:r>
      <w:r w:rsidR="00DB4F37" w:rsidRPr="00F96A37">
        <w:rPr>
          <w:rFonts w:ascii="Times New Roman" w:hAnsi="Times New Roman"/>
          <w:b/>
        </w:rPr>
        <w:t>)Раздел</w:t>
      </w:r>
      <w:r w:rsidRPr="00F96A37">
        <w:rPr>
          <w:rFonts w:ascii="Times New Roman" w:hAnsi="Times New Roman"/>
          <w:b/>
        </w:rPr>
        <w:t xml:space="preserve"> десет</w:t>
      </w:r>
      <w:r w:rsidR="009E7A0B" w:rsidRPr="00F96A37">
        <w:rPr>
          <w:rFonts w:ascii="Times New Roman" w:hAnsi="Times New Roman"/>
          <w:b/>
        </w:rPr>
        <w:t>. Такси за гробни места</w:t>
      </w:r>
    </w:p>
    <w:p w:rsidR="00163DCB" w:rsidRPr="00A350FA" w:rsidRDefault="00163DC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163DCB" w:rsidRPr="00A350FA" w:rsidRDefault="009E7A0B" w:rsidP="008A7BEF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 xml:space="preserve">Чл. 44. </w:t>
      </w:r>
      <w:r w:rsidRPr="00A350FA">
        <w:rPr>
          <w:rFonts w:ascii="Times New Roman" w:hAnsi="Times New Roman"/>
        </w:rPr>
        <w:t>(1)</w:t>
      </w:r>
      <w:r w:rsidRPr="00A350FA">
        <w:rPr>
          <w:rFonts w:ascii="Times New Roman" w:hAnsi="Times New Roman"/>
          <w:b/>
        </w:rPr>
        <w:t xml:space="preserve"> </w:t>
      </w:r>
      <w:r w:rsidRPr="00A350FA">
        <w:rPr>
          <w:rFonts w:ascii="Times New Roman" w:hAnsi="Times New Roman"/>
        </w:rPr>
        <w:t>За ползване на гробни места над 8 години се заплащат еднократно такси, както следва: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8573CB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8573CB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8573CB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8573CB">
              <w:rPr>
                <w:rFonts w:ascii="Times New Roman" w:hAnsi="Times New Roman"/>
                <w:b/>
                <w:sz w:val="20"/>
              </w:rPr>
              <w:t>такса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8573CB" w:rsidRDefault="009E7A0B" w:rsidP="00D07370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8573CB">
              <w:rPr>
                <w:rFonts w:ascii="Times New Roman" w:hAnsi="Times New Roman"/>
                <w:sz w:val="20"/>
                <w:lang w:val="en-US"/>
              </w:rPr>
              <w:t>1</w:t>
            </w:r>
            <w:r w:rsidR="00D07370" w:rsidRPr="008573C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До 15 години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8573CB" w:rsidRDefault="009E7A0B" w:rsidP="00D07370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8573CB">
              <w:rPr>
                <w:rFonts w:ascii="Times New Roman" w:hAnsi="Times New Roman"/>
                <w:sz w:val="20"/>
                <w:lang w:val="en-US"/>
              </w:rPr>
              <w:t>2</w:t>
            </w:r>
            <w:r w:rsidR="00D07370" w:rsidRPr="008573C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вечни времена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25.00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25.00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</w:p>
    <w:p w:rsidR="0073651A" w:rsidRPr="00A350FA" w:rsidRDefault="009E7A0B">
      <w:pPr>
        <w:pStyle w:val="BodyTextIndent"/>
        <w:spacing w:line="276" w:lineRule="auto"/>
        <w:jc w:val="center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Таксите по този раздел се събират от общинската администрация.</w:t>
      </w:r>
    </w:p>
    <w:p w:rsidR="00AD78D3" w:rsidRDefault="00894601">
      <w:pPr>
        <w:pStyle w:val="BodyTextIndent"/>
        <w:spacing w:line="276" w:lineRule="auto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  <w:lang w:val="ru-RU"/>
        </w:rPr>
        <w:t>(</w:t>
      </w:r>
      <w:r w:rsidRPr="00F96A37">
        <w:rPr>
          <w:rFonts w:ascii="Times New Roman" w:hAnsi="Times New Roman"/>
          <w:b/>
        </w:rPr>
        <w:t xml:space="preserve">изм. Реш. № 36/27.06.2007 г </w:t>
      </w:r>
      <w:r w:rsidRPr="00F96A37">
        <w:rPr>
          <w:rFonts w:ascii="Times New Roman" w:hAnsi="Times New Roman"/>
          <w:b/>
          <w:lang w:val="ru-RU"/>
        </w:rPr>
        <w:t>)</w:t>
      </w:r>
      <w:r w:rsidR="00CF4D51" w:rsidRPr="00F96A37">
        <w:rPr>
          <w:rFonts w:ascii="Times New Roman" w:hAnsi="Times New Roman"/>
          <w:b/>
        </w:rPr>
        <w:t>Ра</w:t>
      </w:r>
      <w:r w:rsidRPr="00F96A37">
        <w:rPr>
          <w:rFonts w:ascii="Times New Roman" w:hAnsi="Times New Roman"/>
          <w:b/>
        </w:rPr>
        <w:t>здел единадесет</w:t>
      </w:r>
      <w:r w:rsidR="00481595" w:rsidRPr="00F96A37">
        <w:rPr>
          <w:rFonts w:ascii="Times New Roman" w:hAnsi="Times New Roman"/>
          <w:b/>
        </w:rPr>
        <w:t>. Такси за ползване на лечебни</w:t>
      </w:r>
      <w:r w:rsidR="00481595" w:rsidRPr="00A350FA">
        <w:rPr>
          <w:rFonts w:ascii="Times New Roman" w:hAnsi="Times New Roman"/>
          <w:b/>
        </w:rPr>
        <w:t xml:space="preserve"> растения</w:t>
      </w:r>
    </w:p>
    <w:p w:rsidR="00163DCB" w:rsidRDefault="00163DCB">
      <w:pPr>
        <w:pStyle w:val="BodyTextIndent"/>
        <w:spacing w:line="276" w:lineRule="auto"/>
        <w:jc w:val="center"/>
        <w:rPr>
          <w:rFonts w:ascii="Times New Roman" w:hAnsi="Times New Roman"/>
          <w:b/>
          <w:lang w:val="en-US"/>
        </w:rPr>
      </w:pPr>
    </w:p>
    <w:p w:rsidR="00AD78D3" w:rsidRDefault="00B03A0C" w:rsidP="00AD78D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Чл.44а </w:t>
      </w:r>
      <w:r w:rsidRPr="00313B92">
        <w:rPr>
          <w:rFonts w:ascii="Times New Roman" w:hAnsi="Times New Roman"/>
        </w:rPr>
        <w:t xml:space="preserve">/нов Реш. </w:t>
      </w:r>
      <w:r w:rsidR="00753FE3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  <w:r w:rsidR="00AD78D3" w:rsidRPr="00313B92">
        <w:rPr>
          <w:rFonts w:ascii="Times New Roman" w:hAnsi="Times New Roman"/>
        </w:rPr>
        <w:t>За</w:t>
      </w:r>
      <w:r w:rsidR="00AD78D3">
        <w:rPr>
          <w:rFonts w:ascii="Times New Roman" w:hAnsi="Times New Roman"/>
        </w:rPr>
        <w:t xml:space="preserve"> ползване на лечебни растения от земи, гори, води и водни обекти,</w:t>
      </w:r>
      <w:r w:rsidR="006005A2">
        <w:rPr>
          <w:rFonts w:ascii="Times New Roman" w:hAnsi="Times New Roman"/>
        </w:rPr>
        <w:t xml:space="preserve"> </w:t>
      </w:r>
      <w:r w:rsidR="00AD78D3">
        <w:rPr>
          <w:rFonts w:ascii="Times New Roman" w:hAnsi="Times New Roman"/>
        </w:rPr>
        <w:t>собственост на община Елена</w:t>
      </w:r>
      <w:r w:rsidR="006005A2">
        <w:rPr>
          <w:rFonts w:ascii="Times New Roman" w:hAnsi="Times New Roman"/>
        </w:rPr>
        <w:t xml:space="preserve"> </w:t>
      </w:r>
      <w:r w:rsidR="00AD78D3">
        <w:rPr>
          <w:rFonts w:ascii="Times New Roman" w:hAnsi="Times New Roman"/>
        </w:rPr>
        <w:t>се заплащат такси в размер определен съгласно чл.24, ал.2 от Закона за лечебните растения, както следва:</w:t>
      </w:r>
    </w:p>
    <w:p w:rsidR="00AD78D3" w:rsidRDefault="00AD78D3" w:rsidP="00AD78D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І.</w:t>
      </w:r>
      <w:r w:rsidR="00600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Билки в сурово състояние</w:t>
      </w:r>
    </w:p>
    <w:tbl>
      <w:tblPr>
        <w:tblStyle w:val="TableGrid"/>
        <w:tblW w:w="9351" w:type="dxa"/>
        <w:tblLook w:val="01E0" w:firstRow="1" w:lastRow="1" w:firstColumn="1" w:lastColumn="1" w:noHBand="0" w:noVBand="0"/>
      </w:tblPr>
      <w:tblGrid>
        <w:gridCol w:w="5614"/>
        <w:gridCol w:w="1165"/>
        <w:gridCol w:w="1150"/>
        <w:gridCol w:w="1422"/>
      </w:tblGrid>
      <w:tr w:rsidR="000C0996">
        <w:tc>
          <w:tcPr>
            <w:tcW w:w="5614" w:type="dxa"/>
          </w:tcPr>
          <w:p w:rsidR="0068514D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</w:t>
            </w:r>
          </w:p>
        </w:tc>
        <w:tc>
          <w:tcPr>
            <w:tcW w:w="1165" w:type="dxa"/>
          </w:tcPr>
          <w:p w:rsidR="0068514D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Мярка</w:t>
            </w:r>
          </w:p>
        </w:tc>
        <w:tc>
          <w:tcPr>
            <w:tcW w:w="1150" w:type="dxa"/>
          </w:tcPr>
          <w:p w:rsidR="0068514D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Такса</w:t>
            </w:r>
          </w:p>
        </w:tc>
        <w:tc>
          <w:tcPr>
            <w:tcW w:w="1422" w:type="dxa"/>
          </w:tcPr>
          <w:p w:rsidR="0068514D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ДДС</w:t>
            </w:r>
            <w:r w:rsidR="0068514D">
              <w:rPr>
                <w:rFonts w:ascii="Times New Roman" w:hAnsi="Times New Roman"/>
              </w:rPr>
              <w:t>.</w:t>
            </w:r>
          </w:p>
        </w:tc>
      </w:tr>
      <w:tr w:rsidR="000C0996">
        <w:tc>
          <w:tcPr>
            <w:tcW w:w="5614" w:type="dxa"/>
          </w:tcPr>
          <w:p w:rsidR="00B405C7" w:rsidRPr="006A652A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  <w:b/>
              </w:rPr>
            </w:pPr>
            <w:r w:rsidRPr="006A652A">
              <w:rPr>
                <w:rFonts w:ascii="Times New Roman" w:hAnsi="Times New Roman"/>
                <w:b/>
              </w:rPr>
              <w:t>1.Грудки, корени, коренища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0C0996">
        <w:tc>
          <w:tcPr>
            <w:tcW w:w="5614" w:type="dxa"/>
          </w:tcPr>
          <w:p w:rsidR="00B405C7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Божур, иглика, лудо биле, ранилист, решетка, ягода горска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0,09 лв.</w:t>
            </w: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0C0996">
        <w:tc>
          <w:tcPr>
            <w:tcW w:w="5614" w:type="dxa"/>
          </w:tcPr>
          <w:p w:rsidR="00B405C7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Кукуряк, папрат мъжка, папрат сладка, чемерика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 лв.</w:t>
            </w:r>
          </w:p>
        </w:tc>
        <w:tc>
          <w:tcPr>
            <w:tcW w:w="1422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0C0996">
        <w:tc>
          <w:tcPr>
            <w:tcW w:w="5614" w:type="dxa"/>
          </w:tcPr>
          <w:p w:rsidR="00B405C7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Бъзак, гърмен, синя жлъчка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0C0996">
        <w:tc>
          <w:tcPr>
            <w:tcW w:w="5614" w:type="dxa"/>
          </w:tcPr>
          <w:p w:rsidR="00B405C7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Глухарче, девисил, оман чер, пищялка, чобанка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0C0996">
        <w:tc>
          <w:tcPr>
            <w:tcW w:w="5614" w:type="dxa"/>
          </w:tcPr>
          <w:p w:rsidR="00B405C7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0C0996">
        <w:tc>
          <w:tcPr>
            <w:tcW w:w="5614" w:type="dxa"/>
          </w:tcPr>
          <w:p w:rsidR="00B405C7" w:rsidRPr="006A652A" w:rsidRDefault="00B405C7" w:rsidP="00AD78D3">
            <w:pPr>
              <w:spacing w:line="276" w:lineRule="auto"/>
              <w:ind w:firstLine="0"/>
              <w:rPr>
                <w:rFonts w:ascii="Times New Roman" w:hAnsi="Times New Roman"/>
                <w:b/>
              </w:rPr>
            </w:pPr>
            <w:r w:rsidRPr="006A652A">
              <w:rPr>
                <w:rFonts w:ascii="Times New Roman" w:hAnsi="Times New Roman"/>
                <w:b/>
              </w:rPr>
              <w:t>2.Листа</w:t>
            </w:r>
          </w:p>
        </w:tc>
        <w:tc>
          <w:tcPr>
            <w:tcW w:w="1165" w:type="dxa"/>
          </w:tcPr>
          <w:p w:rsidR="00B405C7" w:rsidRDefault="00B405C7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B405C7" w:rsidRDefault="00B405C7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B405C7" w:rsidRDefault="00B405C7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>
        <w:tc>
          <w:tcPr>
            <w:tcW w:w="5614" w:type="dxa"/>
          </w:tcPr>
          <w:p w:rsidR="00131956" w:rsidRDefault="00131956" w:rsidP="00B405C7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Мечо грозде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 лв.</w:t>
            </w:r>
          </w:p>
        </w:tc>
        <w:tc>
          <w:tcPr>
            <w:tcW w:w="1422" w:type="dxa"/>
          </w:tcPr>
          <w:p w:rsidR="00131956" w:rsidRDefault="00131956" w:rsidP="00B405C7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897075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Боровинка червена и черна, лудо биле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131956" w:rsidRDefault="00131956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>
        <w:tc>
          <w:tcPr>
            <w:tcW w:w="5614" w:type="dxa"/>
          </w:tcPr>
          <w:p w:rsidR="00131956" w:rsidRDefault="00131956" w:rsidP="00B405C7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Бръшлян, чобанка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B405C7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B405C7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Глог,живовляк, леска, липа,люляк, оман чер, ягода горска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</w:tcPr>
          <w:p w:rsidR="00131956" w:rsidRDefault="00131956" w:rsidP="00B405C7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B405C7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Бреза, върба, къпина, лопен, малина, подбел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</w:tcPr>
          <w:p w:rsidR="00131956" w:rsidRDefault="00131956" w:rsidP="00B405C7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B405C7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AD78D3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3.Стръкове</w:t>
            </w:r>
          </w:p>
        </w:tc>
        <w:tc>
          <w:tcPr>
            <w:tcW w:w="1165" w:type="dxa"/>
          </w:tcPr>
          <w:p w:rsidR="00131956" w:rsidRDefault="00131956" w:rsidP="00B405C7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131956" w:rsidRDefault="00131956" w:rsidP="00AD78D3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left="-356" w:firstLine="3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Блатно кокиче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left="-356" w:firstLine="3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left="-356" w:firstLine="3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Горицвет, лазаркиня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 лв.</w:t>
            </w:r>
          </w:p>
        </w:tc>
        <w:tc>
          <w:tcPr>
            <w:tcW w:w="1422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897075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Гълъбови очички, зайча сянка, залист бодлив, лечебен исоп, прозориче жълто, шапиче</w:t>
            </w:r>
          </w:p>
        </w:tc>
        <w:tc>
          <w:tcPr>
            <w:tcW w:w="1165" w:type="dxa"/>
          </w:tcPr>
          <w:p w:rsidR="00131956" w:rsidRDefault="00131956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 лв.</w:t>
            </w:r>
          </w:p>
        </w:tc>
        <w:tc>
          <w:tcPr>
            <w:tcW w:w="1422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Pr="005578B9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Зимзелен, лудо биле, ранилист, теменуга миризлива, чубрица планинска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0,04 лв.</w:t>
            </w:r>
          </w:p>
        </w:tc>
        <w:tc>
          <w:tcPr>
            <w:tcW w:w="1422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Дяволска уста, кантарион жълт, кантарион червен, мащерка, очанка, риган обикновен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Великденче, върбинка, жаблек, златна пръчица, изсипливче, камшик,лепка,медуница, миши уши, пача трева, пелин обикновен, подъбиче бяло,подъбиче червено, пчелник, равнец бял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Врабчови червца, вратига, глухарче, еньовче, змийско мляко, имел бял, комунига жълта, мокреш, оман чер, росопас, теменуга трицветна, хвощ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897075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4.Цветове</w:t>
            </w:r>
          </w:p>
        </w:tc>
        <w:tc>
          <w:tcPr>
            <w:tcW w:w="1165" w:type="dxa"/>
          </w:tcPr>
          <w:p w:rsidR="00131956" w:rsidRDefault="00131956" w:rsidP="00A06E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131956" w:rsidRDefault="00131956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липа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Божур, иглика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6A652A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Метличина, паричка, подбел, ралица, слез, тъжник блатен</w:t>
            </w:r>
          </w:p>
        </w:tc>
        <w:tc>
          <w:tcPr>
            <w:tcW w:w="1165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6A652A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Акация бяла, бъз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Вратига, глог, равнец бял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897075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5.Плодове</w:t>
            </w:r>
          </w:p>
        </w:tc>
        <w:tc>
          <w:tcPr>
            <w:tcW w:w="1165" w:type="dxa"/>
          </w:tcPr>
          <w:p w:rsidR="00131956" w:rsidRDefault="00131956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</w:tcPr>
          <w:p w:rsidR="00131956" w:rsidRDefault="00131956" w:rsidP="00897075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Боровинка червена и черна, хвойна червена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Хвойна сибирска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Кисел трън, къпина, малина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0,04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Бъз, глог, конски кестен, киселица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Бъзак, трънка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131956">
        <w:tc>
          <w:tcPr>
            <w:tcW w:w="5614" w:type="dxa"/>
          </w:tcPr>
          <w:p w:rsidR="00131956" w:rsidRDefault="00131956" w:rsidP="000C099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</w:tcPr>
          <w:p w:rsidR="00131956" w:rsidRDefault="00131956" w:rsidP="00230610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</w:tcPr>
          <w:p w:rsidR="00131956" w:rsidRDefault="00131956" w:rsidP="000C099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</w:tbl>
    <w:p w:rsidR="009E7A0B" w:rsidRPr="00A350FA" w:rsidRDefault="009E7A0B" w:rsidP="008B705E">
      <w:pPr>
        <w:pStyle w:val="BodyTextIndent"/>
        <w:spacing w:line="276" w:lineRule="auto"/>
        <w:jc w:val="center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lastRenderedPageBreak/>
        <w:t>ГЛАВА ТРЕТА. ЦЕНИ НА НЕУРЕДЕНИ СЪ</w:t>
      </w:r>
      <w:r w:rsidR="00DF6232" w:rsidRPr="00A350FA">
        <w:rPr>
          <w:rFonts w:ascii="Times New Roman" w:hAnsi="Times New Roman"/>
          <w:b/>
        </w:rPr>
        <w:t>С ЗАКОН УСЛУГИ</w:t>
      </w:r>
      <w:r w:rsidR="008B705E">
        <w:rPr>
          <w:rFonts w:ascii="Times New Roman" w:hAnsi="Times New Roman"/>
          <w:b/>
        </w:rPr>
        <w:t>, ОКАЗВАНИ ИЛИ</w:t>
      </w:r>
      <w:r w:rsidR="006005A2">
        <w:rPr>
          <w:rFonts w:ascii="Times New Roman" w:hAnsi="Times New Roman"/>
          <w:b/>
        </w:rPr>
        <w:t xml:space="preserve"> </w:t>
      </w:r>
      <w:r w:rsidRPr="00A350FA">
        <w:rPr>
          <w:rFonts w:ascii="Times New Roman" w:hAnsi="Times New Roman"/>
          <w:b/>
        </w:rPr>
        <w:t>ПРЕДОСТАВЯНИ ОТ ОБЩИНАТА</w:t>
      </w:r>
    </w:p>
    <w:p w:rsidR="009E7A0B" w:rsidRPr="00A350FA" w:rsidRDefault="009E7A0B" w:rsidP="008B705E">
      <w:pPr>
        <w:pStyle w:val="BodyTextIndent"/>
        <w:spacing w:line="276" w:lineRule="auto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НА ФИЗИЧЕСКИ И ЮРИДИЧЕСКИ ЛИЦА</w:t>
      </w:r>
    </w:p>
    <w:p w:rsidR="009E7A0B" w:rsidRPr="00A350FA" w:rsidRDefault="009E7A0B">
      <w:pPr>
        <w:spacing w:line="276" w:lineRule="auto"/>
        <w:ind w:firstLine="0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  <w:b/>
        </w:rPr>
        <w:t>Чл.45.</w:t>
      </w:r>
      <w:r w:rsidR="00D66F73">
        <w:rPr>
          <w:rFonts w:ascii="Times New Roman" w:hAnsi="Times New Roman"/>
        </w:rPr>
        <w:t xml:space="preserve"> </w:t>
      </w:r>
      <w:r w:rsidR="00D66F73" w:rsidRPr="00D66F73">
        <w:rPr>
          <w:rFonts w:ascii="Times New Roman" w:hAnsi="Times New Roman"/>
        </w:rPr>
        <w:t>/изм</w:t>
      </w:r>
      <w:r w:rsidR="00D66F73" w:rsidRPr="00313B92">
        <w:rPr>
          <w:rFonts w:ascii="Times New Roman" w:hAnsi="Times New Roman"/>
        </w:rPr>
        <w:t xml:space="preserve">. Реш.№ 80/29.12.2005 г./ </w:t>
      </w:r>
      <w:r w:rsidR="00595847" w:rsidRPr="00313B92">
        <w:rPr>
          <w:rFonts w:ascii="Times New Roman" w:hAnsi="Times New Roman"/>
        </w:rPr>
        <w:t>За всички услуги</w:t>
      </w:r>
      <w:r w:rsidR="00D66F73" w:rsidRPr="00313B92">
        <w:rPr>
          <w:rFonts w:ascii="Times New Roman" w:hAnsi="Times New Roman"/>
        </w:rPr>
        <w:t>,</w:t>
      </w:r>
      <w:r w:rsidR="00757DB7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предоставяни от общината, които не са регламентирани със закон, </w:t>
      </w:r>
      <w:r w:rsidR="00595847" w:rsidRPr="00313B92">
        <w:rPr>
          <w:rFonts w:ascii="Times New Roman" w:hAnsi="Times New Roman"/>
        </w:rPr>
        <w:t>потребителите заплащат цена,</w:t>
      </w:r>
      <w:r w:rsidRPr="00313B92">
        <w:rPr>
          <w:rFonts w:ascii="Times New Roman" w:hAnsi="Times New Roman"/>
        </w:rPr>
        <w:t xml:space="preserve"> определ</w:t>
      </w:r>
      <w:r w:rsidR="00595847" w:rsidRPr="00313B92">
        <w:rPr>
          <w:rFonts w:ascii="Times New Roman" w:hAnsi="Times New Roman"/>
        </w:rPr>
        <w:t>ена</w:t>
      </w:r>
      <w:r w:rsidRPr="00313B92">
        <w:rPr>
          <w:rFonts w:ascii="Times New Roman" w:hAnsi="Times New Roman"/>
        </w:rPr>
        <w:t xml:space="preserve"> с тази Наредба.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Чл.46.</w:t>
      </w:r>
      <w:r w:rsidRPr="00313B92">
        <w:rPr>
          <w:rFonts w:ascii="Times New Roman" w:hAnsi="Times New Roman"/>
        </w:rPr>
        <w:t xml:space="preserve"> </w:t>
      </w:r>
      <w:r w:rsidR="00D66F73" w:rsidRPr="00313B92">
        <w:rPr>
          <w:rFonts w:ascii="Times New Roman" w:hAnsi="Times New Roman"/>
        </w:rPr>
        <w:t>/изм. Реш.№ 80/29.12.2005 г./</w:t>
      </w:r>
      <w:r w:rsidR="00D66F73">
        <w:rPr>
          <w:rFonts w:ascii="Times New Roman" w:hAnsi="Times New Roman"/>
        </w:rPr>
        <w:t xml:space="preserve"> </w:t>
      </w:r>
      <w:r w:rsidRPr="006A719F">
        <w:rPr>
          <w:rFonts w:ascii="Times New Roman" w:hAnsi="Times New Roman"/>
        </w:rPr>
        <w:t>(1) Цените на услугите</w:t>
      </w:r>
      <w:r w:rsidR="00757DB7" w:rsidRPr="006A719F">
        <w:rPr>
          <w:rFonts w:ascii="Times New Roman" w:hAnsi="Times New Roman"/>
        </w:rPr>
        <w:t xml:space="preserve"> </w:t>
      </w:r>
      <w:r w:rsidRPr="006A719F">
        <w:rPr>
          <w:rFonts w:ascii="Times New Roman" w:hAnsi="Times New Roman"/>
        </w:rPr>
        <w:t>се формират на основа на пълните разходи, направени от общината по предоставянето им. Пълните разходи включват всички преки и непреки разходи по предоставянето на услуги от общината. Те включват и съответен дял от: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а) преките и непреки разходи за персонал, включително работна заплата и осигуровки;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б) материални, режийни, консултантски и други разходи, включително разходите за материали и доставки, комунални услуги, застраховки, транспорт и наеми на сгради и оборудване;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в) разходи за управление и контрол;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г) разходите по прилагане, събиране, анализи, научна и изследователска дейност, определяне на стандарти и регулиране;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д) пълните разходи се определят или изчисляват въз основа на данни от съществуващата система за отчетност.</w:t>
      </w:r>
    </w:p>
    <w:p w:rsidR="006005A2" w:rsidRDefault="009E7A0B" w:rsidP="006005A2">
      <w:pPr>
        <w:pStyle w:val="BodyTextIndent3"/>
        <w:tabs>
          <w:tab w:val="left" w:pos="-2268"/>
        </w:tabs>
        <w:spacing w:line="276" w:lineRule="auto"/>
        <w:ind w:firstLine="567"/>
        <w:rPr>
          <w:rFonts w:ascii="Times New Roman" w:hAnsi="Times New Roman"/>
          <w:b w:val="0"/>
        </w:rPr>
      </w:pPr>
      <w:r w:rsidRPr="006A719F">
        <w:rPr>
          <w:rFonts w:ascii="Times New Roman" w:hAnsi="Times New Roman"/>
          <w:b w:val="0"/>
        </w:rPr>
        <w:t xml:space="preserve">(2) </w:t>
      </w:r>
      <w:r w:rsidR="00D66F73" w:rsidRPr="00D66F73">
        <w:rPr>
          <w:rFonts w:ascii="Times New Roman" w:hAnsi="Times New Roman"/>
          <w:b w:val="0"/>
        </w:rPr>
        <w:t>/изм</w:t>
      </w:r>
      <w:r w:rsidR="00D66F73" w:rsidRPr="00313B92">
        <w:rPr>
          <w:rFonts w:ascii="Times New Roman" w:hAnsi="Times New Roman"/>
          <w:b w:val="0"/>
        </w:rPr>
        <w:t>. Реш.№80/29.12.2005 г./</w:t>
      </w:r>
      <w:r w:rsidR="00D66F73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  <w:b w:val="0"/>
        </w:rPr>
        <w:t>Цените на услугите могат и да надвишават себестойността им.</w:t>
      </w:r>
    </w:p>
    <w:p w:rsidR="009E7A0B" w:rsidRPr="00313B92" w:rsidRDefault="006005A2" w:rsidP="006005A2">
      <w:pPr>
        <w:pStyle w:val="BodyTextIndent3"/>
        <w:tabs>
          <w:tab w:val="left" w:pos="-2268"/>
        </w:tabs>
        <w:spacing w:line="276" w:lineRule="auto"/>
        <w:ind w:firstLine="567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(3) </w:t>
      </w:r>
      <w:r w:rsidR="00D66F73" w:rsidRPr="00313B92">
        <w:rPr>
          <w:rFonts w:ascii="Times New Roman" w:hAnsi="Times New Roman"/>
          <w:b w:val="0"/>
        </w:rPr>
        <w:t>/изм. Реш.№80/29.12.2005 г./</w:t>
      </w:r>
      <w:r w:rsidR="009E7A0B" w:rsidRPr="00313B92">
        <w:rPr>
          <w:rFonts w:ascii="Times New Roman" w:hAnsi="Times New Roman"/>
          <w:b w:val="0"/>
        </w:rPr>
        <w:t>Цените на услугите са прости и пропорционални.</w:t>
      </w:r>
    </w:p>
    <w:p w:rsidR="009E7A0B" w:rsidRPr="00313B92" w:rsidRDefault="009E7A0B">
      <w:pPr>
        <w:pStyle w:val="BodyTextIndent"/>
        <w:tabs>
          <w:tab w:val="left" w:pos="-2268"/>
        </w:tabs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(4) </w:t>
      </w:r>
      <w:r w:rsidR="00D66F73" w:rsidRPr="00313B92">
        <w:rPr>
          <w:rFonts w:ascii="Times New Roman" w:hAnsi="Times New Roman"/>
        </w:rPr>
        <w:t>/изм. Реш.№80/29.12.2005 г./</w:t>
      </w:r>
      <w:r w:rsidRPr="00313B92">
        <w:rPr>
          <w:rFonts w:ascii="Times New Roman" w:hAnsi="Times New Roman"/>
        </w:rPr>
        <w:t>Цените на услугите</w:t>
      </w:r>
      <w:r w:rsidR="00C32B23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се събират от общинската администрация и приходите от тях постъпват в бюджета на общината.</w:t>
      </w:r>
    </w:p>
    <w:p w:rsidR="003B1FB2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Чл.47.</w:t>
      </w:r>
      <w:r w:rsidR="00D66F73" w:rsidRPr="00313B92">
        <w:rPr>
          <w:rFonts w:ascii="Times New Roman" w:hAnsi="Times New Roman"/>
          <w:b/>
        </w:rPr>
        <w:t xml:space="preserve"> </w:t>
      </w:r>
      <w:r w:rsidR="00D66F73" w:rsidRPr="00313B92">
        <w:rPr>
          <w:rFonts w:ascii="Times New Roman" w:hAnsi="Times New Roman"/>
        </w:rPr>
        <w:t xml:space="preserve">/изм. Реш.№80/29.12.2005 г./ </w:t>
      </w:r>
      <w:r w:rsidRPr="00313B92">
        <w:rPr>
          <w:rFonts w:ascii="Times New Roman" w:hAnsi="Times New Roman"/>
        </w:rPr>
        <w:t xml:space="preserve">(1) При възможност за извършване на услугите в съкратени срокове, се определят отделни </w:t>
      </w:r>
      <w:r w:rsidR="003B1FB2" w:rsidRPr="00313B92">
        <w:rPr>
          <w:rFonts w:ascii="Times New Roman" w:hAnsi="Times New Roman"/>
        </w:rPr>
        <w:t>цени</w:t>
      </w:r>
      <w:r w:rsidR="006005A2">
        <w:rPr>
          <w:rFonts w:ascii="Times New Roman" w:hAnsi="Times New Roman"/>
        </w:rPr>
        <w:t xml:space="preserve"> </w:t>
      </w:r>
      <w:r w:rsidR="003B1FB2" w:rsidRPr="00313B92">
        <w:rPr>
          <w:rFonts w:ascii="Times New Roman" w:hAnsi="Times New Roman"/>
        </w:rPr>
        <w:t>за:</w:t>
      </w:r>
    </w:p>
    <w:p w:rsidR="003B1FB2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1. обикновена;</w:t>
      </w:r>
    </w:p>
    <w:p w:rsidR="003B1FB2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2. бърза; </w:t>
      </w:r>
    </w:p>
    <w:p w:rsidR="009E7A0B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3. експресна</w:t>
      </w:r>
      <w:r w:rsidR="009E7A0B" w:rsidRPr="00313B92">
        <w:rPr>
          <w:rFonts w:ascii="Times New Roman" w:hAnsi="Times New Roman"/>
        </w:rPr>
        <w:t>;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3B1FB2" w:rsidRPr="00313B92">
        <w:rPr>
          <w:rFonts w:ascii="Times New Roman" w:hAnsi="Times New Roman"/>
        </w:rPr>
        <w:t xml:space="preserve">/ изм. Реш. </w:t>
      </w:r>
      <w:r w:rsidR="00D66F73" w:rsidRPr="00313B92">
        <w:rPr>
          <w:rFonts w:ascii="Times New Roman" w:hAnsi="Times New Roman"/>
        </w:rPr>
        <w:t>№ 80/29.12.</w:t>
      </w:r>
      <w:r w:rsidR="003B1FB2" w:rsidRPr="00313B92">
        <w:rPr>
          <w:rFonts w:ascii="Times New Roman" w:hAnsi="Times New Roman"/>
        </w:rPr>
        <w:t>2005 г./</w:t>
      </w:r>
      <w:r w:rsidRPr="00313B92">
        <w:rPr>
          <w:rFonts w:ascii="Times New Roman" w:hAnsi="Times New Roman"/>
        </w:rPr>
        <w:t>Сроковете</w:t>
      </w:r>
      <w:r w:rsidR="003B1FB2" w:rsidRPr="00313B92">
        <w:rPr>
          <w:rFonts w:ascii="Times New Roman" w:hAnsi="Times New Roman"/>
        </w:rPr>
        <w:t xml:space="preserve"> за извършване на услугите</w:t>
      </w:r>
      <w:r w:rsidR="006005A2">
        <w:rPr>
          <w:rFonts w:ascii="Times New Roman" w:hAnsi="Times New Roman"/>
        </w:rPr>
        <w:t xml:space="preserve"> </w:t>
      </w:r>
      <w:r w:rsidR="003B1FB2" w:rsidRPr="00313B92">
        <w:rPr>
          <w:rFonts w:ascii="Times New Roman" w:hAnsi="Times New Roman"/>
        </w:rPr>
        <w:t>са</w:t>
      </w:r>
      <w:r w:rsidRPr="00313B92">
        <w:rPr>
          <w:rFonts w:ascii="Times New Roman" w:hAnsi="Times New Roman"/>
        </w:rPr>
        <w:t>;</w:t>
      </w:r>
    </w:p>
    <w:p w:rsidR="003B1FB2" w:rsidRPr="00313B92" w:rsidRDefault="003B1FB2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1. </w:t>
      </w:r>
      <w:r w:rsidR="00AD150C" w:rsidRPr="00313B92">
        <w:rPr>
          <w:rFonts w:ascii="Times New Roman" w:hAnsi="Times New Roman"/>
        </w:rPr>
        <w:t>/</w:t>
      </w:r>
      <w:r w:rsidR="006005A2">
        <w:rPr>
          <w:rFonts w:ascii="Times New Roman" w:hAnsi="Times New Roman"/>
        </w:rPr>
        <w:t xml:space="preserve"> </w:t>
      </w:r>
      <w:r w:rsidR="00496014">
        <w:rPr>
          <w:rFonts w:ascii="Times New Roman" w:hAnsi="Times New Roman"/>
        </w:rPr>
        <w:t>изм.</w:t>
      </w:r>
      <w:r w:rsidR="00AD150C" w:rsidRPr="00313B92">
        <w:rPr>
          <w:rFonts w:ascii="Times New Roman" w:hAnsi="Times New Roman"/>
        </w:rPr>
        <w:t xml:space="preserve"> Реш. </w:t>
      </w:r>
      <w:r w:rsidR="00D66F73" w:rsidRPr="00313B92">
        <w:rPr>
          <w:rFonts w:ascii="Times New Roman" w:hAnsi="Times New Roman"/>
        </w:rPr>
        <w:t xml:space="preserve">№ </w:t>
      </w:r>
      <w:r w:rsidR="00496014">
        <w:rPr>
          <w:rFonts w:ascii="Times New Roman" w:hAnsi="Times New Roman"/>
        </w:rPr>
        <w:t>10</w:t>
      </w:r>
      <w:r w:rsidR="00D66F73" w:rsidRPr="00313B92">
        <w:rPr>
          <w:rFonts w:ascii="Times New Roman" w:hAnsi="Times New Roman"/>
        </w:rPr>
        <w:t>0/2</w:t>
      </w:r>
      <w:r w:rsidR="00496014">
        <w:rPr>
          <w:rFonts w:ascii="Times New Roman" w:hAnsi="Times New Roman"/>
        </w:rPr>
        <w:t>3</w:t>
      </w:r>
      <w:r w:rsidR="00D66F73" w:rsidRPr="00313B92">
        <w:rPr>
          <w:rFonts w:ascii="Times New Roman" w:hAnsi="Times New Roman"/>
        </w:rPr>
        <w:t>.12.</w:t>
      </w:r>
      <w:r w:rsidR="00AD150C" w:rsidRPr="00313B92">
        <w:rPr>
          <w:rFonts w:ascii="Times New Roman" w:hAnsi="Times New Roman"/>
        </w:rPr>
        <w:t>200</w:t>
      </w:r>
      <w:r w:rsidR="00496014">
        <w:rPr>
          <w:rFonts w:ascii="Times New Roman" w:hAnsi="Times New Roman"/>
        </w:rPr>
        <w:t>9</w:t>
      </w:r>
      <w:r w:rsidR="00AD150C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обикновена – в рамките на </w:t>
      </w:r>
      <w:r w:rsidR="00496014">
        <w:rPr>
          <w:rFonts w:ascii="Times New Roman" w:hAnsi="Times New Roman"/>
        </w:rPr>
        <w:t>нормативно определените</w:t>
      </w:r>
      <w:r w:rsidRPr="00313B92">
        <w:rPr>
          <w:rFonts w:ascii="Times New Roman" w:hAnsi="Times New Roman"/>
        </w:rPr>
        <w:t>, освен ако няма друг срок, определен със закон или подзаконов нормативен акт;</w:t>
      </w:r>
    </w:p>
    <w:p w:rsidR="003B1FB2" w:rsidRPr="00313B92" w:rsidRDefault="003B1FB2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2. </w:t>
      </w:r>
      <w:r w:rsidR="00496014">
        <w:rPr>
          <w:rFonts w:ascii="Times New Roman" w:hAnsi="Times New Roman"/>
        </w:rPr>
        <w:t>/ изм.</w:t>
      </w:r>
      <w:r w:rsidR="00AD150C" w:rsidRPr="00313B92">
        <w:rPr>
          <w:rFonts w:ascii="Times New Roman" w:hAnsi="Times New Roman"/>
        </w:rPr>
        <w:t xml:space="preserve"> Реш. </w:t>
      </w:r>
      <w:r w:rsidR="00496014">
        <w:rPr>
          <w:rFonts w:ascii="Times New Roman" w:hAnsi="Times New Roman"/>
        </w:rPr>
        <w:t>№ 100/23</w:t>
      </w:r>
      <w:r w:rsidR="00C8139C" w:rsidRPr="00313B92">
        <w:rPr>
          <w:rFonts w:ascii="Times New Roman" w:hAnsi="Times New Roman"/>
        </w:rPr>
        <w:t>.12.</w:t>
      </w:r>
      <w:r w:rsidR="00AD150C" w:rsidRPr="00313B92">
        <w:rPr>
          <w:rFonts w:ascii="Times New Roman" w:hAnsi="Times New Roman"/>
        </w:rPr>
        <w:t>200</w:t>
      </w:r>
      <w:r w:rsidR="00496014">
        <w:rPr>
          <w:rFonts w:ascii="Times New Roman" w:hAnsi="Times New Roman"/>
        </w:rPr>
        <w:t>9</w:t>
      </w:r>
      <w:r w:rsidR="00AD150C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бърза – в рамките на </w:t>
      </w:r>
      <w:r w:rsidR="00496014">
        <w:rPr>
          <w:rFonts w:ascii="Times New Roman" w:hAnsi="Times New Roman"/>
        </w:rPr>
        <w:t>половината от нормативно определените</w:t>
      </w:r>
      <w:r w:rsidRPr="00313B92">
        <w:rPr>
          <w:rFonts w:ascii="Times New Roman" w:hAnsi="Times New Roman"/>
        </w:rPr>
        <w:t>, освен ако няма друг</w:t>
      </w:r>
      <w:r w:rsidR="00AD150C" w:rsidRPr="00313B92">
        <w:rPr>
          <w:rFonts w:ascii="Times New Roman" w:hAnsi="Times New Roman"/>
        </w:rPr>
        <w:t xml:space="preserve"> срок, определен със закон или подзаконов нормативен акт;</w:t>
      </w:r>
    </w:p>
    <w:p w:rsidR="00AD150C" w:rsidRPr="00313B92" w:rsidRDefault="00AD150C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3. / нова Реш. </w:t>
      </w:r>
      <w:r w:rsidR="00C8139C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 експресна – в рамките на един работен ден;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 (3) </w:t>
      </w:r>
      <w:r w:rsidR="00C8139C" w:rsidRPr="00313B92">
        <w:rPr>
          <w:rFonts w:ascii="Times New Roman" w:hAnsi="Times New Roman"/>
        </w:rPr>
        <w:t>/изм. Реш.№80/29.12.2005 г./</w:t>
      </w:r>
      <w:r w:rsidRPr="00313B92">
        <w:rPr>
          <w:rFonts w:ascii="Times New Roman" w:hAnsi="Times New Roman"/>
        </w:rPr>
        <w:t xml:space="preserve">Сроковете за извършване на услугите започват да текат от деня на подаването на необходимите документи по чл. 48 </w:t>
      </w:r>
      <w:r w:rsidR="009D6D06" w:rsidRPr="00313B92">
        <w:rPr>
          <w:rFonts w:ascii="Times New Roman" w:hAnsi="Times New Roman"/>
        </w:rPr>
        <w:t>от</w:t>
      </w:r>
      <w:r w:rsidR="006005A2">
        <w:rPr>
          <w:rFonts w:ascii="Times New Roman" w:hAnsi="Times New Roman"/>
        </w:rPr>
        <w:t xml:space="preserve"> </w:t>
      </w:r>
      <w:r w:rsidR="009D6D06" w:rsidRPr="00313B92">
        <w:rPr>
          <w:rFonts w:ascii="Times New Roman" w:hAnsi="Times New Roman"/>
        </w:rPr>
        <w:t>настоящата Наредба</w:t>
      </w:r>
      <w:r w:rsidR="00C8139C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и заплащането на цената на съответния вид услуга;</w:t>
      </w:r>
    </w:p>
    <w:p w:rsidR="009E7A0B" w:rsidRPr="00313B92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313B92">
        <w:rPr>
          <w:rFonts w:ascii="Times New Roman" w:hAnsi="Times New Roman"/>
          <w:b w:val="0"/>
        </w:rPr>
        <w:t xml:space="preserve"> (4) Заплащането се извършва в брой или безкасово по съответната сметка;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lastRenderedPageBreak/>
        <w:t xml:space="preserve"> (5)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Цената на бързата услуга се увеличава с 50%, а тази на експресната – със 100% спрямо цената на обикновената услуга</w:t>
      </w:r>
      <w:r w:rsidRPr="00A350FA">
        <w:rPr>
          <w:rFonts w:ascii="Times New Roman" w:hAnsi="Times New Roman"/>
        </w:rPr>
        <w:t>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  <w:b/>
        </w:rPr>
        <w:t>Чл.48.</w:t>
      </w:r>
      <w:r w:rsidRPr="006A719F">
        <w:rPr>
          <w:rFonts w:ascii="Times New Roman" w:hAnsi="Times New Roman"/>
        </w:rPr>
        <w:t xml:space="preserve"> </w:t>
      </w:r>
      <w:r w:rsidR="00C33680" w:rsidRPr="00C33680">
        <w:rPr>
          <w:rFonts w:ascii="Times New Roman" w:hAnsi="Times New Roman"/>
        </w:rPr>
        <w:t xml:space="preserve">/изм. </w:t>
      </w:r>
      <w:r w:rsidR="00C33680" w:rsidRPr="00313B92">
        <w:rPr>
          <w:rFonts w:ascii="Times New Roman" w:hAnsi="Times New Roman"/>
        </w:rPr>
        <w:t>Реш.№80/29.12.2005 г./</w:t>
      </w:r>
      <w:r w:rsidRPr="00313B92">
        <w:rPr>
          <w:rFonts w:ascii="Times New Roman" w:hAnsi="Times New Roman"/>
        </w:rPr>
        <w:t>Необходимите документи за извършване на конкретна услуга се утвърждават със заповед на кмета на общината.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Чл.49.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Мястото за изпълнение на конкретния вид услуга се определя със заповед на кмета на общината.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Чл.50.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При неспазване на сроковете по чл. 47, ал. 2 размерът на цената на услугата се намалява с едно на сто за всеки ден, считано от деня на забавянето, но с не повече от 30 на сто от пълния й размер. </w:t>
      </w:r>
    </w:p>
    <w:p w:rsidR="00C63A79" w:rsidRDefault="00C63A79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Чл.51.</w:t>
      </w:r>
      <w:r w:rsidR="00C32B23" w:rsidRPr="00313B92">
        <w:rPr>
          <w:rFonts w:ascii="Times New Roman" w:hAnsi="Times New Roman"/>
          <w:b/>
        </w:rPr>
        <w:t xml:space="preserve"> </w:t>
      </w:r>
      <w:r w:rsidR="005D39F8">
        <w:rPr>
          <w:rFonts w:ascii="Times New Roman" w:hAnsi="Times New Roman"/>
        </w:rPr>
        <w:t>/</w:t>
      </w:r>
      <w:r w:rsidR="00C32B23" w:rsidRPr="00313B92">
        <w:rPr>
          <w:rFonts w:ascii="Times New Roman" w:hAnsi="Times New Roman"/>
        </w:rPr>
        <w:t xml:space="preserve">изм. Реш. </w:t>
      </w:r>
      <w:r w:rsidR="00C33680" w:rsidRPr="00313B92">
        <w:rPr>
          <w:rFonts w:ascii="Times New Roman" w:hAnsi="Times New Roman"/>
        </w:rPr>
        <w:t xml:space="preserve">№ </w:t>
      </w:r>
      <w:r w:rsidR="005D39F8">
        <w:rPr>
          <w:rFonts w:ascii="Times New Roman" w:hAnsi="Times New Roman"/>
        </w:rPr>
        <w:t>36</w:t>
      </w:r>
      <w:r w:rsidR="00C33680" w:rsidRPr="00313B92">
        <w:rPr>
          <w:rFonts w:ascii="Times New Roman" w:hAnsi="Times New Roman"/>
        </w:rPr>
        <w:t>/2</w:t>
      </w:r>
      <w:r w:rsidR="005D39F8">
        <w:rPr>
          <w:rFonts w:ascii="Times New Roman" w:hAnsi="Times New Roman"/>
        </w:rPr>
        <w:t>7</w:t>
      </w:r>
      <w:r w:rsidR="00C33680" w:rsidRPr="00313B92">
        <w:rPr>
          <w:rFonts w:ascii="Times New Roman" w:hAnsi="Times New Roman"/>
        </w:rPr>
        <w:t>.</w:t>
      </w:r>
      <w:r w:rsidR="005D39F8">
        <w:rPr>
          <w:rFonts w:ascii="Times New Roman" w:hAnsi="Times New Roman"/>
        </w:rPr>
        <w:t>06</w:t>
      </w:r>
      <w:r w:rsidR="00C33680" w:rsidRPr="00313B92">
        <w:rPr>
          <w:rFonts w:ascii="Times New Roman" w:hAnsi="Times New Roman"/>
        </w:rPr>
        <w:t>.</w:t>
      </w:r>
      <w:r w:rsidR="005D39F8">
        <w:rPr>
          <w:rFonts w:ascii="Times New Roman" w:hAnsi="Times New Roman"/>
        </w:rPr>
        <w:t>2007</w:t>
      </w:r>
      <w:r w:rsidR="00C32B23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 Общинския</w:t>
      </w:r>
      <w:r w:rsidR="007E689C" w:rsidRPr="00313B92">
        <w:rPr>
          <w:rFonts w:ascii="Times New Roman" w:hAnsi="Times New Roman"/>
        </w:rPr>
        <w:t xml:space="preserve">т съвет определя </w:t>
      </w:r>
      <w:r w:rsidRPr="00313B92">
        <w:rPr>
          <w:rFonts w:ascii="Times New Roman" w:hAnsi="Times New Roman"/>
        </w:rPr>
        <w:t>услуги</w:t>
      </w:r>
      <w:r w:rsidR="006005A2">
        <w:rPr>
          <w:rFonts w:ascii="Times New Roman" w:hAnsi="Times New Roman"/>
        </w:rPr>
        <w:t xml:space="preserve"> </w:t>
      </w:r>
      <w:r w:rsidR="007E689C" w:rsidRPr="00313B92">
        <w:rPr>
          <w:rFonts w:ascii="Times New Roman" w:hAnsi="Times New Roman"/>
        </w:rPr>
        <w:t>и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цени</w:t>
      </w:r>
      <w:r w:rsidR="007E689C" w:rsidRPr="00313B92">
        <w:rPr>
          <w:rFonts w:ascii="Times New Roman" w:hAnsi="Times New Roman"/>
        </w:rPr>
        <w:t xml:space="preserve"> за тях, посочени в Приложение №1 и Приложение №2.</w:t>
      </w:r>
    </w:p>
    <w:p w:rsidR="008D5E0E" w:rsidRPr="00313B92" w:rsidRDefault="008D5E0E">
      <w:pPr>
        <w:spacing w:line="276" w:lineRule="auto"/>
        <w:rPr>
          <w:rFonts w:ascii="Times New Roman" w:hAnsi="Times New Roman"/>
          <w:b/>
        </w:rPr>
      </w:pPr>
    </w:p>
    <w:p w:rsidR="009E7A0B" w:rsidRPr="00313B92" w:rsidRDefault="004702E5">
      <w:pPr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 xml:space="preserve">./ отм. Реш. </w:t>
      </w:r>
      <w:r w:rsidR="00C33680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9E7A0B" w:rsidRPr="00313B92">
        <w:rPr>
          <w:rFonts w:ascii="Times New Roman" w:hAnsi="Times New Roman"/>
          <w:b/>
        </w:rPr>
        <w:t>Раздел първи. Услуги от общ характер</w:t>
      </w:r>
      <w:r w:rsidR="00924CA2" w:rsidRPr="00313B92">
        <w:rPr>
          <w:rFonts w:ascii="Times New Roman" w:hAnsi="Times New Roman"/>
          <w:b/>
        </w:rPr>
        <w:t>/</w:t>
      </w:r>
    </w:p>
    <w:p w:rsidR="009E7A0B" w:rsidRPr="00313B92" w:rsidRDefault="009E7A0B">
      <w:pPr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Чл.52.</w:t>
      </w:r>
      <w:r w:rsidR="006005A2">
        <w:rPr>
          <w:rFonts w:ascii="Times New Roman" w:hAnsi="Times New Roman"/>
        </w:rPr>
        <w:t xml:space="preserve"> </w:t>
      </w:r>
      <w:r w:rsidR="00FD37EF" w:rsidRPr="00313B92">
        <w:rPr>
          <w:rFonts w:ascii="Times New Roman" w:hAnsi="Times New Roman"/>
        </w:rPr>
        <w:t xml:space="preserve">./ отм. Реш. </w:t>
      </w:r>
      <w:r w:rsidR="00C33680" w:rsidRPr="00313B92">
        <w:rPr>
          <w:rFonts w:ascii="Times New Roman" w:hAnsi="Times New Roman"/>
        </w:rPr>
        <w:t>№ 80/29.12.</w:t>
      </w:r>
      <w:r w:rsidR="00FD37EF" w:rsidRPr="00313B92">
        <w:rPr>
          <w:rFonts w:ascii="Times New Roman" w:hAnsi="Times New Roman"/>
        </w:rPr>
        <w:t>2005 г./</w:t>
      </w:r>
    </w:p>
    <w:p w:rsidR="00194403" w:rsidRPr="00313B92" w:rsidRDefault="00194403">
      <w:pPr>
        <w:ind w:firstLine="3969"/>
        <w:rPr>
          <w:rFonts w:ascii="Times New Roman" w:hAnsi="Times New Roman"/>
          <w:b/>
        </w:rPr>
      </w:pPr>
    </w:p>
    <w:p w:rsidR="009E7A0B" w:rsidRPr="00313B92" w:rsidRDefault="00FD37EF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 xml:space="preserve">/ отм. Реш. </w:t>
      </w:r>
      <w:r w:rsidR="00C33680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9E7A0B" w:rsidRPr="00313B92">
        <w:rPr>
          <w:rFonts w:ascii="Times New Roman" w:hAnsi="Times New Roman"/>
          <w:b/>
        </w:rPr>
        <w:t>Раздел втори. Услуги, извършвани</w:t>
      </w:r>
    </w:p>
    <w:p w:rsidR="009E7A0B" w:rsidRPr="00313B92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дирекци</w:t>
      </w:r>
      <w:r w:rsidR="00A726EA" w:rsidRPr="00313B92">
        <w:rPr>
          <w:rFonts w:ascii="Times New Roman" w:hAnsi="Times New Roman"/>
          <w:b/>
        </w:rPr>
        <w:t>я “Специализирана администрация”</w:t>
      </w:r>
    </w:p>
    <w:p w:rsidR="009E7A0B" w:rsidRDefault="009E7A0B" w:rsidP="00194403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Чл.53.</w:t>
      </w:r>
      <w:r w:rsidRPr="00313B92">
        <w:rPr>
          <w:rFonts w:ascii="Times New Roman" w:hAnsi="Times New Roman"/>
        </w:rPr>
        <w:t xml:space="preserve"> </w:t>
      </w:r>
      <w:r w:rsidR="006A719F" w:rsidRPr="00313B92">
        <w:rPr>
          <w:rFonts w:ascii="Times New Roman" w:hAnsi="Times New Roman"/>
        </w:rPr>
        <w:t xml:space="preserve">/отм. Реш. </w:t>
      </w:r>
      <w:r w:rsidR="00C33680" w:rsidRPr="00313B92">
        <w:rPr>
          <w:rFonts w:ascii="Times New Roman" w:hAnsi="Times New Roman"/>
        </w:rPr>
        <w:t>№ 80/29.12.</w:t>
      </w:r>
      <w:r w:rsidR="006A719F" w:rsidRPr="00313B92">
        <w:rPr>
          <w:rFonts w:ascii="Times New Roman" w:hAnsi="Times New Roman"/>
        </w:rPr>
        <w:t>2005 г./</w:t>
      </w:r>
    </w:p>
    <w:p w:rsidR="008D5E0E" w:rsidRPr="00194403" w:rsidRDefault="008D5E0E" w:rsidP="00194403">
      <w:pPr>
        <w:spacing w:line="276" w:lineRule="auto"/>
        <w:rPr>
          <w:rFonts w:ascii="Times New Roman" w:hAnsi="Times New Roman"/>
        </w:rPr>
      </w:pPr>
    </w:p>
    <w:p w:rsidR="009E7A0B" w:rsidRPr="00313B92" w:rsidRDefault="008817C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Отм.</w:t>
      </w:r>
      <w:r w:rsidR="00726AA1" w:rsidRPr="00313B92">
        <w:rPr>
          <w:rFonts w:ascii="Times New Roman" w:hAnsi="Times New Roman"/>
          <w:b/>
        </w:rPr>
        <w:t xml:space="preserve"> </w:t>
      </w:r>
      <w:r w:rsidR="00847AD6" w:rsidRPr="00313B92">
        <w:rPr>
          <w:rFonts w:ascii="Times New Roman" w:hAnsi="Times New Roman"/>
          <w:b/>
        </w:rPr>
        <w:t xml:space="preserve">Реш. </w:t>
      </w:r>
      <w:r w:rsidR="00C33680" w:rsidRPr="00313B92">
        <w:rPr>
          <w:rFonts w:ascii="Times New Roman" w:hAnsi="Times New Roman"/>
          <w:b/>
        </w:rPr>
        <w:t>№ 80/29.12.</w:t>
      </w:r>
      <w:r w:rsidR="00847AD6" w:rsidRPr="00313B92">
        <w:rPr>
          <w:rFonts w:ascii="Times New Roman" w:hAnsi="Times New Roman"/>
          <w:b/>
        </w:rPr>
        <w:t>2005 г./</w:t>
      </w:r>
      <w:r w:rsidR="009E7A0B" w:rsidRPr="00313B92">
        <w:rPr>
          <w:rFonts w:ascii="Times New Roman" w:hAnsi="Times New Roman"/>
          <w:b/>
        </w:rPr>
        <w:t>Раздел трети. Услуги, извършвани</w:t>
      </w:r>
    </w:p>
    <w:p w:rsidR="009E7A0B" w:rsidRPr="00313B92" w:rsidRDefault="009E7A0B" w:rsidP="008D5E0E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дирекция “Обща администрация”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Чл.54.</w:t>
      </w:r>
      <w:r w:rsidRPr="00313B92">
        <w:rPr>
          <w:rFonts w:ascii="Times New Roman" w:hAnsi="Times New Roman"/>
        </w:rPr>
        <w:t xml:space="preserve"> </w:t>
      </w:r>
      <w:r w:rsidR="008817CB" w:rsidRPr="00313B92">
        <w:rPr>
          <w:rFonts w:ascii="Times New Roman" w:hAnsi="Times New Roman"/>
        </w:rPr>
        <w:t>/отм.</w:t>
      </w:r>
      <w:r w:rsidR="00847AD6" w:rsidRPr="00313B92">
        <w:rPr>
          <w:rFonts w:ascii="Times New Roman" w:hAnsi="Times New Roman"/>
        </w:rPr>
        <w:t xml:space="preserve">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Чл.55.</w:t>
      </w:r>
      <w:r w:rsidR="007E4674" w:rsidRPr="00313B92">
        <w:rPr>
          <w:rFonts w:ascii="Times New Roman" w:hAnsi="Times New Roman"/>
          <w:b/>
          <w:lang w:val="ru-RU"/>
        </w:rPr>
        <w:t>(1)</w:t>
      </w:r>
      <w:r w:rsidRPr="00313B9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 xml:space="preserve">/отм.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847AD6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847AD6" w:rsidRPr="00313B92">
        <w:rPr>
          <w:rFonts w:ascii="Times New Roman" w:hAnsi="Times New Roman"/>
        </w:rPr>
        <w:t xml:space="preserve"> 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 </w:t>
      </w:r>
    </w:p>
    <w:p w:rsidR="00847AD6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(3)</w:t>
      </w:r>
      <w:r w:rsidR="006005A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847AD6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(4) </w:t>
      </w:r>
      <w:r w:rsidR="007E4674" w:rsidRPr="00313B92">
        <w:rPr>
          <w:rFonts w:ascii="Times New Roman" w:hAnsi="Times New Roman"/>
        </w:rPr>
        <w:t>/отм. Ре</w:t>
      </w:r>
      <w:r w:rsidR="00847AD6" w:rsidRPr="00313B92">
        <w:rPr>
          <w:rFonts w:ascii="Times New Roman" w:hAnsi="Times New Roman"/>
        </w:rPr>
        <w:t>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9E7A0B" w:rsidRPr="00313B92" w:rsidRDefault="00847AD6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Чл.56.</w:t>
      </w:r>
      <w:r w:rsidR="007E4674" w:rsidRPr="00313B92">
        <w:rPr>
          <w:rFonts w:ascii="Times New Roman" w:hAnsi="Times New Roman"/>
          <w:b/>
          <w:lang w:val="ru-RU"/>
        </w:rPr>
        <w:t>(1)</w:t>
      </w:r>
      <w:r w:rsidRPr="00313B92">
        <w:rPr>
          <w:rFonts w:ascii="Times New Roman" w:hAnsi="Times New Roman"/>
          <w:b/>
        </w:rPr>
        <w:t xml:space="preserve"> /отм. Реш.</w:t>
      </w:r>
      <w:r w:rsidR="00C33680" w:rsidRPr="00313B92">
        <w:rPr>
          <w:rFonts w:ascii="Times New Roman" w:hAnsi="Times New Roman"/>
          <w:b/>
        </w:rPr>
        <w:t xml:space="preserve"> № 80/29.12.</w:t>
      </w:r>
      <w:r w:rsidRPr="00313B92">
        <w:rPr>
          <w:rFonts w:ascii="Times New Roman" w:hAnsi="Times New Roman"/>
          <w:b/>
        </w:rPr>
        <w:t>2005 г./</w:t>
      </w:r>
      <w:r w:rsidR="009E7A0B" w:rsidRPr="00313B92">
        <w:rPr>
          <w:rFonts w:ascii="Times New Roman" w:hAnsi="Times New Roman"/>
        </w:rPr>
        <w:t>: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lang w:val="ru-RU"/>
        </w:rPr>
        <w:t xml:space="preserve">(2) </w:t>
      </w:r>
      <w:r w:rsidR="00847AD6" w:rsidRPr="00313B92">
        <w:rPr>
          <w:rFonts w:ascii="Times New Roman" w:hAnsi="Times New Roman"/>
        </w:rPr>
        <w:t>отм.Реш.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Чл.57.</w:t>
      </w:r>
      <w:r w:rsidR="006005A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 xml:space="preserve">отм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194403" w:rsidRPr="00313B92" w:rsidRDefault="00194403" w:rsidP="008D5E0E">
      <w:pPr>
        <w:spacing w:line="276" w:lineRule="auto"/>
        <w:ind w:firstLine="0"/>
        <w:rPr>
          <w:rFonts w:ascii="Times New Roman" w:hAnsi="Times New Roman"/>
          <w:b/>
        </w:rPr>
      </w:pPr>
    </w:p>
    <w:p w:rsidR="009E7A0B" w:rsidRPr="00313B92" w:rsidRDefault="007E4674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Отм.</w:t>
      </w:r>
      <w:r w:rsidR="00847AD6" w:rsidRPr="00313B92">
        <w:rPr>
          <w:rFonts w:ascii="Times New Roman" w:hAnsi="Times New Roman"/>
          <w:b/>
        </w:rPr>
        <w:t xml:space="preserve"> Реш. </w:t>
      </w:r>
      <w:r w:rsidR="00C33680" w:rsidRPr="00313B92">
        <w:rPr>
          <w:rFonts w:ascii="Times New Roman" w:hAnsi="Times New Roman"/>
          <w:b/>
        </w:rPr>
        <w:t>№ 80/29.12.</w:t>
      </w:r>
      <w:r w:rsidR="00847AD6" w:rsidRPr="00313B92">
        <w:rPr>
          <w:rFonts w:ascii="Times New Roman" w:hAnsi="Times New Roman"/>
          <w:b/>
        </w:rPr>
        <w:t>2005 г./</w:t>
      </w:r>
      <w:r w:rsidR="00F46532" w:rsidRPr="00313B92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Раздел четвърти. Услуги, извършвани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направленията на бюджетна издръжка</w:t>
      </w:r>
    </w:p>
    <w:p w:rsidR="008D5E0E" w:rsidRPr="00313B92" w:rsidRDefault="008D5E0E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Чл.58</w:t>
      </w:r>
      <w:r w:rsidR="00847AD6" w:rsidRPr="00313B92">
        <w:rPr>
          <w:rFonts w:ascii="Times New Roman" w:hAnsi="Times New Roman"/>
          <w:b/>
        </w:rPr>
        <w:t xml:space="preserve"> </w:t>
      </w:r>
      <w:r w:rsidR="00847AD6" w:rsidRPr="008D5E0E">
        <w:rPr>
          <w:rFonts w:ascii="Times New Roman" w:hAnsi="Times New Roman"/>
        </w:rPr>
        <w:t>отм. Реш.</w:t>
      </w:r>
      <w:r w:rsidR="00C33680" w:rsidRPr="008D5E0E">
        <w:rPr>
          <w:rFonts w:ascii="Times New Roman" w:hAnsi="Times New Roman"/>
        </w:rPr>
        <w:t xml:space="preserve"> № 80/29.12.</w:t>
      </w:r>
      <w:r w:rsidR="00847AD6" w:rsidRPr="008D5E0E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Чл.59.</w:t>
      </w:r>
      <w:r w:rsidR="006005A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Чл.60.</w:t>
      </w:r>
      <w:r w:rsidRPr="00313B92">
        <w:rPr>
          <w:rFonts w:ascii="Times New Roman" w:hAnsi="Times New Roman"/>
        </w:rPr>
        <w:t xml:space="preserve"> </w:t>
      </w:r>
      <w:r w:rsidR="0091214F" w:rsidRPr="00313B92">
        <w:rPr>
          <w:rFonts w:ascii="Times New Roman" w:hAnsi="Times New Roman"/>
        </w:rPr>
        <w:t>(1)</w:t>
      </w:r>
      <w:r w:rsidRPr="00313B9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0 80/29.12.</w:t>
      </w:r>
      <w:r w:rsidR="00847AD6" w:rsidRPr="00313B92">
        <w:rPr>
          <w:rFonts w:ascii="Times New Roman" w:hAnsi="Times New Roman"/>
        </w:rPr>
        <w:t>2005 г.</w:t>
      </w:r>
    </w:p>
    <w:p w:rsidR="00274B1B" w:rsidRPr="00313B92" w:rsidRDefault="0091214F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274B1B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Чл.61.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(1)</w:t>
      </w:r>
      <w:r w:rsidR="006005A2">
        <w:rPr>
          <w:rFonts w:ascii="Times New Roman" w:hAnsi="Times New Roman"/>
        </w:rPr>
        <w:t xml:space="preserve"> </w:t>
      </w:r>
      <w:r w:rsidR="00274B1B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</w:p>
    <w:p w:rsidR="00274B1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274B1B" w:rsidRPr="00313B92">
        <w:rPr>
          <w:rFonts w:ascii="Times New Roman" w:hAnsi="Times New Roman"/>
        </w:rPr>
        <w:t xml:space="preserve"> отм. Реш.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(3)</w:t>
      </w:r>
      <w:r w:rsidR="00A34ED6" w:rsidRPr="00313B92">
        <w:rPr>
          <w:rFonts w:ascii="Times New Roman" w:hAnsi="Times New Roman"/>
        </w:rPr>
        <w:t xml:space="preserve"> 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.</w:t>
      </w:r>
    </w:p>
    <w:p w:rsidR="00CF06DE" w:rsidRPr="00313B92" w:rsidRDefault="00CF06DE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(4)</w:t>
      </w:r>
      <w:r w:rsidR="00A34ED6" w:rsidRPr="00313B92">
        <w:rPr>
          <w:rFonts w:ascii="Times New Roman" w:hAnsi="Times New Roman"/>
        </w:rPr>
        <w:t xml:space="preserve"> 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Чл.62.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(1) </w:t>
      </w:r>
      <w:r w:rsidR="00A34ED6" w:rsidRPr="00313B92">
        <w:rPr>
          <w:rFonts w:ascii="Times New Roman" w:hAnsi="Times New Roman"/>
        </w:rPr>
        <w:t>отм. Реш. 2005 г.</w:t>
      </w:r>
    </w:p>
    <w:p w:rsidR="00A34ED6" w:rsidRPr="00313B92" w:rsidRDefault="004807BF">
      <w:pPr>
        <w:spacing w:line="277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A34ED6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</w:p>
    <w:p w:rsidR="00194403" w:rsidRPr="00DA6BB2" w:rsidRDefault="009E7A0B" w:rsidP="00DA6BB2">
      <w:pPr>
        <w:spacing w:line="277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A34ED6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</w:p>
    <w:p w:rsidR="008A7BEF" w:rsidRPr="00313B92" w:rsidRDefault="008A7BEF" w:rsidP="008D5E0E">
      <w:pPr>
        <w:spacing w:line="276" w:lineRule="auto"/>
        <w:ind w:firstLine="0"/>
        <w:rPr>
          <w:rFonts w:ascii="Times New Roman" w:hAnsi="Times New Roman"/>
          <w:b/>
          <w:caps/>
        </w:rPr>
      </w:pPr>
    </w:p>
    <w:p w:rsidR="009E7A0B" w:rsidRPr="00313B92" w:rsidRDefault="00DF5CB3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313B92">
        <w:rPr>
          <w:rFonts w:ascii="Times New Roman" w:hAnsi="Times New Roman"/>
          <w:b/>
          <w:caps/>
        </w:rPr>
        <w:t>Глава ЧЕТВЪРТА</w:t>
      </w:r>
      <w:r w:rsidR="009E7A0B" w:rsidRPr="00313B92">
        <w:rPr>
          <w:rFonts w:ascii="Times New Roman" w:hAnsi="Times New Roman"/>
          <w:b/>
          <w:caps/>
        </w:rPr>
        <w:t xml:space="preserve"> АДМИНИСТРАТИВНО-НАКАЗАТЕЛНИ РАЗПОРЕДБИ</w:t>
      </w:r>
    </w:p>
    <w:p w:rsidR="009E7A0B" w:rsidRPr="00313B92" w:rsidRDefault="009E7A0B">
      <w:pPr>
        <w:spacing w:line="276" w:lineRule="auto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Чл.63.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За невнесените в срок такси и цени на услугите по тази наредба се начислява лихва по реда на Закона за лихвите върху данъци, такси и други подобни държавни вземания.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Чл.64.</w:t>
      </w:r>
      <w:r w:rsidRPr="00313B92">
        <w:rPr>
          <w:rFonts w:ascii="Times New Roman" w:hAnsi="Times New Roman"/>
        </w:rPr>
        <w:t xml:space="preserve"> </w:t>
      </w:r>
      <w:r w:rsidR="0076264A" w:rsidRPr="00313B92">
        <w:rPr>
          <w:rFonts w:ascii="Times New Roman" w:hAnsi="Times New Roman"/>
          <w:b/>
        </w:rPr>
        <w:t>/</w:t>
      </w:r>
      <w:r w:rsidR="0076264A" w:rsidRPr="00313B92">
        <w:rPr>
          <w:rFonts w:ascii="Times New Roman" w:hAnsi="Times New Roman"/>
        </w:rPr>
        <w:t>изм. Реш.№80/29.12.2005 г./</w:t>
      </w:r>
      <w:r w:rsidRPr="00313B92">
        <w:rPr>
          <w:rFonts w:ascii="Times New Roman" w:hAnsi="Times New Roman"/>
        </w:rPr>
        <w:t xml:space="preserve"> За не</w:t>
      </w:r>
      <w:r w:rsidR="003C68C4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събрана такса по чл.26, ал.4 </w:t>
      </w:r>
      <w:r w:rsidR="003C68C4" w:rsidRPr="00313B92">
        <w:rPr>
          <w:rFonts w:ascii="Times New Roman" w:hAnsi="Times New Roman"/>
        </w:rPr>
        <w:t>или</w:t>
      </w:r>
      <w:r w:rsidR="006005A2">
        <w:rPr>
          <w:rFonts w:ascii="Times New Roman" w:hAnsi="Times New Roman"/>
        </w:rPr>
        <w:t xml:space="preserve"> </w:t>
      </w:r>
      <w:r w:rsidR="003C68C4" w:rsidRPr="00313B92">
        <w:rPr>
          <w:rFonts w:ascii="Times New Roman" w:hAnsi="Times New Roman"/>
        </w:rPr>
        <w:t>не внесени в срок по силата на чл.26, ал.5</w:t>
      </w:r>
      <w:r w:rsidR="0076264A" w:rsidRPr="00313B92">
        <w:rPr>
          <w:rFonts w:ascii="Times New Roman" w:hAnsi="Times New Roman"/>
        </w:rPr>
        <w:t xml:space="preserve"> </w:t>
      </w:r>
      <w:r w:rsidR="003C68C4" w:rsidRPr="00313B92">
        <w:rPr>
          <w:rFonts w:ascii="Times New Roman" w:hAnsi="Times New Roman"/>
        </w:rPr>
        <w:t>се налага глоба</w:t>
      </w:r>
      <w:r w:rsidRPr="00313B92">
        <w:rPr>
          <w:rFonts w:ascii="Times New Roman" w:hAnsi="Times New Roman"/>
        </w:rPr>
        <w:t xml:space="preserve"> както следва:</w:t>
      </w:r>
    </w:p>
    <w:p w:rsidR="009E7A0B" w:rsidRPr="00313B92" w:rsidRDefault="009E7A0B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На физически лица – от 20 до 100 лева;</w:t>
      </w:r>
    </w:p>
    <w:p w:rsidR="009E7A0B" w:rsidRPr="00A350FA" w:rsidRDefault="0076264A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/изм. Реш.№80/29.12.2005 г./</w:t>
      </w:r>
      <w:r w:rsidR="009E7A0B" w:rsidRPr="00313B92">
        <w:rPr>
          <w:rFonts w:ascii="Times New Roman" w:hAnsi="Times New Roman"/>
        </w:rPr>
        <w:t>На юридически</w:t>
      </w:r>
      <w:r w:rsidR="009E7A0B" w:rsidRPr="00A350FA">
        <w:rPr>
          <w:rFonts w:ascii="Times New Roman" w:hAnsi="Times New Roman"/>
        </w:rPr>
        <w:t xml:space="preserve"> лица – от</w:t>
      </w:r>
      <w:r w:rsidR="003C68C4" w:rsidRPr="00A350FA">
        <w:rPr>
          <w:rFonts w:ascii="Times New Roman" w:hAnsi="Times New Roman"/>
        </w:rPr>
        <w:t xml:space="preserve"> </w:t>
      </w:r>
      <w:r w:rsidR="003C68C4" w:rsidRPr="008817CB">
        <w:rPr>
          <w:rFonts w:ascii="Times New Roman" w:hAnsi="Times New Roman"/>
        </w:rPr>
        <w:t>“100 до 500”</w:t>
      </w:r>
      <w:r w:rsidR="006005A2"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лева.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Чл.65</w:t>
      </w:r>
      <w:r w:rsidR="006005A2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(1) Установяването на нарушенията на тази наредба, издаването, обжалването и изпълнението на наказателните постановления се извършва по реда на Закона за административните нарушения и наказания;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Актовете за установяване на нарушенията по тази наредба се съставят от длъжностни лица от общинската администрация, определени със заповед на кмета на общината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Наказателните постановления се издават от кмета на общината.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ДОПЪЛНИТЕЛНИ РАЗПОРЕДБИ</w:t>
      </w: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1. По смисъла на тази наредба: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“Услуги за всеобщо ползване” са тези общински услуги, при които конкретният ползвател не може да бъде определен;</w:t>
      </w:r>
    </w:p>
    <w:p w:rsidR="000B591C" w:rsidRPr="00DA6BB2" w:rsidRDefault="009E7A0B" w:rsidP="00DA6BB2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2. </w:t>
      </w:r>
      <w:r w:rsidR="008829F6" w:rsidRPr="008829F6">
        <w:rPr>
          <w:rFonts w:ascii="Times New Roman" w:hAnsi="Times New Roman"/>
        </w:rPr>
        <w:t>/изм</w:t>
      </w:r>
      <w:r w:rsidR="008829F6" w:rsidRPr="00313B92">
        <w:rPr>
          <w:rFonts w:ascii="Times New Roman" w:hAnsi="Times New Roman"/>
        </w:rPr>
        <w:t>. Реш.№ 80/29.12.2005 г./</w:t>
      </w:r>
      <w:r w:rsidRPr="00313B92">
        <w:rPr>
          <w:rFonts w:ascii="Times New Roman" w:hAnsi="Times New Roman"/>
        </w:rPr>
        <w:t>“Ползватели” са всички физически и юридически лица, на</w:t>
      </w:r>
      <w:r w:rsidR="006005A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които се предоставят публични</w:t>
      </w:r>
      <w:r w:rsidRPr="00A350FA">
        <w:rPr>
          <w:rFonts w:ascii="Times New Roman" w:hAnsi="Times New Roman"/>
        </w:rPr>
        <w:t xml:space="preserve"> услуги по смисъла на Закона за местните данъци и </w:t>
      </w:r>
      <w:r w:rsidR="008829F6">
        <w:rPr>
          <w:rFonts w:ascii="Times New Roman" w:hAnsi="Times New Roman"/>
        </w:rPr>
        <w:t>такси.</w:t>
      </w:r>
    </w:p>
    <w:p w:rsidR="000B591C" w:rsidRPr="00A350FA" w:rsidRDefault="000B591C">
      <w:pPr>
        <w:spacing w:line="276" w:lineRule="auto"/>
        <w:ind w:firstLine="0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Преходни и заключителни разпоредби: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2. Тази наредба се издава в изпълнение на чл.9 от Закона за местните данъци и такси и влиза в сила от първо число на месеца, следващ нейното приемане.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3. При започнало, но незавършено плащане на такси, цени на услуги и права, същото се завършва по реда на тази наредба с оглед размер и срок.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4. Разпоредбата на чл.43, т.3 се прилага след 31.03.2003 г.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5. Изпълнението и контрола по тази наредба се осъществява от кмета на общината или определени от него лица.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6. С приемането на тази наредба се отменят: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23 / 21.12.1999 г. на Общински съвет – Елена;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104 / 28.12.2001 г. на Общински съвет – Елена;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1 / 31.01.2002 г. на Общински съвет – Елена.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7. Размера на таксата за битови отпадъци за 2004 година е определен с Решение № 12 / 30.12.2003 г.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§ 8. /нов. р-е № 94/21.12.2004 г./ Община Елена не</w:t>
      </w:r>
      <w:r w:rsidR="003C68C4" w:rsidRPr="00A350FA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предоставя услуги на физически и юридически лица, които имат задължения към общината за минали периоди.</w:t>
      </w:r>
    </w:p>
    <w:p w:rsidR="00EC1990" w:rsidRDefault="00EC199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9. /нов р-е № 6/31.01.2006 г./ За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</w:rPr>
          <w:t>2006 г</w:t>
        </w:r>
      </w:smartTag>
      <w:r>
        <w:rPr>
          <w:rFonts w:ascii="Times New Roman" w:hAnsi="Times New Roman"/>
        </w:rPr>
        <w:t>. първата вноска по чл.17, ал.1, т.1 /таксата за битови отпадъци/ се внася в срок от 1 март до 30 април. На предплатилите за цялата година в срок от 1 март до 30 април се прави отстъпка от 5 на сто.</w:t>
      </w:r>
    </w:p>
    <w:p w:rsidR="0002594E" w:rsidRDefault="0002594E">
      <w:pPr>
        <w:spacing w:line="276" w:lineRule="auto"/>
        <w:rPr>
          <w:rFonts w:ascii="Times New Roman" w:hAnsi="Times New Roman"/>
        </w:rPr>
      </w:pPr>
    </w:p>
    <w:p w:rsidR="000B591C" w:rsidRPr="00A350FA" w:rsidRDefault="000B591C">
      <w:pPr>
        <w:spacing w:line="276" w:lineRule="auto"/>
        <w:rPr>
          <w:rFonts w:ascii="Times New Roman" w:hAnsi="Times New Roman"/>
        </w:rPr>
      </w:pPr>
    </w:p>
    <w:p w:rsidR="009E7A0B" w:rsidRDefault="009E7A0B">
      <w:pPr>
        <w:spacing w:line="276" w:lineRule="auto"/>
        <w:rPr>
          <w:rFonts w:ascii="Times New Roman" w:hAnsi="Times New Roman"/>
          <w:b/>
          <w:i/>
        </w:rPr>
      </w:pPr>
      <w:r w:rsidRPr="00A350FA">
        <w:rPr>
          <w:rFonts w:ascii="Times New Roman" w:hAnsi="Times New Roman"/>
          <w:b/>
          <w:i/>
        </w:rPr>
        <w:t>Наредбата е приета с решение №14/06.03.2003 г., протокол №3 от 06.03.2003 г.,</w:t>
      </w:r>
      <w:r w:rsidR="006005A2">
        <w:rPr>
          <w:rFonts w:ascii="Times New Roman" w:hAnsi="Times New Roman"/>
          <w:b/>
          <w:i/>
        </w:rPr>
        <w:t xml:space="preserve"> </w:t>
      </w:r>
      <w:r w:rsidRPr="00A350FA">
        <w:rPr>
          <w:rFonts w:ascii="Times New Roman" w:hAnsi="Times New Roman"/>
          <w:b/>
          <w:i/>
        </w:rPr>
        <w:t xml:space="preserve">изменена и допълнена с решение №11/30.12.2003г., протокол №4 от 30.12.2003 г., Решение № 94/21.12.2004 г., Протокол № 16 от 21.12.2004 г. </w:t>
      </w:r>
      <w:r w:rsidR="008829F6">
        <w:rPr>
          <w:rFonts w:ascii="Times New Roman" w:hAnsi="Times New Roman"/>
          <w:b/>
          <w:i/>
        </w:rPr>
        <w:t>Решение № 6/27.01.2005 г., Протокол № 1 от 27.01.2005 г., Решение № 80/29.12.2005 г., Протокол № 15 от 29.12.2005 г.</w:t>
      </w:r>
      <w:r w:rsidR="0002594E">
        <w:rPr>
          <w:rFonts w:ascii="Times New Roman" w:hAnsi="Times New Roman"/>
          <w:b/>
          <w:i/>
        </w:rPr>
        <w:t xml:space="preserve">, Решение № </w:t>
      </w:r>
      <w:r w:rsidR="004F327E">
        <w:rPr>
          <w:rFonts w:ascii="Times New Roman" w:hAnsi="Times New Roman"/>
          <w:b/>
          <w:i/>
        </w:rPr>
        <w:t>6</w:t>
      </w:r>
      <w:r w:rsidR="0002594E">
        <w:rPr>
          <w:rFonts w:ascii="Times New Roman" w:hAnsi="Times New Roman"/>
          <w:b/>
          <w:i/>
        </w:rPr>
        <w:t>/31.01.2006 г., Протокол № 1/31.01.2006 г.</w:t>
      </w:r>
      <w:r w:rsidR="008D5E0E">
        <w:rPr>
          <w:rFonts w:ascii="Times New Roman" w:hAnsi="Times New Roman"/>
          <w:b/>
          <w:i/>
        </w:rPr>
        <w:t>, Решение № 36/27.06.2007 г., Протокол № 6 от 27.06.2007 г.</w:t>
      </w:r>
      <w:r w:rsidR="00823D66">
        <w:rPr>
          <w:rFonts w:ascii="Times New Roman" w:hAnsi="Times New Roman"/>
          <w:b/>
          <w:i/>
        </w:rPr>
        <w:t>, Решение № 85/29.08.2008 г. Протокол № 14 от 29.08.2008 г.</w:t>
      </w:r>
      <w:r w:rsidR="008A7BEF">
        <w:rPr>
          <w:rFonts w:ascii="Times New Roman" w:hAnsi="Times New Roman"/>
          <w:b/>
          <w:i/>
        </w:rPr>
        <w:t>, Решение № 9/29.01.2009 г. Протокол № 3 от 29.01.2009 г</w:t>
      </w:r>
      <w:r w:rsidR="00496014">
        <w:rPr>
          <w:rFonts w:ascii="Times New Roman" w:hAnsi="Times New Roman"/>
          <w:b/>
          <w:i/>
        </w:rPr>
        <w:t>, Решение № 100/23.12.2009 г. Протокол № 18 от 23.12.2009 г</w:t>
      </w:r>
      <w:r w:rsidR="008A7BEF">
        <w:rPr>
          <w:rFonts w:ascii="Times New Roman" w:hAnsi="Times New Roman"/>
          <w:b/>
          <w:i/>
        </w:rPr>
        <w:t>.</w:t>
      </w:r>
      <w:r w:rsidR="00867D34">
        <w:rPr>
          <w:rFonts w:ascii="Times New Roman" w:hAnsi="Times New Roman"/>
          <w:b/>
          <w:i/>
        </w:rPr>
        <w:t>, Решение № 105/01.12.2010 г. Протокол № 18 от 01.12.2010 г.</w:t>
      </w:r>
      <w:r w:rsidR="006005A2">
        <w:rPr>
          <w:rFonts w:ascii="Times New Roman" w:hAnsi="Times New Roman"/>
          <w:b/>
          <w:i/>
        </w:rPr>
        <w:t xml:space="preserve"> </w:t>
      </w:r>
      <w:r w:rsidR="008D5E0E" w:rsidRPr="00A350FA">
        <w:rPr>
          <w:rFonts w:ascii="Times New Roman" w:hAnsi="Times New Roman"/>
          <w:b/>
          <w:i/>
        </w:rPr>
        <w:t>на Общински съвет- Елена</w:t>
      </w:r>
    </w:p>
    <w:p w:rsidR="008829F6" w:rsidRDefault="008829F6">
      <w:pPr>
        <w:spacing w:line="276" w:lineRule="auto"/>
        <w:rPr>
          <w:rFonts w:ascii="Times New Roman" w:hAnsi="Times New Roman"/>
          <w:b/>
          <w:i/>
        </w:rPr>
      </w:pPr>
    </w:p>
    <w:p w:rsidR="008829F6" w:rsidRDefault="008829F6">
      <w:pPr>
        <w:spacing w:line="276" w:lineRule="auto"/>
        <w:rPr>
          <w:rFonts w:ascii="Times New Roman" w:hAnsi="Times New Roman"/>
          <w:b/>
          <w:i/>
        </w:rPr>
      </w:pPr>
    </w:p>
    <w:p w:rsidR="008829F6" w:rsidRPr="00A350FA" w:rsidRDefault="008829F6">
      <w:pPr>
        <w:spacing w:line="276" w:lineRule="auto"/>
        <w:rPr>
          <w:rFonts w:ascii="Times New Roman" w:hAnsi="Times New Roman"/>
          <w:b/>
          <w:i/>
        </w:rPr>
      </w:pPr>
    </w:p>
    <w:p w:rsidR="006005A2" w:rsidRPr="006005A2" w:rsidRDefault="006005A2" w:rsidP="006005A2">
      <w:pPr>
        <w:spacing w:line="240" w:lineRule="auto"/>
        <w:ind w:firstLine="0"/>
        <w:jc w:val="left"/>
        <w:rPr>
          <w:rFonts w:ascii="Times New Roman" w:hAnsi="Times New Roman"/>
          <w:b/>
          <w:szCs w:val="24"/>
          <w:lang w:eastAsia="bg-BG"/>
        </w:rPr>
      </w:pPr>
      <w:r w:rsidRPr="006005A2">
        <w:rPr>
          <w:rFonts w:ascii="Times New Roman" w:hAnsi="Times New Roman"/>
          <w:b/>
          <w:szCs w:val="24"/>
          <w:lang w:eastAsia="bg-BG"/>
        </w:rPr>
        <w:t>СИМЕОН КЪНЧЕВ</w:t>
      </w:r>
    </w:p>
    <w:p w:rsidR="006005A2" w:rsidRPr="006005A2" w:rsidRDefault="006005A2" w:rsidP="006005A2">
      <w:pPr>
        <w:spacing w:line="240" w:lineRule="auto"/>
        <w:ind w:firstLine="0"/>
        <w:jc w:val="left"/>
        <w:rPr>
          <w:rFonts w:ascii="Times New Roman" w:hAnsi="Times New Roman"/>
          <w:i/>
          <w:szCs w:val="24"/>
          <w:lang w:eastAsia="bg-BG"/>
        </w:rPr>
      </w:pPr>
      <w:r w:rsidRPr="006005A2">
        <w:rPr>
          <w:rFonts w:ascii="Times New Roman" w:hAnsi="Times New Roman"/>
          <w:i/>
          <w:szCs w:val="24"/>
          <w:lang w:eastAsia="bg-BG"/>
        </w:rPr>
        <w:t>Председател на</w:t>
      </w:r>
      <w:r w:rsidRPr="006005A2">
        <w:rPr>
          <w:rFonts w:ascii="Times New Roman" w:hAnsi="Times New Roman"/>
          <w:i/>
          <w:szCs w:val="24"/>
          <w:lang w:val="en-US" w:eastAsia="bg-BG"/>
        </w:rPr>
        <w:br/>
      </w:r>
      <w:r w:rsidRPr="006005A2">
        <w:rPr>
          <w:rFonts w:ascii="Times New Roman" w:hAnsi="Times New Roman"/>
          <w:i/>
          <w:szCs w:val="24"/>
          <w:lang w:eastAsia="bg-BG"/>
        </w:rPr>
        <w:t>Общински съвет</w:t>
      </w:r>
      <w:r w:rsidRPr="006005A2">
        <w:rPr>
          <w:rFonts w:ascii="Times New Roman" w:hAnsi="Times New Roman"/>
          <w:i/>
          <w:szCs w:val="24"/>
          <w:lang w:val="ru-RU" w:eastAsia="bg-BG"/>
        </w:rPr>
        <w:t xml:space="preserve"> – </w:t>
      </w:r>
      <w:r w:rsidRPr="006005A2">
        <w:rPr>
          <w:rFonts w:ascii="Times New Roman" w:hAnsi="Times New Roman"/>
          <w:i/>
          <w:szCs w:val="24"/>
          <w:lang w:eastAsia="bg-BG"/>
        </w:rPr>
        <w:t>Елена</w:t>
      </w:r>
    </w:p>
    <w:p w:rsidR="007F2672" w:rsidRDefault="006005A2" w:rsidP="006005A2">
      <w:pPr>
        <w:spacing w:line="276" w:lineRule="auto"/>
        <w:ind w:firstLine="0"/>
        <w:jc w:val="right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</w:rPr>
        <w:br w:type="page"/>
      </w:r>
      <w:r w:rsidR="007F2672">
        <w:rPr>
          <w:rFonts w:ascii="Times New Roman" w:hAnsi="Times New Roman"/>
          <w:b/>
          <w:i/>
        </w:rPr>
        <w:lastRenderedPageBreak/>
        <w:t>Приложение №1</w:t>
      </w:r>
    </w:p>
    <w:p w:rsidR="007F2672" w:rsidRDefault="007F2672" w:rsidP="007F2672">
      <w:pPr>
        <w:spacing w:line="276" w:lineRule="auto"/>
        <w:rPr>
          <w:rFonts w:ascii="Times New Roman" w:hAnsi="Times New Roman"/>
          <w:b/>
          <w:i/>
          <w:lang w:val="ru-RU"/>
        </w:rPr>
      </w:pPr>
    </w:p>
    <w:p w:rsidR="007F2672" w:rsidRDefault="007F2672" w:rsidP="007F2672">
      <w:pPr>
        <w:spacing w:line="276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Към чл.51 от Наредбата за определяне и администриране на местните такси и цени на услуги на територията на Община Елена във връзка с чл.6, ал.2 от ЗМДТ</w:t>
      </w:r>
    </w:p>
    <w:p w:rsidR="007F2672" w:rsidRDefault="007F2672" w:rsidP="007F2672">
      <w:pPr>
        <w:spacing w:line="276" w:lineRule="auto"/>
        <w:ind w:firstLine="0"/>
        <w:rPr>
          <w:rFonts w:ascii="Times New Roman" w:hAnsi="Times New Roman"/>
          <w:b/>
          <w:i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№ по ред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Видове услуги предоставяни от </w:t>
            </w:r>
          </w:p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Община Елена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Досегашен размер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Нов размер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ДДС</w:t>
            </w:r>
          </w:p>
        </w:tc>
      </w:tr>
    </w:tbl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от общ характер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1.</w:t>
            </w:r>
          </w:p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Издаване на удостоверение от общ характер или служебна бележка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1.1.</w:t>
            </w:r>
          </w:p>
        </w:tc>
        <w:tc>
          <w:tcPr>
            <w:tcW w:w="4405" w:type="dxa"/>
          </w:tcPr>
          <w:p w:rsidR="007F2672" w:rsidRPr="00A350FA" w:rsidRDefault="00496014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/Изм.Р-е № 100/23.12.2009 г./ </w:t>
            </w:r>
            <w:r w:rsidR="007F2672" w:rsidRPr="00A350FA">
              <w:rPr>
                <w:rFonts w:ascii="Times New Roman" w:hAnsi="Times New Roman"/>
                <w:sz w:val="20"/>
              </w:rPr>
              <w:t>на физически лица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</w:t>
            </w:r>
            <w:r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59" w:type="dxa"/>
          </w:tcPr>
          <w:p w:rsidR="007F2672" w:rsidRPr="00AA5446" w:rsidRDefault="00496014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="007F2672" w:rsidRPr="00AA544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1.2.</w:t>
            </w:r>
          </w:p>
        </w:tc>
        <w:tc>
          <w:tcPr>
            <w:tcW w:w="4405" w:type="dxa"/>
          </w:tcPr>
          <w:p w:rsidR="007F2672" w:rsidRPr="00A350FA" w:rsidRDefault="00496014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/Изм.Р-е№100/23.12.2009 г./</w:t>
            </w:r>
            <w:r w:rsidR="007F2672" w:rsidRPr="00A350FA">
              <w:rPr>
                <w:rFonts w:ascii="Times New Roman" w:hAnsi="Times New Roman"/>
                <w:sz w:val="20"/>
              </w:rPr>
              <w:t>на юридически лица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259" w:type="dxa"/>
          </w:tcPr>
          <w:p w:rsidR="007F2672" w:rsidRPr="00AA5446" w:rsidRDefault="00496014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7F2672" w:rsidRPr="00AA544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4405" w:type="dxa"/>
          </w:tcPr>
          <w:p w:rsidR="007F2672" w:rsidRPr="00A350FA" w:rsidRDefault="00496014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/Изм.Р-е№100/23.12.2009г./</w:t>
            </w:r>
            <w:r>
              <w:rPr>
                <w:rFonts w:ascii="Times New Roman" w:hAnsi="Times New Roman"/>
                <w:b/>
                <w:sz w:val="20"/>
              </w:rPr>
              <w:t xml:space="preserve">Издаване </w:t>
            </w:r>
            <w:r w:rsidR="007F2672" w:rsidRPr="00A350FA">
              <w:rPr>
                <w:rFonts w:ascii="Times New Roman" w:hAnsi="Times New Roman"/>
                <w:b/>
                <w:sz w:val="20"/>
              </w:rPr>
              <w:t>на заверено препис-извлечение от решения, протоколи, заповеди, актове, договори и др.,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</w:tcPr>
          <w:p w:rsidR="007F2672" w:rsidRPr="00AA5446" w:rsidRDefault="00496014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7F2672" w:rsidRPr="00AA5446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Копирни услуги,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0.10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A5446">
              <w:rPr>
                <w:rFonts w:ascii="Times New Roman" w:hAnsi="Times New Roman"/>
                <w:b/>
                <w:sz w:val="20"/>
              </w:rPr>
              <w:t>0.10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4.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Разпечатка на документи,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0.20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A5446">
              <w:rPr>
                <w:rFonts w:ascii="Times New Roman" w:hAnsi="Times New Roman"/>
                <w:b/>
                <w:sz w:val="20"/>
              </w:rPr>
              <w:t>0.20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Ламиниране на документи,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A544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6.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Сканиране на документи,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A544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7.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Приемане на факс,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0,50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AA5446"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8.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Изпращане на факс, за страница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8.1.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страната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A544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9A0E1A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9A0E1A">
              <w:rPr>
                <w:rFonts w:ascii="Times New Roman" w:hAnsi="Times New Roman"/>
                <w:b/>
                <w:sz w:val="20"/>
              </w:rPr>
              <w:t>8.2.</w:t>
            </w:r>
          </w:p>
        </w:tc>
        <w:tc>
          <w:tcPr>
            <w:tcW w:w="4405" w:type="dxa"/>
          </w:tcPr>
          <w:p w:rsidR="007F2672" w:rsidRPr="00A350FA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чужбина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3,00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A544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1175A7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175A7">
              <w:rPr>
                <w:rFonts w:ascii="Times New Roman" w:hAnsi="Times New Roman"/>
                <w:b/>
                <w:sz w:val="20"/>
              </w:rPr>
              <w:t>9.</w:t>
            </w:r>
          </w:p>
        </w:tc>
        <w:tc>
          <w:tcPr>
            <w:tcW w:w="4405" w:type="dxa"/>
          </w:tcPr>
          <w:p w:rsidR="007F2672" w:rsidRPr="001175A7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175A7">
              <w:rPr>
                <w:rFonts w:ascii="Times New Roman" w:hAnsi="Times New Roman"/>
                <w:b/>
                <w:sz w:val="20"/>
              </w:rPr>
              <w:t>Транспортна услуга на км.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</w:tr>
      <w:tr w:rsidR="007F2672" w:rsidRPr="00A350FA">
        <w:tc>
          <w:tcPr>
            <w:tcW w:w="1027" w:type="dxa"/>
          </w:tcPr>
          <w:p w:rsidR="007F2672" w:rsidRPr="001175A7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175A7">
              <w:rPr>
                <w:rFonts w:ascii="Times New Roman" w:hAnsi="Times New Roman"/>
                <w:b/>
                <w:sz w:val="20"/>
              </w:rPr>
              <w:t>9.1.</w:t>
            </w:r>
          </w:p>
        </w:tc>
        <w:tc>
          <w:tcPr>
            <w:tcW w:w="4405" w:type="dxa"/>
          </w:tcPr>
          <w:p w:rsidR="007F2672" w:rsidRPr="001175A7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с лек автомобил</w:t>
            </w:r>
          </w:p>
        </w:tc>
        <w:tc>
          <w:tcPr>
            <w:tcW w:w="1601" w:type="dxa"/>
          </w:tcPr>
          <w:p w:rsidR="007F2672" w:rsidRPr="001175A7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0,40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0.5</w:t>
            </w:r>
            <w:r w:rsidRPr="00AA5446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</w:tcPr>
          <w:p w:rsidR="007F2672" w:rsidRPr="001175A7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A350FA">
        <w:tc>
          <w:tcPr>
            <w:tcW w:w="1027" w:type="dxa"/>
          </w:tcPr>
          <w:p w:rsidR="007F2672" w:rsidRPr="00596407" w:rsidRDefault="007F2672" w:rsidP="00E83FA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596407">
              <w:rPr>
                <w:rFonts w:ascii="Times New Roman" w:hAnsi="Times New Roman"/>
                <w:b/>
                <w:sz w:val="20"/>
              </w:rPr>
              <w:t>9.2.</w:t>
            </w:r>
          </w:p>
        </w:tc>
        <w:tc>
          <w:tcPr>
            <w:tcW w:w="4405" w:type="dxa"/>
          </w:tcPr>
          <w:p w:rsidR="007F2672" w:rsidRPr="00596407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596407">
              <w:rPr>
                <w:rFonts w:ascii="Times New Roman" w:hAnsi="Times New Roman"/>
                <w:sz w:val="20"/>
              </w:rPr>
              <w:t>с лекотоварен автомобил</w:t>
            </w:r>
          </w:p>
        </w:tc>
        <w:tc>
          <w:tcPr>
            <w:tcW w:w="1601" w:type="dxa"/>
          </w:tcPr>
          <w:p w:rsidR="007F2672" w:rsidRPr="00A350FA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highlight w:val="lightGray"/>
              </w:rPr>
            </w:pPr>
            <w:r w:rsidRPr="00596407">
              <w:rPr>
                <w:rFonts w:ascii="Times New Roman" w:hAnsi="Times New Roman"/>
                <w:sz w:val="20"/>
              </w:rPr>
              <w:t>0,70</w:t>
            </w:r>
          </w:p>
        </w:tc>
        <w:tc>
          <w:tcPr>
            <w:tcW w:w="1259" w:type="dxa"/>
          </w:tcPr>
          <w:p w:rsidR="007F2672" w:rsidRPr="00AA5446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0.75</w:t>
            </w:r>
          </w:p>
        </w:tc>
        <w:tc>
          <w:tcPr>
            <w:tcW w:w="888" w:type="dxa"/>
          </w:tcPr>
          <w:p w:rsidR="007F2672" w:rsidRPr="001175A7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496014" w:rsidRPr="00A350FA">
        <w:tc>
          <w:tcPr>
            <w:tcW w:w="1027" w:type="dxa"/>
          </w:tcPr>
          <w:p w:rsidR="00496014" w:rsidRPr="001175A7" w:rsidRDefault="00496014" w:rsidP="00430B1C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Нова 10</w:t>
            </w:r>
            <w:r w:rsidR="00C52702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4405" w:type="dxa"/>
          </w:tcPr>
          <w:p w:rsidR="00496014" w:rsidRPr="001175A7" w:rsidRDefault="00C52702" w:rsidP="00430B1C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>
              <w:rPr>
                <w:rFonts w:ascii="Times New Roman" w:hAnsi="Times New Roman"/>
                <w:b/>
                <w:sz w:val="20"/>
              </w:rPr>
              <w:t>За ползване на автовишка /Щаер/</w:t>
            </w:r>
          </w:p>
        </w:tc>
        <w:tc>
          <w:tcPr>
            <w:tcW w:w="1601" w:type="dxa"/>
          </w:tcPr>
          <w:p w:rsidR="00496014" w:rsidRPr="00A350FA" w:rsidRDefault="00496014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  <w:tc>
          <w:tcPr>
            <w:tcW w:w="1259" w:type="dxa"/>
          </w:tcPr>
          <w:p w:rsidR="00496014" w:rsidRPr="00AA5446" w:rsidRDefault="00496014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</w:tcPr>
          <w:p w:rsidR="00496014" w:rsidRPr="00A350FA" w:rsidRDefault="00496014" w:rsidP="00430B1C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</w:tr>
      <w:tr w:rsidR="00496014" w:rsidRPr="00A350FA">
        <w:tc>
          <w:tcPr>
            <w:tcW w:w="1027" w:type="dxa"/>
          </w:tcPr>
          <w:p w:rsidR="00496014" w:rsidRPr="001175A7" w:rsidRDefault="00C52702" w:rsidP="00430B1C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Нова 1</w:t>
            </w:r>
            <w:r w:rsidR="00496014">
              <w:rPr>
                <w:rFonts w:ascii="Times New Roman" w:hAnsi="Times New Roman"/>
                <w:b/>
                <w:sz w:val="20"/>
              </w:rPr>
              <w:t>0</w:t>
            </w:r>
            <w:r w:rsidR="00496014" w:rsidRPr="001175A7">
              <w:rPr>
                <w:rFonts w:ascii="Times New Roman" w:hAnsi="Times New Roman"/>
                <w:b/>
                <w:sz w:val="20"/>
              </w:rPr>
              <w:t>.1.</w:t>
            </w:r>
          </w:p>
        </w:tc>
        <w:tc>
          <w:tcPr>
            <w:tcW w:w="4405" w:type="dxa"/>
          </w:tcPr>
          <w:p w:rsidR="00496014" w:rsidRPr="001175A7" w:rsidRDefault="00C52702" w:rsidP="00430B1C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територията на града</w:t>
            </w:r>
          </w:p>
        </w:tc>
        <w:tc>
          <w:tcPr>
            <w:tcW w:w="1601" w:type="dxa"/>
          </w:tcPr>
          <w:p w:rsidR="00496014" w:rsidRPr="001175A7" w:rsidRDefault="00C52702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259" w:type="dxa"/>
          </w:tcPr>
          <w:p w:rsidR="00496014" w:rsidRPr="00AA5446" w:rsidRDefault="00C52702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25.00 лв. на час</w:t>
            </w:r>
          </w:p>
        </w:tc>
        <w:tc>
          <w:tcPr>
            <w:tcW w:w="888" w:type="dxa"/>
          </w:tcPr>
          <w:p w:rsidR="00496014" w:rsidRPr="001175A7" w:rsidRDefault="00496014" w:rsidP="00430B1C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496014" w:rsidRPr="00A350FA">
        <w:tc>
          <w:tcPr>
            <w:tcW w:w="1027" w:type="dxa"/>
          </w:tcPr>
          <w:p w:rsidR="00496014" w:rsidRPr="00596407" w:rsidRDefault="00C52702" w:rsidP="00430B1C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Нова </w:t>
            </w:r>
            <w:r w:rsidR="00496014">
              <w:rPr>
                <w:rFonts w:ascii="Times New Roman" w:hAnsi="Times New Roman"/>
                <w:b/>
                <w:sz w:val="20"/>
              </w:rPr>
              <w:t>10</w:t>
            </w:r>
            <w:r w:rsidR="00496014" w:rsidRPr="00596407">
              <w:rPr>
                <w:rFonts w:ascii="Times New Roman" w:hAnsi="Times New Roman"/>
                <w:b/>
                <w:sz w:val="20"/>
              </w:rPr>
              <w:t>.2.</w:t>
            </w:r>
          </w:p>
        </w:tc>
        <w:tc>
          <w:tcPr>
            <w:tcW w:w="4405" w:type="dxa"/>
          </w:tcPr>
          <w:p w:rsidR="00496014" w:rsidRPr="00596407" w:rsidRDefault="00C52702" w:rsidP="00430B1C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Извън територията на града</w:t>
            </w:r>
          </w:p>
        </w:tc>
        <w:tc>
          <w:tcPr>
            <w:tcW w:w="1601" w:type="dxa"/>
          </w:tcPr>
          <w:p w:rsidR="00496014" w:rsidRPr="00A350FA" w:rsidRDefault="00C52702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highlight w:val="lightGray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259" w:type="dxa"/>
          </w:tcPr>
          <w:p w:rsidR="00496014" w:rsidRPr="00AA5446" w:rsidRDefault="00C52702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1,45 лв./км.+ 25.00лв. на час</w:t>
            </w:r>
          </w:p>
        </w:tc>
        <w:tc>
          <w:tcPr>
            <w:tcW w:w="888" w:type="dxa"/>
          </w:tcPr>
          <w:p w:rsidR="00496014" w:rsidRPr="001175A7" w:rsidRDefault="00496014" w:rsidP="00430B1C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175A7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9F5F59" w:rsidRPr="00A350FA">
        <w:tc>
          <w:tcPr>
            <w:tcW w:w="1027" w:type="dxa"/>
          </w:tcPr>
          <w:p w:rsidR="009F5F59" w:rsidRPr="001175A7" w:rsidRDefault="009F5F59" w:rsidP="00863AC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Нова 11.</w:t>
            </w:r>
          </w:p>
        </w:tc>
        <w:tc>
          <w:tcPr>
            <w:tcW w:w="4405" w:type="dxa"/>
          </w:tcPr>
          <w:p w:rsidR="009F5F59" w:rsidRPr="001175A7" w:rsidRDefault="009F5F59" w:rsidP="00863AC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/нова.Р-е№105/01.12.2010 г./ За ползване на паркоместа в неохраняеми общински паркинги</w:t>
            </w:r>
          </w:p>
        </w:tc>
        <w:tc>
          <w:tcPr>
            <w:tcW w:w="1601" w:type="dxa"/>
          </w:tcPr>
          <w:p w:rsidR="009F5F59" w:rsidRPr="001175A7" w:rsidRDefault="009F5F59" w:rsidP="00863AC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259" w:type="dxa"/>
          </w:tcPr>
          <w:p w:rsidR="009F5F59" w:rsidRPr="00AA5446" w:rsidRDefault="009F5F59" w:rsidP="00863AC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</w:tcPr>
          <w:p w:rsidR="009F5F59" w:rsidRPr="001175A7" w:rsidRDefault="009F5F59" w:rsidP="00863AC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F5F59" w:rsidRPr="00A350FA">
        <w:tc>
          <w:tcPr>
            <w:tcW w:w="1027" w:type="dxa"/>
          </w:tcPr>
          <w:p w:rsidR="009F5F59" w:rsidRDefault="009F5F59" w:rsidP="00863AC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Нова 11.1.</w:t>
            </w:r>
          </w:p>
        </w:tc>
        <w:tc>
          <w:tcPr>
            <w:tcW w:w="4405" w:type="dxa"/>
          </w:tcPr>
          <w:p w:rsidR="009F5F59" w:rsidRDefault="007D6646" w:rsidP="00430B1C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/нова.Р-е№105/01.12.2010 г./ За едно паркомясто </w:t>
            </w:r>
            <w:r w:rsidR="009F5F59">
              <w:rPr>
                <w:rFonts w:ascii="Times New Roman" w:hAnsi="Times New Roman"/>
                <w:sz w:val="20"/>
              </w:rPr>
              <w:t>месечен абонамент</w:t>
            </w:r>
          </w:p>
        </w:tc>
        <w:tc>
          <w:tcPr>
            <w:tcW w:w="1601" w:type="dxa"/>
          </w:tcPr>
          <w:p w:rsidR="009F5F59" w:rsidRDefault="009F5F59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259" w:type="dxa"/>
          </w:tcPr>
          <w:p w:rsidR="009F5F59" w:rsidRDefault="007D6646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F5F59"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888" w:type="dxa"/>
          </w:tcPr>
          <w:p w:rsidR="009F5F59" w:rsidRPr="001175A7" w:rsidRDefault="009F5F59" w:rsidP="00430B1C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9F5F59" w:rsidRPr="00A350FA">
        <w:tc>
          <w:tcPr>
            <w:tcW w:w="1027" w:type="dxa"/>
          </w:tcPr>
          <w:p w:rsidR="009F5F59" w:rsidRDefault="009F5F59" w:rsidP="00863AC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</w:tcPr>
          <w:p w:rsidR="009F5F59" w:rsidRDefault="009F5F59" w:rsidP="00430B1C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601" w:type="dxa"/>
          </w:tcPr>
          <w:p w:rsidR="009F5F59" w:rsidRDefault="009F5F59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259" w:type="dxa"/>
          </w:tcPr>
          <w:p w:rsidR="009F5F59" w:rsidRDefault="009F5F59" w:rsidP="00430B1C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</w:tcPr>
          <w:p w:rsidR="009F5F59" w:rsidRPr="001175A7" w:rsidRDefault="009F5F59" w:rsidP="00430B1C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 “ФБУС”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1.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Приемане на молба-декларация за картотекиране на нуждаещи се от 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Издаване на удостоверение за изплатени задължения по сделки, по които Община Елена е продавач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движими вещи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недвижими имоти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Издаване на удостоверение за ползване на </w:t>
            </w:r>
            <w:r>
              <w:rPr>
                <w:rFonts w:ascii="Times New Roman" w:hAnsi="Times New Roman"/>
                <w:b/>
                <w:sz w:val="20"/>
              </w:rPr>
              <w:lastRenderedPageBreak/>
              <w:t>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1.00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Издаване на удостоверение,че даден имот не е актуван като общински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Закупуване на документация за участие в състезателна процедура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дружество с над 50% общинско участие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обособени части от дружество с над 50% общинско участие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общински имот, невключен в капитала на общинско дружество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продажба по реда на ЗОС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5.5.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отстъпване право на строеж върху общински терен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5.6.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отдаване под наем на общински нежилищни имоти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</w:tbl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5.7.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процедури по ЗОП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5.8.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процедури по Наредбата за възлагане на малки обществени поръчки, определени в ЗОП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5.9.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възлагане на обществен превоз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дубликат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на разрешение за търговия с тютюневи изделия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удостоверение за частна ветеринарно-медицинска практика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регистрация на кучета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Отм. Реш.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rFonts w:ascii="Times New Roman" w:hAnsi="Times New Roman"/>
                  <w:b/>
                  <w:sz w:val="20"/>
                </w:rPr>
                <w:t>2005 г</w:t>
              </w:r>
            </w:smartTag>
            <w:r>
              <w:rPr>
                <w:rFonts w:ascii="Times New Roman" w:hAnsi="Times New Roman"/>
                <w:b/>
                <w:sz w:val="20"/>
              </w:rPr>
              <w:t>./ За регистрация на земеделска или горска техника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заверка на молба-декларация за земеделски производител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C5270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/ОТМЕНЕНА.Р-е№100/23.12.2009 г./ </w:t>
            </w:r>
            <w:r w:rsidR="007F2672">
              <w:rPr>
                <w:rFonts w:ascii="Times New Roman" w:hAnsi="Times New Roman"/>
                <w:b/>
                <w:sz w:val="20"/>
              </w:rPr>
              <w:t>За използване на общински разплодници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C5270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7F2672">
              <w:rPr>
                <w:rFonts w:ascii="Times New Roman" w:hAnsi="Times New Roman"/>
                <w:b/>
                <w:sz w:val="20"/>
              </w:rPr>
              <w:t>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C5270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  <w:r w:rsidR="007F2672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63"/>
        <w:gridCol w:w="1538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разрешително за таксиметров превоз на пътници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13.</w:t>
            </w:r>
          </w:p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заверка на пътен лист за изпълнение на случаен превоз на пътници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служебна бележка за снабдяване със строителна дървесина, за куб.м.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Дребна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средна и / или едра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Забележка. В случаите, когато дървесината е необходима за отстраняване последствията от бедствия, аварии или катастрофи, такса не се заплаща. Обстоятелствата се удостоверяват с документ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разрешително за отсичане на дървета в собствен имот, в т.ч.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ценни дървесни видове (орех, черница, череша, кестен и др.) и за повече от 5 бр. дървета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За всички останали случаи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8,00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10,00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повторно издаване на служебна бележка по граждански договор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пленарната зала на общината- 100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 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 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конферентната зала на общината - 30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 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заседателната зала на общината - 20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други помещения в сгради общинска собственост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0,10</w:t>
            </w:r>
            <w:r w:rsidR="006005A2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лв. на кв.м. на ден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0,15 лв. на кв.м. на ден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27"/>
        <w:gridCol w:w="74"/>
        <w:gridCol w:w="4394"/>
        <w:gridCol w:w="1538"/>
        <w:gridCol w:w="1259"/>
        <w:gridCol w:w="38"/>
        <w:gridCol w:w="850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озвучаване,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шрайбпроектор, флипчарт, екран и друго оборудване,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C5270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Нов 22а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Заверка на регистър за настанени туристи по Закона за туризма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Нов 22б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Заверка на регистър на търговци, търгуващи с черни и цветни метали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Нов 22в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Съгласуване на работно време на търговски обект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Нов 22г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Издаване на документи от имотните регистри за земеделска собственост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Нов 22д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</w:t>
            </w:r>
            <w:r w:rsidRPr="00C5270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./</w:t>
            </w:r>
            <w:r w:rsidRPr="00C52702">
              <w:rPr>
                <w:rFonts w:ascii="Times New Roman" w:hAnsi="Times New Roman"/>
                <w:sz w:val="20"/>
              </w:rPr>
              <w:t>Заверяване на анкетни карти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C52702">
              <w:rPr>
                <w:rFonts w:ascii="Times New Roman" w:hAnsi="Times New Roman"/>
                <w:sz w:val="20"/>
              </w:rPr>
              <w:t>на земеделски производители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C52702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Забележка:</w:t>
            </w:r>
            <w:r>
              <w:rPr>
                <w:rFonts w:ascii="Times New Roman" w:hAnsi="Times New Roman"/>
              </w:rPr>
              <w:t xml:space="preserve"> 1.</w:t>
            </w:r>
            <w:r>
              <w:rPr>
                <w:rFonts w:ascii="Times New Roman" w:hAnsi="Times New Roman"/>
                <w:sz w:val="20"/>
              </w:rPr>
              <w:t>Организациите на издръжка от о</w:t>
            </w:r>
            <w:r>
              <w:rPr>
                <w:rFonts w:ascii="Times New Roman" w:hAnsi="Times New Roman"/>
                <w:vanish/>
                <w:sz w:val="20"/>
              </w:rPr>
              <w:t>зон (01.04 - 31. или празничен ден, цените се завишават с 50%.а Елена</w:t>
            </w:r>
            <w:r>
              <w:rPr>
                <w:rFonts w:ascii="Times New Roman" w:hAnsi="Times New Roman"/>
                <w:sz w:val="20"/>
              </w:rPr>
              <w:t>бщинския бюджет не заплащат такси за ползване на зали;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Когато община Елена е съорганизатор на проявата, не се заплащат такси;</w:t>
            </w:r>
          </w:p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За ползване на залите в почивен или празничен ден, цените се завишават с 50%.</w:t>
            </w:r>
          </w:p>
        </w:tc>
      </w:tr>
      <w:tr w:rsidR="007F267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</w:t>
            </w:r>
            <w:r w:rsidR="006005A2">
              <w:rPr>
                <w:rFonts w:ascii="Times New Roman" w:hAnsi="Times New Roman"/>
                <w:b/>
                <w:i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“УТАБ”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разрешение за депониране на строителни отпадъци на депото за ТБО, на куб.м.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 “АОКЧР”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7F267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Изготвяне на образец “УП-</w:t>
            </w:r>
            <w:smartTag w:uri="urn:schemas-microsoft-com:office:smarttags" w:element="metricconverter">
              <w:smartTagPr>
                <w:attr w:name="ProductID" w:val="2”"/>
              </w:smartTagPr>
              <w:r>
                <w:rPr>
                  <w:rFonts w:ascii="Times New Roman" w:hAnsi="Times New Roman"/>
                  <w:b/>
                  <w:sz w:val="20"/>
                </w:rPr>
                <w:t>2”</w:t>
              </w:r>
            </w:smartTag>
            <w:r>
              <w:rPr>
                <w:rFonts w:ascii="Times New Roman" w:hAnsi="Times New Roman"/>
                <w:b/>
                <w:sz w:val="20"/>
              </w:rPr>
              <w:t xml:space="preserve"> на лица, работили в организации, чийто архиви са предадени за съхранение в Община Елена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Изготвяне на “Образец </w:t>
            </w:r>
            <w:smartTag w:uri="urn:schemas-microsoft-com:office:smarttags" w:element="metricconverter">
              <w:smartTagPr>
                <w:attr w:name="ProductID" w:val="30”"/>
              </w:smartTagPr>
              <w:r>
                <w:rPr>
                  <w:rFonts w:ascii="Times New Roman" w:hAnsi="Times New Roman"/>
                  <w:b/>
                  <w:sz w:val="20"/>
                </w:rPr>
                <w:t>30”</w:t>
              </w:r>
            </w:smartTag>
            <w:r>
              <w:rPr>
                <w:rFonts w:ascii="Times New Roman" w:hAnsi="Times New Roman"/>
                <w:b/>
                <w:sz w:val="20"/>
              </w:rPr>
              <w:t xml:space="preserve"> на лица, работили в организации, чийто архиви са предадени за съхранение в Община Елена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6005A2" w:rsidRDefault="006005A2" w:rsidP="00567438">
      <w:pPr>
        <w:spacing w:line="276" w:lineRule="auto"/>
        <w:rPr>
          <w:rFonts w:ascii="Times New Roman" w:hAnsi="Times New Roman"/>
          <w:b/>
          <w:i/>
          <w:lang w:val="ru-RU"/>
        </w:rPr>
      </w:pPr>
    </w:p>
    <w:p w:rsidR="00FD12F7" w:rsidRPr="00FD12F7" w:rsidRDefault="006005A2" w:rsidP="006005A2">
      <w:pPr>
        <w:spacing w:line="276" w:lineRule="auto"/>
        <w:ind w:firstLine="0"/>
        <w:jc w:val="right"/>
        <w:rPr>
          <w:rFonts w:ascii="Times New Roman" w:hAnsi="Times New Roman"/>
          <w:b/>
          <w:i/>
          <w:lang w:val="en-US"/>
        </w:rPr>
      </w:pPr>
      <w:r>
        <w:rPr>
          <w:rFonts w:ascii="Times New Roman" w:hAnsi="Times New Roman"/>
          <w:b/>
          <w:i/>
          <w:lang w:val="ru-RU"/>
        </w:rPr>
        <w:br w:type="page"/>
      </w:r>
      <w:r w:rsidR="00FD12F7">
        <w:rPr>
          <w:rFonts w:ascii="Times New Roman" w:hAnsi="Times New Roman"/>
          <w:b/>
          <w:i/>
        </w:rPr>
        <w:lastRenderedPageBreak/>
        <w:t>Приложение № 2</w:t>
      </w:r>
    </w:p>
    <w:p w:rsidR="00FD12F7" w:rsidRDefault="00FD12F7" w:rsidP="00FD12F7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</w:p>
    <w:p w:rsidR="00FD12F7" w:rsidRDefault="00FD12F7" w:rsidP="00FD12F7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</w:p>
    <w:tbl>
      <w:tblPr>
        <w:tblStyle w:val="TableGrid"/>
        <w:tblW w:w="9394" w:type="dxa"/>
        <w:tblLook w:val="01E0" w:firstRow="1" w:lastRow="1" w:firstColumn="1" w:lastColumn="1" w:noHBand="0" w:noVBand="0"/>
      </w:tblPr>
      <w:tblGrid>
        <w:gridCol w:w="959"/>
        <w:gridCol w:w="4252"/>
        <w:gridCol w:w="1601"/>
        <w:gridCol w:w="1417"/>
        <w:gridCol w:w="1165"/>
      </w:tblGrid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FD12F7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по ред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FD12F7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Видове услуги, предоставяни от Община Елена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FD12F7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Досегашен размер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FD12F7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Нов размер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FD12F7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ДДС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І.ОБЩИНСКИ РАДИОВЪЗЕЛ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b/>
                <w:i/>
                <w:sz w:val="20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съобщения от общ характер, за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съобщения с рекламна цел, за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Еднократно излъчване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Седмично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Месечно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Обръщения и други от политически партии и коалиции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 време на предизборна кампания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 закон (заповед на кмета на общината)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Извън предизборна кампания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3 минути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всяка следваща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c>
          <w:tcPr>
            <w:tcW w:w="9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6005A2" w:rsidP="00FD12F7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FD12F7">
              <w:rPr>
                <w:rFonts w:ascii="Times New Roman" w:hAnsi="Times New Roman"/>
                <w:b/>
                <w:sz w:val="20"/>
              </w:rPr>
              <w:t>Забележка:</w:t>
            </w:r>
            <w:r w:rsidR="00FD12F7">
              <w:rPr>
                <w:rFonts w:ascii="Times New Roman" w:hAnsi="Times New Roman"/>
                <w:sz w:val="20"/>
              </w:rPr>
              <w:t xml:space="preserve"> Безплатни са следните съобщения:</w:t>
            </w:r>
          </w:p>
          <w:p w:rsidR="00FD12F7" w:rsidRDefault="00FD12F7" w:rsidP="00CA70C2">
            <w:pPr>
              <w:spacing w:line="276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при аварии и други ограничения, свързани с обслужване на населението;</w:t>
            </w:r>
          </w:p>
          <w:p w:rsidR="00FD12F7" w:rsidRDefault="00FD12F7" w:rsidP="00CA70C2">
            <w:pPr>
              <w:spacing w:line="276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 от организации на бюджетна издръжка, Общински съвет за сигурност, РПУ, РСПАП и ПОбКЗНБАК;</w:t>
            </w:r>
          </w:p>
          <w:p w:rsidR="00FD12F7" w:rsidRDefault="00FD12F7" w:rsidP="00CA70C2">
            <w:pPr>
              <w:spacing w:line="276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от кмет и председател на Общински съвет – при изпълнение на техните задължения;</w:t>
            </w:r>
          </w:p>
          <w:p w:rsidR="00FD12F7" w:rsidRDefault="00FD12F7" w:rsidP="00CA70C2">
            <w:pPr>
              <w:spacing w:line="276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4. траурни</w:t>
            </w:r>
          </w:p>
          <w:p w:rsidR="00FD12F7" w:rsidRDefault="00FD12F7" w:rsidP="00CA70C2">
            <w:pPr>
              <w:spacing w:line="276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</w:tbl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252"/>
        <w:gridCol w:w="1601"/>
        <w:gridCol w:w="1417"/>
        <w:gridCol w:w="1165"/>
      </w:tblGrid>
      <w:tr w:rsidR="00FD12F7" w:rsidRPr="00F2080E">
        <w:tc>
          <w:tcPr>
            <w:tcW w:w="959" w:type="dxa"/>
          </w:tcPr>
          <w:p w:rsidR="00FD12F7" w:rsidRPr="00F2080E" w:rsidRDefault="00FD12F7" w:rsidP="00CA70C2">
            <w:pPr>
              <w:spacing w:line="276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4.</w:t>
            </w:r>
          </w:p>
        </w:tc>
        <w:tc>
          <w:tcPr>
            <w:tcW w:w="4252" w:type="dxa"/>
          </w:tcPr>
          <w:p w:rsidR="00FD12F7" w:rsidRPr="00F2080E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Годишна такса за радиоточка</w:t>
            </w:r>
          </w:p>
        </w:tc>
        <w:tc>
          <w:tcPr>
            <w:tcW w:w="1601" w:type="dxa"/>
          </w:tcPr>
          <w:p w:rsidR="00FD12F7" w:rsidRPr="00F2080E" w:rsidRDefault="00460B53" w:rsidP="00CA70C2">
            <w:pPr>
              <w:spacing w:line="264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10.00</w:t>
            </w:r>
          </w:p>
        </w:tc>
        <w:tc>
          <w:tcPr>
            <w:tcW w:w="1417" w:type="dxa"/>
          </w:tcPr>
          <w:p w:rsidR="00FD12F7" w:rsidRPr="00F2080E" w:rsidRDefault="00FD12F7" w:rsidP="00CA70C2">
            <w:pPr>
              <w:spacing w:line="264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10.00</w:t>
            </w:r>
          </w:p>
        </w:tc>
        <w:tc>
          <w:tcPr>
            <w:tcW w:w="1165" w:type="dxa"/>
          </w:tcPr>
          <w:p w:rsidR="00FD12F7" w:rsidRPr="00F2080E" w:rsidRDefault="00460B53" w:rsidP="00CA70C2">
            <w:pPr>
              <w:spacing w:line="264" w:lineRule="auto"/>
              <w:jc w:val="center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Да</w:t>
            </w:r>
          </w:p>
        </w:tc>
      </w:tr>
      <w:tr w:rsidR="00460B53" w:rsidRPr="00F2080E">
        <w:tc>
          <w:tcPr>
            <w:tcW w:w="9394" w:type="dxa"/>
            <w:gridSpan w:val="5"/>
          </w:tcPr>
          <w:p w:rsidR="00460B53" w:rsidRDefault="00460B53" w:rsidP="00430B1C">
            <w:pPr>
              <w:spacing w:line="276" w:lineRule="auto"/>
              <w:rPr>
                <w:rFonts w:ascii="Times New Roman" w:hAnsi="Times New Roman"/>
                <w:b/>
                <w:sz w:val="20"/>
                <w:lang w:val="en-US"/>
              </w:rPr>
            </w:pPr>
          </w:p>
          <w:p w:rsidR="00460B53" w:rsidRPr="00E75185" w:rsidRDefault="00460B53" w:rsidP="00430B1C">
            <w:pPr>
              <w:spacing w:line="276" w:lineRule="auto"/>
              <w:rPr>
                <w:rFonts w:ascii="Times New Roman" w:hAnsi="Times New Roman"/>
                <w:sz w:val="20"/>
              </w:rPr>
            </w:pPr>
            <w:r w:rsidRPr="00F2080E">
              <w:rPr>
                <w:rFonts w:ascii="Times New Roman" w:hAnsi="Times New Roman"/>
                <w:b/>
                <w:sz w:val="20"/>
              </w:rPr>
              <w:t>Забележка:</w:t>
            </w:r>
            <w:r w:rsidRPr="00F2080E">
              <w:rPr>
                <w:rFonts w:ascii="Times New Roman" w:hAnsi="Times New Roman"/>
                <w:sz w:val="20"/>
              </w:rPr>
              <w:t xml:space="preserve"> Таксат</w:t>
            </w:r>
            <w:r>
              <w:rPr>
                <w:rFonts w:ascii="Times New Roman" w:hAnsi="Times New Roman"/>
                <w:sz w:val="20"/>
              </w:rPr>
              <w:t>а влиза в сила от 01.01.2007 г</w:t>
            </w:r>
            <w:r w:rsidRPr="00F2080E">
              <w:rPr>
                <w:rFonts w:ascii="Times New Roman" w:hAnsi="Times New Roman"/>
                <w:sz w:val="20"/>
              </w:rPr>
              <w:t>. и може да се плаща на 2 вноски.</w:t>
            </w:r>
          </w:p>
          <w:p w:rsidR="00460B53" w:rsidRPr="00F2080E" w:rsidRDefault="00460B53" w:rsidP="00430B1C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Style w:val="TableGrid"/>
        <w:tblW w:w="9468" w:type="dxa"/>
        <w:tblLayout w:type="fixed"/>
        <w:tblLook w:val="01E0" w:firstRow="1" w:lastRow="1" w:firstColumn="1" w:lastColumn="1" w:noHBand="0" w:noVBand="0"/>
      </w:tblPr>
      <w:tblGrid>
        <w:gridCol w:w="1008"/>
        <w:gridCol w:w="164"/>
        <w:gridCol w:w="3116"/>
        <w:gridCol w:w="860"/>
        <w:gridCol w:w="1308"/>
        <w:gridCol w:w="312"/>
        <w:gridCol w:w="1314"/>
        <w:gridCol w:w="126"/>
        <w:gridCol w:w="1186"/>
        <w:gridCol w:w="74"/>
      </w:tblGrid>
      <w:tr w:rsidR="00C52702" w:rsidRPr="00C5270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C52702">
              <w:rPr>
                <w:rFonts w:ascii="Times New Roman" w:hAnsi="Times New Roman"/>
                <w:b/>
                <w:i/>
                <w:sz w:val="20"/>
              </w:rPr>
              <w:t>Нов 4а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460B53" w:rsidP="00460B53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</w:t>
            </w:r>
            <w:r w:rsidR="00C52702" w:rsidRPr="00C52702">
              <w:rPr>
                <w:rFonts w:ascii="Times New Roman" w:hAnsi="Times New Roman"/>
                <w:b/>
                <w:i/>
                <w:sz w:val="20"/>
              </w:rPr>
              <w:t>Откриване или преместване на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C52702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C52702" w:rsidRPr="00C5270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C52702">
              <w:rPr>
                <w:rFonts w:ascii="Times New Roman" w:hAnsi="Times New Roman"/>
                <w:b/>
                <w:i/>
                <w:sz w:val="20"/>
              </w:rPr>
              <w:t>Нов 4б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460B53" w:rsidP="00460B53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/нова.Р-е№100/23.12.2009г./</w:t>
            </w:r>
            <w:r w:rsidRPr="00C52702">
              <w:rPr>
                <w:rFonts w:ascii="Times New Roman" w:hAnsi="Times New Roman"/>
                <w:sz w:val="20"/>
              </w:rPr>
              <w:t xml:space="preserve"> </w:t>
            </w:r>
            <w:r w:rsidR="00C52702" w:rsidRPr="00C52702">
              <w:rPr>
                <w:rFonts w:ascii="Times New Roman" w:hAnsi="Times New Roman"/>
                <w:b/>
                <w:i/>
                <w:sz w:val="20"/>
              </w:rPr>
              <w:t>Възстановяване на закрита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C52702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C52702" w:rsidRPr="00C5270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C5270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C52702">
              <w:rPr>
                <w:rFonts w:ascii="Times New Roman" w:hAnsi="Times New Roman"/>
                <w:b/>
                <w:i/>
                <w:sz w:val="20"/>
              </w:rPr>
              <w:t>Нов 4в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460B53" w:rsidP="00460B53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/нова.Р-е№100/23.12.2009 г./</w:t>
            </w:r>
            <w:r w:rsidRPr="00C52702">
              <w:rPr>
                <w:rFonts w:ascii="Times New Roman" w:hAnsi="Times New Roman"/>
                <w:sz w:val="20"/>
              </w:rPr>
              <w:t xml:space="preserve"> </w:t>
            </w:r>
            <w:r w:rsidR="00C52702" w:rsidRPr="00C52702">
              <w:rPr>
                <w:rFonts w:ascii="Times New Roman" w:hAnsi="Times New Roman"/>
                <w:b/>
                <w:i/>
                <w:sz w:val="20"/>
              </w:rPr>
              <w:t>Ремонт на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C52702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702" w:rsidRPr="00C52702" w:rsidRDefault="00C52702" w:rsidP="00430B1C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C52702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ІІ.РЕКЛАМА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 xml:space="preserve">/ Нов Реш. № 80/29.12.2005 г./ Публикуване на реклама в официалния уеб сайт на Община Елена, </w:t>
            </w:r>
            <w:hyperlink r:id="rId9" w:history="1">
              <w:r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www</w:t>
              </w:r>
              <w:r>
                <w:rPr>
                  <w:rStyle w:val="Hyperlink"/>
                  <w:rFonts w:ascii="Times New Roman" w:hAnsi="Times New Roman"/>
                  <w:sz w:val="20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Elena</w:t>
              </w:r>
              <w:r>
                <w:rPr>
                  <w:rStyle w:val="Hyperlink"/>
                  <w:rFonts w:ascii="Times New Roman" w:hAnsi="Times New Roman"/>
                  <w:sz w:val="20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bg</w:t>
              </w:r>
            </w:hyperlink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 xml:space="preserve">На начална страница – показва се при зареждане на страницата </w:t>
            </w:r>
            <w:r>
              <w:rPr>
                <w:rFonts w:ascii="Times New Roman" w:hAnsi="Times New Roman"/>
                <w:sz w:val="20"/>
                <w:lang w:val="en-US"/>
              </w:rPr>
              <w:t>www</w:t>
            </w:r>
            <w:r>
              <w:rPr>
                <w:rFonts w:ascii="Times New Roman" w:hAnsi="Times New Roman"/>
                <w:sz w:val="20"/>
                <w:lang w:val="ru-RU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elena</w:t>
            </w:r>
            <w:r>
              <w:rPr>
                <w:rFonts w:ascii="Times New Roman" w:hAnsi="Times New Roman"/>
                <w:sz w:val="20"/>
                <w:lang w:val="ru-RU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bg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а/размери 150 х 80 пиксела 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б/размери 150 х 150 пиксела–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в/размери 150 х 180 пиксела-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вътрешни страници – новини, имоти, търсене, фирми, заведения и др.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а/размери 150 х 80 пиксела 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б/размери 150 х 150 пиксела–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в/размери 150 х 180 пиксела-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ІІІ.РИТУАЛИ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Сключване на граждански брак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</w:rPr>
              <w:t>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Ритуал “Сватба”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Обреден дом – 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40</w:t>
            </w:r>
            <w:r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кметствата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извън Обреден дом – Елена или съответното кметство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8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Ритуал “Кръщене”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</w:rPr>
              <w:t>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ІV.ШКОЛА ПО ИЗКУСТВАТА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Обучение по музикален инструмент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учебна година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93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Забележка: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За второ и трето дете от едно семейство, посещаващи школата по изкуствата цената на услугата по ал. 1 е 15 лв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20"/>
              </w:rPr>
              <w:t>за учебна година.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V.ОБЩИНСКА БИБЛИОТЕКА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10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Абонамент за годишно ползване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10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Pr="008644BB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деца и ученици до 10 години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безплатно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10</w:t>
            </w:r>
            <w:r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ученици на 10 години и пенсионери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10</w:t>
            </w:r>
            <w:r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всички останали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еднократно ползване в читалня на книга от библиотечния фонд от неабонати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ползване на книги от МЗС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невърната в срок книга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всеки започнат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книги от предходната година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изпращане на напомнително писмо по образец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първо писмо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0.40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0.60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следващи писма с обратна разписка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0.80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VІ.ОБЩИНСКИ ДЕТСКИ КОМПЛЕКС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посещение на извънкласни форми към Общински детски комплекс, за всяка отделна форма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учебен срок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.2</w:t>
            </w:r>
            <w:r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присъствен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VІІ.МУЗЕЙ НА ВЪЗРАЖДАНЕТО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Вход за посещение на музеен обект /експозиция/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ученици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8 г"/>
              </w:smartTagPr>
              <w:r>
                <w:rPr>
                  <w:rFonts w:ascii="Times New Roman" w:hAnsi="Times New Roman"/>
                  <w:sz w:val="20"/>
                </w:rPr>
                <w:t>18 г</w:t>
              </w:r>
            </w:smartTag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0.50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български и чуждестранни граждани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460B53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/изм.Р-е № 100/23.12.2009 г./ За </w:t>
            </w:r>
            <w:r w:rsidR="00FD12F7">
              <w:rPr>
                <w:rFonts w:ascii="Times New Roman" w:hAnsi="Times New Roman"/>
                <w:sz w:val="20"/>
              </w:rPr>
              <w:t>инвалиди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безплатен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ученици от Община 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безплатен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беседа, за всеки отделен обект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български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 превод на чужд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чужд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8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Ден за безплатни посещения на български граждани</w:t>
            </w:r>
            <w:r w:rsidR="006005A2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-</w:t>
            </w:r>
            <w:r w:rsidR="006005A2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понеделник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VІІІ.УСЛУГИ, ИЗВЪРШВАНИ В УЧЕБНИТЕ ЗАВЕДЕНИЯ 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</w:rPr>
              <w:t>.1</w:t>
            </w: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Ползване актовата зала на СОУ “Ив.Момчилов”, 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за час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Лятна такса 5.00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6,00</w:t>
            </w:r>
          </w:p>
          <w:p w:rsidR="00FD12F7" w:rsidRDefault="00FD12F7" w:rsidP="00CA70C2">
            <w:pPr>
              <w:rPr>
                <w:rFonts w:ascii="Times New Roman" w:hAnsi="Times New Roman"/>
                <w:sz w:val="20"/>
              </w:rPr>
            </w:pPr>
          </w:p>
          <w:p w:rsidR="00FD12F7" w:rsidRPr="003D28F0" w:rsidRDefault="006005A2" w:rsidP="00CA70C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="00FD12F7"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16"/>
              </w:rPr>
            </w:pP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Летен период: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(01.04 – 31.10)</w:t>
            </w: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Default="00FD12F7" w:rsidP="00CA70C2">
            <w:pPr>
              <w:pStyle w:val="Heading7"/>
              <w:ind w:firstLine="567"/>
              <w:outlineLvl w:val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Зимен период: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B3209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</w:t>
            </w:r>
            <w:r w:rsidR="00FD12F7">
              <w:rPr>
                <w:rFonts w:ascii="Times New Roman" w:hAnsi="Times New Roman"/>
                <w:b/>
                <w:sz w:val="20"/>
              </w:rPr>
              <w:t>е</w:t>
            </w:r>
          </w:p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физкултурния салон /малък/ на СОУ “Ив.Момчилов” – гр.Елена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Лятна такса 4.00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6005A2"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(01.04 – 31.10)</w:t>
            </w: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5.00</w:t>
            </w:r>
          </w:p>
          <w:p w:rsidR="00FD12F7" w:rsidRDefault="00FD12F7" w:rsidP="00CA70C2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Default="00FD12F7" w:rsidP="00CA70C2">
            <w:pPr>
              <w:spacing w:line="264" w:lineRule="auto"/>
              <w:ind w:left="-10" w:hanging="10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6.00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физкултурния салон /голям/ на СОУ “Ив.Момчилов” – гр.Елена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Лятна такса 7.00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6005A2"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(01.04 – 31.10)</w:t>
            </w:r>
            <w:r>
              <w:rPr>
                <w:rFonts w:ascii="Times New Roman" w:hAnsi="Times New Roman"/>
                <w:b/>
                <w:sz w:val="16"/>
              </w:rPr>
              <w:t xml:space="preserve"> 8</w:t>
            </w:r>
            <w:r>
              <w:rPr>
                <w:rFonts w:ascii="Times New Roman" w:hAnsi="Times New Roman"/>
                <w:b/>
                <w:sz w:val="20"/>
              </w:rPr>
              <w:t>.00</w:t>
            </w:r>
          </w:p>
          <w:p w:rsidR="00FD12F7" w:rsidRDefault="00FD12F7" w:rsidP="00CA70C2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Default="00FD12F7" w:rsidP="00CA70C2">
            <w:pPr>
              <w:spacing w:line="264" w:lineRule="auto"/>
              <w:ind w:left="-10" w:hanging="10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B3209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</w:t>
            </w:r>
            <w:r w:rsidR="00FD12F7">
              <w:rPr>
                <w:rFonts w:ascii="Times New Roman" w:hAnsi="Times New Roman"/>
                <w:sz w:val="20"/>
              </w:rPr>
              <w:t>е</w:t>
            </w:r>
          </w:p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за организиране и провеждане на състезания и за учебно-тренировъчна дейност на представителни отбори и клубове – на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канал за ремонт на автомобили в СОУ “Ив.Момчилов” – гр.Елена, 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закрит плувен басейн в СОУ “Ив.Момчилов” – гр.Елена, 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за деца и ученици извън учебната програма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6005A2"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(01.04 – 31.10)</w:t>
            </w: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0.50</w:t>
            </w:r>
          </w:p>
          <w:p w:rsidR="00FD12F7" w:rsidRDefault="00FD12F7" w:rsidP="00CA70C2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Зимен период: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за граждани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6005A2"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(01.04 – 31.10)</w:t>
            </w: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3.00</w:t>
            </w:r>
          </w:p>
          <w:p w:rsidR="00FD12F7" w:rsidRDefault="00FD12F7" w:rsidP="00CA70C2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за организиране и провеждане на състезания и за учебно-тренировъчна дейност на представителни отбори и клубове – на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Нощувка на организирани групи в извънучебно време</w:t>
            </w:r>
            <w:r w:rsidR="006005A2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в общежитието на СОУ “Иван Момчилов”, на човек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за деца и ученици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Лятна такса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Зимна такса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pStyle w:val="Heading8"/>
              <w:jc w:val="both"/>
              <w:outlineLvl w:val="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Летен период: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  <w:p w:rsidR="00FD12F7" w:rsidRDefault="00FD12F7" w:rsidP="00CA70C2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Default="006005A2" w:rsidP="00CA70C2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>
              <w:rPr>
                <w:rFonts w:ascii="Times New Roman" w:hAnsi="Times New Roman"/>
                <w:b/>
                <w:sz w:val="16"/>
              </w:rPr>
              <w:t>6</w:t>
            </w:r>
            <w:r w:rsidR="00FD12F7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за възрастни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Лятна такса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Зимна такса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pStyle w:val="Heading8"/>
              <w:jc w:val="both"/>
              <w:outlineLvl w:val="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Летен период: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Зимен период: </w:t>
            </w:r>
          </w:p>
          <w:p w:rsidR="00FD12F7" w:rsidRDefault="006005A2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>
              <w:rPr>
                <w:rFonts w:ascii="Times New Roman" w:hAnsi="Times New Roman"/>
                <w:b/>
                <w:sz w:val="20"/>
              </w:rPr>
              <w:t>7.00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спортни площадки и училищни дворове в извънучебно време (на кв.м. на ден)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0.05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</w:tcPr>
          <w:p w:rsidR="00FD12F7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видеозала в СОУ “Иван Момчилов”</w:t>
            </w:r>
          </w:p>
        </w:tc>
        <w:tc>
          <w:tcPr>
            <w:tcW w:w="2168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</w:tcPr>
          <w:p w:rsidR="00FD12F7" w:rsidRPr="00771E0E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771E0E">
              <w:rPr>
                <w:rFonts w:ascii="Times New Roman" w:hAnsi="Times New Roman"/>
                <w:sz w:val="20"/>
              </w:rPr>
              <w:t>- за час</w:t>
            </w:r>
          </w:p>
        </w:tc>
        <w:tc>
          <w:tcPr>
            <w:tcW w:w="2168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</w:tcPr>
          <w:p w:rsidR="00FD12F7" w:rsidRDefault="00FD12F7" w:rsidP="00CA70C2">
            <w:pPr>
              <w:pStyle w:val="Heading8"/>
              <w:jc w:val="both"/>
              <w:outlineLvl w:val="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Летен период:</w:t>
            </w:r>
          </w:p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Default="00FD12F7" w:rsidP="00CA70C2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Default="006005A2" w:rsidP="00CA70C2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>
              <w:rPr>
                <w:rFonts w:ascii="Times New Roman" w:hAnsi="Times New Roman"/>
                <w:b/>
                <w:sz w:val="20"/>
              </w:rPr>
              <w:t>8.00</w:t>
            </w:r>
          </w:p>
        </w:tc>
        <w:tc>
          <w:tcPr>
            <w:tcW w:w="1312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>
        <w:trPr>
          <w:gridAfter w:val="1"/>
          <w:wAfter w:w="74" w:type="dxa"/>
        </w:trPr>
        <w:tc>
          <w:tcPr>
            <w:tcW w:w="1172" w:type="dxa"/>
            <w:gridSpan w:val="2"/>
          </w:tcPr>
          <w:p w:rsidR="00FD12F7" w:rsidRDefault="00FD12F7" w:rsidP="00CA70C2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</w:tcPr>
          <w:p w:rsidR="00FD12F7" w:rsidRPr="00771E0E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771E0E">
              <w:rPr>
                <w:rFonts w:ascii="Times New Roman" w:hAnsi="Times New Roman"/>
                <w:sz w:val="20"/>
              </w:rPr>
              <w:t>- за ден</w:t>
            </w:r>
          </w:p>
        </w:tc>
        <w:tc>
          <w:tcPr>
            <w:tcW w:w="2168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</w:tcPr>
          <w:p w:rsidR="00FD12F7" w:rsidRDefault="006005A2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FD12F7">
              <w:rPr>
                <w:rFonts w:ascii="Times New Roman" w:hAnsi="Times New Roman"/>
                <w:b/>
                <w:sz w:val="20"/>
              </w:rPr>
              <w:t>35.00</w:t>
            </w:r>
          </w:p>
        </w:tc>
        <w:tc>
          <w:tcPr>
            <w:tcW w:w="1312" w:type="dxa"/>
            <w:gridSpan w:val="2"/>
          </w:tcPr>
          <w:p w:rsidR="00FD12F7" w:rsidRDefault="00FD12F7" w:rsidP="00CA70C2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27.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Дубликат за свидетелство за завършено основно образование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27.1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 ученик, завършил съответното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27.2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FB3209">
              <w:rPr>
                <w:rFonts w:ascii="Times New Roman" w:hAnsi="Times New Roman"/>
                <w:sz w:val="20"/>
              </w:rPr>
              <w:t>ученик, завършил в закрито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28.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Дубликат на удостоверение за завършен клас от минали години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28.1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 ученик, завършил съответното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28.2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FB3209">
              <w:rPr>
                <w:rFonts w:ascii="Times New Roman" w:hAnsi="Times New Roman"/>
                <w:sz w:val="20"/>
              </w:rPr>
              <w:t>ученик, завършил в закрито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29.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Дубликат на свидетелство за професионална квалификация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29.1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 ученик, завършил съответното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29.2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за</w:t>
            </w:r>
            <w:r w:rsidR="006005A2">
              <w:rPr>
                <w:rFonts w:ascii="Times New Roman" w:hAnsi="Times New Roman"/>
                <w:sz w:val="20"/>
              </w:rPr>
              <w:t xml:space="preserve"> </w:t>
            </w:r>
            <w:r w:rsidRPr="00FB3209">
              <w:rPr>
                <w:rFonts w:ascii="Times New Roman" w:hAnsi="Times New Roman"/>
                <w:sz w:val="20"/>
              </w:rPr>
              <w:t>ученик, завършил в закрито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30.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 xml:space="preserve">Дубликат на диплома за </w:t>
            </w:r>
            <w:r w:rsidRPr="00FB3209">
              <w:rPr>
                <w:rFonts w:ascii="Times New Roman" w:hAnsi="Times New Roman"/>
                <w:b/>
                <w:sz w:val="20"/>
              </w:rPr>
              <w:lastRenderedPageBreak/>
              <w:t>завършено средно образование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lastRenderedPageBreak/>
              <w:t>0</w:t>
            </w:r>
          </w:p>
        </w:tc>
        <w:tc>
          <w:tcPr>
            <w:tcW w:w="1626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B3209" w:rsidRPr="00FB3209">
        <w:trPr>
          <w:gridAfter w:val="1"/>
          <w:wAfter w:w="74" w:type="dxa"/>
        </w:trPr>
        <w:tc>
          <w:tcPr>
            <w:tcW w:w="1172" w:type="dxa"/>
            <w:gridSpan w:val="2"/>
          </w:tcPr>
          <w:p w:rsidR="00FB3209" w:rsidRPr="00FB3209" w:rsidRDefault="00FB3209" w:rsidP="00E641E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FB3209">
              <w:rPr>
                <w:rFonts w:ascii="Times New Roman" w:hAnsi="Times New Roman"/>
                <w:sz w:val="20"/>
              </w:rPr>
              <w:lastRenderedPageBreak/>
              <w:t>31.</w:t>
            </w:r>
          </w:p>
        </w:tc>
        <w:tc>
          <w:tcPr>
            <w:tcW w:w="3116" w:type="dxa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Ползване на компютърен кабинет за час от неучащи в съответното училище</w:t>
            </w:r>
          </w:p>
        </w:tc>
        <w:tc>
          <w:tcPr>
            <w:tcW w:w="2168" w:type="dxa"/>
            <w:gridSpan w:val="2"/>
          </w:tcPr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</w:tcPr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Летен период:</w:t>
            </w:r>
          </w:p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sz w:val="16"/>
                <w:szCs w:val="16"/>
              </w:rPr>
              <w:t>(01.04 – 31.10)</w:t>
            </w:r>
          </w:p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6.00</w:t>
            </w:r>
          </w:p>
          <w:p w:rsidR="00FB3209" w:rsidRPr="00FB3209" w:rsidRDefault="00FB3209" w:rsidP="00E641EB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+ 2,00</w:t>
            </w:r>
          </w:p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на работна</w:t>
            </w:r>
          </w:p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станция</w:t>
            </w:r>
          </w:p>
          <w:p w:rsidR="00FB3209" w:rsidRPr="00FB3209" w:rsidRDefault="00FB3209" w:rsidP="00FB3209">
            <w:pPr>
              <w:pStyle w:val="Heading7"/>
              <w:jc w:val="both"/>
              <w:outlineLvl w:val="6"/>
              <w:rPr>
                <w:rFonts w:ascii="Times New Roman" w:hAnsi="Times New Roman"/>
                <w:b w:val="0"/>
                <w:szCs w:val="16"/>
              </w:rPr>
            </w:pPr>
            <w:r w:rsidRPr="00FB3209">
              <w:rPr>
                <w:rFonts w:ascii="Times New Roman" w:hAnsi="Times New Roman"/>
                <w:szCs w:val="16"/>
              </w:rPr>
              <w:t>Зимен период</w:t>
            </w:r>
            <w:r w:rsidRPr="00FB3209">
              <w:rPr>
                <w:rFonts w:ascii="Times New Roman" w:hAnsi="Times New Roman"/>
                <w:b w:val="0"/>
                <w:szCs w:val="16"/>
              </w:rPr>
              <w:t>:</w:t>
            </w:r>
          </w:p>
          <w:p w:rsidR="00FB3209" w:rsidRPr="00FB3209" w:rsidRDefault="00FB3209" w:rsidP="00FB3209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FB3209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B3209" w:rsidRPr="00FB3209" w:rsidRDefault="00FB3209" w:rsidP="00FB3209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6.00</w:t>
            </w:r>
          </w:p>
          <w:p w:rsidR="00FB3209" w:rsidRPr="00FB3209" w:rsidRDefault="00FB3209" w:rsidP="00FB3209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+ 2,00</w:t>
            </w:r>
          </w:p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на работна</w:t>
            </w:r>
          </w:p>
          <w:p w:rsidR="00FB3209" w:rsidRPr="00FB3209" w:rsidRDefault="00FB3209" w:rsidP="00FB3209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FB3209">
              <w:rPr>
                <w:rFonts w:ascii="Times New Roman" w:hAnsi="Times New Roman"/>
                <w:b/>
                <w:sz w:val="16"/>
                <w:szCs w:val="16"/>
              </w:rPr>
              <w:t>станция</w:t>
            </w:r>
          </w:p>
          <w:p w:rsidR="00FB3209" w:rsidRPr="00FB3209" w:rsidRDefault="006005A2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12" w:type="dxa"/>
            <w:gridSpan w:val="2"/>
          </w:tcPr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не</w:t>
            </w: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FB3209" w:rsidRDefault="00FB3209" w:rsidP="00E641E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B3209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C76396" w:rsidRPr="006005A2" w:rsidRDefault="00C76396" w:rsidP="006005A2">
      <w:pPr>
        <w:spacing w:line="276" w:lineRule="auto"/>
        <w:ind w:firstLine="0"/>
        <w:rPr>
          <w:rFonts w:ascii="Times New Roman" w:hAnsi="Times New Roman"/>
          <w:b/>
          <w:i/>
        </w:rPr>
      </w:pPr>
    </w:p>
    <w:sectPr w:rsidR="00C76396" w:rsidRPr="006005A2" w:rsidSect="00BC19D1">
      <w:footerReference w:type="even" r:id="rId10"/>
      <w:footerReference w:type="default" r:id="rId11"/>
      <w:pgSz w:w="11906" w:h="16838"/>
      <w:pgMar w:top="1134" w:right="1134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F41" w:rsidRDefault="00716F41">
      <w:r>
        <w:separator/>
      </w:r>
    </w:p>
  </w:endnote>
  <w:endnote w:type="continuationSeparator" w:id="0">
    <w:p w:rsidR="00716F41" w:rsidRDefault="0071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BB2" w:rsidRDefault="00DA6BB2" w:rsidP="00BC19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A6BB2" w:rsidRDefault="00DA6BB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BB2" w:rsidRDefault="00DA6BB2" w:rsidP="00BC19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D5E">
      <w:rPr>
        <w:rStyle w:val="PageNumber"/>
        <w:noProof/>
      </w:rPr>
      <w:t>7</w:t>
    </w:r>
    <w:r>
      <w:rPr>
        <w:rStyle w:val="PageNumber"/>
      </w:rPr>
      <w:fldChar w:fldCharType="end"/>
    </w:r>
  </w:p>
  <w:p w:rsidR="00DA6BB2" w:rsidRDefault="00DA6BB2" w:rsidP="00DA6BB2">
    <w:pPr>
      <w:pStyle w:val="Footer"/>
      <w:spacing w:line="240" w:lineRule="auto"/>
      <w:jc w:val="center"/>
      <w:rPr>
        <w:rFonts w:ascii="Times New Roman" w:hAnsi="Times New Roman"/>
      </w:rPr>
    </w:pPr>
  </w:p>
  <w:p w:rsidR="00DA6BB2" w:rsidRPr="00DA6BB2" w:rsidRDefault="00DA6BB2" w:rsidP="00DA6BB2">
    <w:pPr>
      <w:pStyle w:val="Footer"/>
      <w:pBdr>
        <w:top w:val="single" w:sz="4" w:space="1" w:color="auto"/>
      </w:pBdr>
      <w:spacing w:line="240" w:lineRule="auto"/>
      <w:jc w:val="center"/>
      <w:rPr>
        <w:rFonts w:ascii="Times New Roman" w:hAnsi="Times New Roman"/>
      </w:rPr>
    </w:pPr>
    <w:r w:rsidRPr="00DA6BB2">
      <w:rPr>
        <w:rFonts w:ascii="Times New Roman" w:hAnsi="Times New Roman"/>
      </w:rPr>
      <w:t>Наредба за определянето и администрирането на местните такси и цени на услуги на територията на община Елена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F41" w:rsidRDefault="00716F41">
      <w:r>
        <w:separator/>
      </w:r>
    </w:p>
  </w:footnote>
  <w:footnote w:type="continuationSeparator" w:id="0">
    <w:p w:rsidR="00716F41" w:rsidRDefault="00716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7558"/>
    <w:multiLevelType w:val="hybridMultilevel"/>
    <w:tmpl w:val="936A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0B76BC"/>
    <w:multiLevelType w:val="hybridMultilevel"/>
    <w:tmpl w:val="B60EB90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72308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634A95"/>
    <w:multiLevelType w:val="multilevel"/>
    <w:tmpl w:val="EEFE2248"/>
    <w:lvl w:ilvl="0">
      <w:start w:val="3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6D3DFB"/>
    <w:multiLevelType w:val="singleLevel"/>
    <w:tmpl w:val="10341E38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3DD133CE"/>
    <w:multiLevelType w:val="hybridMultilevel"/>
    <w:tmpl w:val="BAA4D07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445C420A"/>
    <w:multiLevelType w:val="hybridMultilevel"/>
    <w:tmpl w:val="84A899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69B6B6B"/>
    <w:multiLevelType w:val="hybridMultilevel"/>
    <w:tmpl w:val="10D650A6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9D24319"/>
    <w:multiLevelType w:val="multilevel"/>
    <w:tmpl w:val="9D6249E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22602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E396BD0"/>
    <w:multiLevelType w:val="hybridMultilevel"/>
    <w:tmpl w:val="EBA83E5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086446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1DC0F1B"/>
    <w:multiLevelType w:val="hybridMultilevel"/>
    <w:tmpl w:val="6AC0C7C4"/>
    <w:lvl w:ilvl="0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13">
    <w:nsid w:val="7A2657E6"/>
    <w:multiLevelType w:val="hybridMultilevel"/>
    <w:tmpl w:val="20108A1E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4">
    <w:nsid w:val="7D5A36E1"/>
    <w:multiLevelType w:val="hybridMultilevel"/>
    <w:tmpl w:val="B7782A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7EA43D02"/>
    <w:multiLevelType w:val="multilevel"/>
    <w:tmpl w:val="D988DAC6"/>
    <w:lvl w:ilvl="0">
      <w:start w:val="2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0"/>
  </w:num>
  <w:num w:numId="5">
    <w:abstractNumId w:val="6"/>
  </w:num>
  <w:num w:numId="6">
    <w:abstractNumId w:val="1"/>
  </w:num>
  <w:num w:numId="7">
    <w:abstractNumId w:val="15"/>
  </w:num>
  <w:num w:numId="8">
    <w:abstractNumId w:val="0"/>
  </w:num>
  <w:num w:numId="9">
    <w:abstractNumId w:val="5"/>
  </w:num>
  <w:num w:numId="10">
    <w:abstractNumId w:val="14"/>
  </w:num>
  <w:num w:numId="11">
    <w:abstractNumId w:val="3"/>
  </w:num>
  <w:num w:numId="12">
    <w:abstractNumId w:val="9"/>
  </w:num>
  <w:num w:numId="13">
    <w:abstractNumId w:val="2"/>
  </w:num>
  <w:num w:numId="14">
    <w:abstractNumId w:val="11"/>
  </w:num>
  <w:num w:numId="15">
    <w:abstractNumId w:val="8"/>
  </w:num>
  <w:num w:numId="16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19"/>
    <w:rsid w:val="0000740E"/>
    <w:rsid w:val="00021FA4"/>
    <w:rsid w:val="0002594E"/>
    <w:rsid w:val="00040024"/>
    <w:rsid w:val="000423B1"/>
    <w:rsid w:val="00050BAD"/>
    <w:rsid w:val="000544BE"/>
    <w:rsid w:val="000563BE"/>
    <w:rsid w:val="00064C79"/>
    <w:rsid w:val="00070C2B"/>
    <w:rsid w:val="00073837"/>
    <w:rsid w:val="000A3229"/>
    <w:rsid w:val="000A68F0"/>
    <w:rsid w:val="000B591C"/>
    <w:rsid w:val="000C0996"/>
    <w:rsid w:val="000D708D"/>
    <w:rsid w:val="000E6CD8"/>
    <w:rsid w:val="000F1B7F"/>
    <w:rsid w:val="001155FE"/>
    <w:rsid w:val="001175A7"/>
    <w:rsid w:val="00131956"/>
    <w:rsid w:val="00163DCB"/>
    <w:rsid w:val="001668E8"/>
    <w:rsid w:val="001850D9"/>
    <w:rsid w:val="00194403"/>
    <w:rsid w:val="001B001D"/>
    <w:rsid w:val="001B2921"/>
    <w:rsid w:val="001B676F"/>
    <w:rsid w:val="001D4642"/>
    <w:rsid w:val="001E3F5A"/>
    <w:rsid w:val="001E65E0"/>
    <w:rsid w:val="00205153"/>
    <w:rsid w:val="002056F8"/>
    <w:rsid w:val="00220DAA"/>
    <w:rsid w:val="00230610"/>
    <w:rsid w:val="00232CBB"/>
    <w:rsid w:val="00234A9B"/>
    <w:rsid w:val="002360A8"/>
    <w:rsid w:val="00237A6B"/>
    <w:rsid w:val="00247C78"/>
    <w:rsid w:val="00251B95"/>
    <w:rsid w:val="002538F3"/>
    <w:rsid w:val="002643F0"/>
    <w:rsid w:val="00274B1B"/>
    <w:rsid w:val="00277BD7"/>
    <w:rsid w:val="00287702"/>
    <w:rsid w:val="00295644"/>
    <w:rsid w:val="00295A6E"/>
    <w:rsid w:val="002D202F"/>
    <w:rsid w:val="002D5B24"/>
    <w:rsid w:val="002E229F"/>
    <w:rsid w:val="002F0048"/>
    <w:rsid w:val="003071ED"/>
    <w:rsid w:val="003077CE"/>
    <w:rsid w:val="003112E2"/>
    <w:rsid w:val="003121D5"/>
    <w:rsid w:val="00313B92"/>
    <w:rsid w:val="00320AD7"/>
    <w:rsid w:val="00324004"/>
    <w:rsid w:val="00330912"/>
    <w:rsid w:val="00331444"/>
    <w:rsid w:val="00345295"/>
    <w:rsid w:val="003542F2"/>
    <w:rsid w:val="003576CF"/>
    <w:rsid w:val="003647A6"/>
    <w:rsid w:val="003726B1"/>
    <w:rsid w:val="00372CF7"/>
    <w:rsid w:val="003765AE"/>
    <w:rsid w:val="00381533"/>
    <w:rsid w:val="00387FB0"/>
    <w:rsid w:val="00396A72"/>
    <w:rsid w:val="003A3209"/>
    <w:rsid w:val="003B1FB2"/>
    <w:rsid w:val="003B72F7"/>
    <w:rsid w:val="003B76B8"/>
    <w:rsid w:val="003C2987"/>
    <w:rsid w:val="003C68C4"/>
    <w:rsid w:val="003E5CBB"/>
    <w:rsid w:val="003F3BBB"/>
    <w:rsid w:val="00407E7E"/>
    <w:rsid w:val="004152E6"/>
    <w:rsid w:val="00430B1C"/>
    <w:rsid w:val="00433821"/>
    <w:rsid w:val="004362CD"/>
    <w:rsid w:val="004469F9"/>
    <w:rsid w:val="00446CA7"/>
    <w:rsid w:val="004521CE"/>
    <w:rsid w:val="00460B53"/>
    <w:rsid w:val="004634B7"/>
    <w:rsid w:val="004702E5"/>
    <w:rsid w:val="004714E7"/>
    <w:rsid w:val="00477028"/>
    <w:rsid w:val="004807BF"/>
    <w:rsid w:val="00481595"/>
    <w:rsid w:val="00496014"/>
    <w:rsid w:val="004B2069"/>
    <w:rsid w:val="004B6933"/>
    <w:rsid w:val="004B7804"/>
    <w:rsid w:val="004C724F"/>
    <w:rsid w:val="004D1A9B"/>
    <w:rsid w:val="004E14ED"/>
    <w:rsid w:val="004E27A8"/>
    <w:rsid w:val="004E5EEE"/>
    <w:rsid w:val="004F2F81"/>
    <w:rsid w:val="004F327E"/>
    <w:rsid w:val="00501B32"/>
    <w:rsid w:val="00513B99"/>
    <w:rsid w:val="00535287"/>
    <w:rsid w:val="00544D5E"/>
    <w:rsid w:val="00547394"/>
    <w:rsid w:val="00567438"/>
    <w:rsid w:val="00586685"/>
    <w:rsid w:val="00595847"/>
    <w:rsid w:val="00596407"/>
    <w:rsid w:val="005A09EF"/>
    <w:rsid w:val="005B15E7"/>
    <w:rsid w:val="005D2001"/>
    <w:rsid w:val="005D39F8"/>
    <w:rsid w:val="005D43AF"/>
    <w:rsid w:val="005E1AFA"/>
    <w:rsid w:val="005E34B7"/>
    <w:rsid w:val="005E534B"/>
    <w:rsid w:val="006005A2"/>
    <w:rsid w:val="00627D50"/>
    <w:rsid w:val="006304F0"/>
    <w:rsid w:val="0063452F"/>
    <w:rsid w:val="00642233"/>
    <w:rsid w:val="0064296A"/>
    <w:rsid w:val="00644A1E"/>
    <w:rsid w:val="0065645A"/>
    <w:rsid w:val="00661575"/>
    <w:rsid w:val="00664D5E"/>
    <w:rsid w:val="0066601E"/>
    <w:rsid w:val="00666F9C"/>
    <w:rsid w:val="0068514D"/>
    <w:rsid w:val="006876A6"/>
    <w:rsid w:val="00697277"/>
    <w:rsid w:val="006A5B95"/>
    <w:rsid w:val="006A652A"/>
    <w:rsid w:val="006A70C1"/>
    <w:rsid w:val="006A719F"/>
    <w:rsid w:val="006C6FEB"/>
    <w:rsid w:val="006D54C7"/>
    <w:rsid w:val="006E0481"/>
    <w:rsid w:val="006E0B8A"/>
    <w:rsid w:val="006E3085"/>
    <w:rsid w:val="006F693B"/>
    <w:rsid w:val="00704746"/>
    <w:rsid w:val="00716F41"/>
    <w:rsid w:val="00722C1D"/>
    <w:rsid w:val="00726AA1"/>
    <w:rsid w:val="0073651A"/>
    <w:rsid w:val="00753FE3"/>
    <w:rsid w:val="00757D53"/>
    <w:rsid w:val="00757DB7"/>
    <w:rsid w:val="0076264A"/>
    <w:rsid w:val="007716FB"/>
    <w:rsid w:val="00794B95"/>
    <w:rsid w:val="00795EA6"/>
    <w:rsid w:val="007A4552"/>
    <w:rsid w:val="007B70A5"/>
    <w:rsid w:val="007C681B"/>
    <w:rsid w:val="007D12C7"/>
    <w:rsid w:val="007D6646"/>
    <w:rsid w:val="007E4674"/>
    <w:rsid w:val="007E4D5C"/>
    <w:rsid w:val="007E689C"/>
    <w:rsid w:val="007F2672"/>
    <w:rsid w:val="007F4C48"/>
    <w:rsid w:val="00806099"/>
    <w:rsid w:val="00823D66"/>
    <w:rsid w:val="00844391"/>
    <w:rsid w:val="00845F01"/>
    <w:rsid w:val="00847AD6"/>
    <w:rsid w:val="00853800"/>
    <w:rsid w:val="0085655E"/>
    <w:rsid w:val="008573CB"/>
    <w:rsid w:val="00863ACB"/>
    <w:rsid w:val="00867D34"/>
    <w:rsid w:val="00867DEA"/>
    <w:rsid w:val="0087331A"/>
    <w:rsid w:val="008804F4"/>
    <w:rsid w:val="0088120D"/>
    <w:rsid w:val="008817CB"/>
    <w:rsid w:val="0088220A"/>
    <w:rsid w:val="008829F6"/>
    <w:rsid w:val="00894601"/>
    <w:rsid w:val="00897075"/>
    <w:rsid w:val="008A2761"/>
    <w:rsid w:val="008A4836"/>
    <w:rsid w:val="008A5BD4"/>
    <w:rsid w:val="008A7BEF"/>
    <w:rsid w:val="008B705E"/>
    <w:rsid w:val="008C0621"/>
    <w:rsid w:val="008C30D5"/>
    <w:rsid w:val="008D5E0E"/>
    <w:rsid w:val="008E20D4"/>
    <w:rsid w:val="0091214F"/>
    <w:rsid w:val="00924CA2"/>
    <w:rsid w:val="00937944"/>
    <w:rsid w:val="00951AF7"/>
    <w:rsid w:val="00961282"/>
    <w:rsid w:val="00965141"/>
    <w:rsid w:val="00971323"/>
    <w:rsid w:val="00980E4A"/>
    <w:rsid w:val="00984A89"/>
    <w:rsid w:val="00985AA6"/>
    <w:rsid w:val="009900A8"/>
    <w:rsid w:val="009969E7"/>
    <w:rsid w:val="00996BD7"/>
    <w:rsid w:val="009A01A8"/>
    <w:rsid w:val="009A0E1A"/>
    <w:rsid w:val="009A5D17"/>
    <w:rsid w:val="009A6626"/>
    <w:rsid w:val="009C02F3"/>
    <w:rsid w:val="009C36F0"/>
    <w:rsid w:val="009D0DE2"/>
    <w:rsid w:val="009D434C"/>
    <w:rsid w:val="009D6D06"/>
    <w:rsid w:val="009E0C69"/>
    <w:rsid w:val="009E473F"/>
    <w:rsid w:val="009E6F81"/>
    <w:rsid w:val="009E7A0B"/>
    <w:rsid w:val="009F401F"/>
    <w:rsid w:val="009F43AD"/>
    <w:rsid w:val="009F5F59"/>
    <w:rsid w:val="00A06E96"/>
    <w:rsid w:val="00A17533"/>
    <w:rsid w:val="00A34ED6"/>
    <w:rsid w:val="00A350FA"/>
    <w:rsid w:val="00A374C4"/>
    <w:rsid w:val="00A37800"/>
    <w:rsid w:val="00A46BD4"/>
    <w:rsid w:val="00A4717A"/>
    <w:rsid w:val="00A50B31"/>
    <w:rsid w:val="00A71A51"/>
    <w:rsid w:val="00A726EA"/>
    <w:rsid w:val="00A75937"/>
    <w:rsid w:val="00A840D3"/>
    <w:rsid w:val="00A96932"/>
    <w:rsid w:val="00A97407"/>
    <w:rsid w:val="00A9765A"/>
    <w:rsid w:val="00AA5446"/>
    <w:rsid w:val="00AB3CF4"/>
    <w:rsid w:val="00AD11C3"/>
    <w:rsid w:val="00AD150C"/>
    <w:rsid w:val="00AD78D3"/>
    <w:rsid w:val="00AE1DB1"/>
    <w:rsid w:val="00AE3B1A"/>
    <w:rsid w:val="00B007A2"/>
    <w:rsid w:val="00B03A0C"/>
    <w:rsid w:val="00B06152"/>
    <w:rsid w:val="00B10B19"/>
    <w:rsid w:val="00B12E8E"/>
    <w:rsid w:val="00B26AE1"/>
    <w:rsid w:val="00B270F0"/>
    <w:rsid w:val="00B33360"/>
    <w:rsid w:val="00B405C7"/>
    <w:rsid w:val="00B40FAD"/>
    <w:rsid w:val="00B45563"/>
    <w:rsid w:val="00B50431"/>
    <w:rsid w:val="00B622BF"/>
    <w:rsid w:val="00B62798"/>
    <w:rsid w:val="00B74B9A"/>
    <w:rsid w:val="00B860F7"/>
    <w:rsid w:val="00B934D3"/>
    <w:rsid w:val="00BA3598"/>
    <w:rsid w:val="00BA6B97"/>
    <w:rsid w:val="00BC1675"/>
    <w:rsid w:val="00BC19D1"/>
    <w:rsid w:val="00BC1EB6"/>
    <w:rsid w:val="00BD12A2"/>
    <w:rsid w:val="00BD46B0"/>
    <w:rsid w:val="00BD4F7E"/>
    <w:rsid w:val="00BD6A42"/>
    <w:rsid w:val="00BD7D00"/>
    <w:rsid w:val="00BF1808"/>
    <w:rsid w:val="00BF1936"/>
    <w:rsid w:val="00BF46E1"/>
    <w:rsid w:val="00C027BE"/>
    <w:rsid w:val="00C2141B"/>
    <w:rsid w:val="00C310BD"/>
    <w:rsid w:val="00C32B23"/>
    <w:rsid w:val="00C3361A"/>
    <w:rsid w:val="00C33680"/>
    <w:rsid w:val="00C33F10"/>
    <w:rsid w:val="00C4646D"/>
    <w:rsid w:val="00C511D2"/>
    <w:rsid w:val="00C52702"/>
    <w:rsid w:val="00C53B4F"/>
    <w:rsid w:val="00C61966"/>
    <w:rsid w:val="00C63136"/>
    <w:rsid w:val="00C63A79"/>
    <w:rsid w:val="00C73FFC"/>
    <w:rsid w:val="00C76159"/>
    <w:rsid w:val="00C76396"/>
    <w:rsid w:val="00C8139C"/>
    <w:rsid w:val="00C87AD7"/>
    <w:rsid w:val="00C97615"/>
    <w:rsid w:val="00C97F94"/>
    <w:rsid w:val="00CA3129"/>
    <w:rsid w:val="00CA5B8F"/>
    <w:rsid w:val="00CA6216"/>
    <w:rsid w:val="00CA67DA"/>
    <w:rsid w:val="00CA70C2"/>
    <w:rsid w:val="00CB53A5"/>
    <w:rsid w:val="00CB6413"/>
    <w:rsid w:val="00CC1205"/>
    <w:rsid w:val="00CC12C7"/>
    <w:rsid w:val="00CC37A3"/>
    <w:rsid w:val="00CC7A9D"/>
    <w:rsid w:val="00CF06DE"/>
    <w:rsid w:val="00CF4D51"/>
    <w:rsid w:val="00CF56EB"/>
    <w:rsid w:val="00CF61C3"/>
    <w:rsid w:val="00D028BB"/>
    <w:rsid w:val="00D07370"/>
    <w:rsid w:val="00D11F24"/>
    <w:rsid w:val="00D142CC"/>
    <w:rsid w:val="00D43AEC"/>
    <w:rsid w:val="00D46D2F"/>
    <w:rsid w:val="00D55B3D"/>
    <w:rsid w:val="00D63698"/>
    <w:rsid w:val="00D63CAB"/>
    <w:rsid w:val="00D65C45"/>
    <w:rsid w:val="00D66F73"/>
    <w:rsid w:val="00D731A1"/>
    <w:rsid w:val="00D8347E"/>
    <w:rsid w:val="00D912E2"/>
    <w:rsid w:val="00D95B8D"/>
    <w:rsid w:val="00D96A2A"/>
    <w:rsid w:val="00DA2EB5"/>
    <w:rsid w:val="00DA6BB2"/>
    <w:rsid w:val="00DB4F37"/>
    <w:rsid w:val="00DB70C4"/>
    <w:rsid w:val="00DC3A0D"/>
    <w:rsid w:val="00DD3C14"/>
    <w:rsid w:val="00DD4501"/>
    <w:rsid w:val="00DE1A4F"/>
    <w:rsid w:val="00DE4FD1"/>
    <w:rsid w:val="00DE5175"/>
    <w:rsid w:val="00DE6CE4"/>
    <w:rsid w:val="00DE71BF"/>
    <w:rsid w:val="00DF5CB3"/>
    <w:rsid w:val="00DF6232"/>
    <w:rsid w:val="00E03C79"/>
    <w:rsid w:val="00E043DA"/>
    <w:rsid w:val="00E06608"/>
    <w:rsid w:val="00E22D94"/>
    <w:rsid w:val="00E32176"/>
    <w:rsid w:val="00E45F07"/>
    <w:rsid w:val="00E539C1"/>
    <w:rsid w:val="00E57B72"/>
    <w:rsid w:val="00E6136F"/>
    <w:rsid w:val="00E641EB"/>
    <w:rsid w:val="00E74C36"/>
    <w:rsid w:val="00E811FB"/>
    <w:rsid w:val="00E83FAB"/>
    <w:rsid w:val="00E85260"/>
    <w:rsid w:val="00E904A8"/>
    <w:rsid w:val="00EA240B"/>
    <w:rsid w:val="00EA5C1B"/>
    <w:rsid w:val="00EC029A"/>
    <w:rsid w:val="00EC1990"/>
    <w:rsid w:val="00ED1D18"/>
    <w:rsid w:val="00ED7758"/>
    <w:rsid w:val="00ED7C41"/>
    <w:rsid w:val="00EF323D"/>
    <w:rsid w:val="00F0263C"/>
    <w:rsid w:val="00F058B5"/>
    <w:rsid w:val="00F166BB"/>
    <w:rsid w:val="00F168A4"/>
    <w:rsid w:val="00F20B31"/>
    <w:rsid w:val="00F2633C"/>
    <w:rsid w:val="00F26CE4"/>
    <w:rsid w:val="00F35244"/>
    <w:rsid w:val="00F403FC"/>
    <w:rsid w:val="00F45CFB"/>
    <w:rsid w:val="00F46532"/>
    <w:rsid w:val="00F52EAB"/>
    <w:rsid w:val="00F64607"/>
    <w:rsid w:val="00F66890"/>
    <w:rsid w:val="00F70C3D"/>
    <w:rsid w:val="00F7451D"/>
    <w:rsid w:val="00F80FB1"/>
    <w:rsid w:val="00F8262E"/>
    <w:rsid w:val="00F84501"/>
    <w:rsid w:val="00F92C81"/>
    <w:rsid w:val="00F9502F"/>
    <w:rsid w:val="00F96825"/>
    <w:rsid w:val="00F96A37"/>
    <w:rsid w:val="00FB1908"/>
    <w:rsid w:val="00FB22F6"/>
    <w:rsid w:val="00FB3209"/>
    <w:rsid w:val="00FD12F7"/>
    <w:rsid w:val="00FD37EF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52A"/>
    <w:pPr>
      <w:spacing w:line="312" w:lineRule="auto"/>
      <w:ind w:firstLine="567"/>
      <w:jc w:val="both"/>
    </w:pPr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ind w:firstLine="0"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hanging="142"/>
      <w:jc w:val="center"/>
      <w:outlineLvl w:val="3"/>
    </w:pPr>
    <w:rPr>
      <w:b/>
      <w:sz w:val="48"/>
    </w:rPr>
  </w:style>
  <w:style w:type="paragraph" w:styleId="Heading5">
    <w:name w:val="heading 5"/>
    <w:basedOn w:val="Normal"/>
    <w:next w:val="Normal"/>
    <w:qFormat/>
    <w:pPr>
      <w:keepNext/>
      <w:spacing w:line="240" w:lineRule="auto"/>
      <w:ind w:firstLine="720"/>
      <w:jc w:val="center"/>
      <w:outlineLvl w:val="4"/>
    </w:pPr>
    <w:rPr>
      <w:rFonts w:ascii="Arial" w:hAnsi="Arial"/>
      <w:b/>
      <w:caps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spacing w:line="264" w:lineRule="auto"/>
      <w:ind w:firstLine="0"/>
      <w:jc w:val="right"/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spacing w:line="264" w:lineRule="auto"/>
      <w:ind w:firstLine="0"/>
      <w:jc w:val="left"/>
      <w:outlineLvl w:val="7"/>
    </w:pPr>
    <w:rPr>
      <w:b/>
      <w:sz w:val="16"/>
    </w:rPr>
  </w:style>
  <w:style w:type="paragraph" w:styleId="Heading9">
    <w:name w:val="heading 9"/>
    <w:basedOn w:val="Normal"/>
    <w:next w:val="Normal"/>
    <w:qFormat/>
    <w:rsid w:val="00220DA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360" w:lineRule="auto"/>
    </w:pPr>
  </w:style>
  <w:style w:type="paragraph" w:styleId="BodyTextIndent2">
    <w:name w:val="Body Text Indent 2"/>
    <w:basedOn w:val="Normal"/>
    <w:pPr>
      <w:spacing w:line="360" w:lineRule="auto"/>
    </w:pPr>
    <w:rPr>
      <w:sz w:val="20"/>
    </w:rPr>
  </w:style>
  <w:style w:type="paragraph" w:styleId="BodyTextIndent3">
    <w:name w:val="Body Text Indent 3"/>
    <w:basedOn w:val="Normal"/>
    <w:pPr>
      <w:ind w:firstLine="7230"/>
    </w:pPr>
    <w:rPr>
      <w:b/>
    </w:rPr>
  </w:style>
  <w:style w:type="paragraph" w:styleId="BodyText">
    <w:name w:val="Body Text"/>
    <w:basedOn w:val="Normal"/>
    <w:pPr>
      <w:spacing w:line="240" w:lineRule="auto"/>
      <w:ind w:firstLine="0"/>
      <w:jc w:val="center"/>
    </w:pPr>
    <w:rPr>
      <w:rFonts w:ascii="Times New Roman" w:hAnsi="Times New Roman"/>
      <w:b/>
      <w:bCs/>
      <w:sz w:val="28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line="240" w:lineRule="auto"/>
      <w:ind w:firstLine="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876A6"/>
    <w:pPr>
      <w:spacing w:line="312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433821"/>
    <w:rPr>
      <w:color w:val="0000FF"/>
      <w:u w:val="single"/>
    </w:rPr>
  </w:style>
  <w:style w:type="paragraph" w:customStyle="1" w:styleId="Char1CharCharCharChar">
    <w:name w:val="Char1 Char Char Знак Знак Char Char"/>
    <w:basedOn w:val="Normal"/>
    <w:link w:val="DefaultParagraphFont"/>
    <w:rsid w:val="009D0DE2"/>
    <w:pPr>
      <w:tabs>
        <w:tab w:val="left" w:pos="709"/>
      </w:tabs>
      <w:spacing w:line="240" w:lineRule="auto"/>
      <w:ind w:firstLine="0"/>
      <w:jc w:val="left"/>
    </w:pPr>
    <w:rPr>
      <w:szCs w:val="24"/>
      <w:lang w:val="pl-PL" w:eastAsia="pl-PL"/>
    </w:rPr>
  </w:style>
  <w:style w:type="paragraph" w:styleId="Header">
    <w:name w:val="header"/>
    <w:basedOn w:val="Normal"/>
    <w:rsid w:val="00DA6BB2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52A"/>
    <w:pPr>
      <w:spacing w:line="312" w:lineRule="auto"/>
      <w:ind w:firstLine="567"/>
      <w:jc w:val="both"/>
    </w:pPr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ind w:firstLine="0"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hanging="142"/>
      <w:jc w:val="center"/>
      <w:outlineLvl w:val="3"/>
    </w:pPr>
    <w:rPr>
      <w:b/>
      <w:sz w:val="48"/>
    </w:rPr>
  </w:style>
  <w:style w:type="paragraph" w:styleId="Heading5">
    <w:name w:val="heading 5"/>
    <w:basedOn w:val="Normal"/>
    <w:next w:val="Normal"/>
    <w:qFormat/>
    <w:pPr>
      <w:keepNext/>
      <w:spacing w:line="240" w:lineRule="auto"/>
      <w:ind w:firstLine="720"/>
      <w:jc w:val="center"/>
      <w:outlineLvl w:val="4"/>
    </w:pPr>
    <w:rPr>
      <w:rFonts w:ascii="Arial" w:hAnsi="Arial"/>
      <w:b/>
      <w:caps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spacing w:line="264" w:lineRule="auto"/>
      <w:ind w:firstLine="0"/>
      <w:jc w:val="right"/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spacing w:line="264" w:lineRule="auto"/>
      <w:ind w:firstLine="0"/>
      <w:jc w:val="left"/>
      <w:outlineLvl w:val="7"/>
    </w:pPr>
    <w:rPr>
      <w:b/>
      <w:sz w:val="16"/>
    </w:rPr>
  </w:style>
  <w:style w:type="paragraph" w:styleId="Heading9">
    <w:name w:val="heading 9"/>
    <w:basedOn w:val="Normal"/>
    <w:next w:val="Normal"/>
    <w:qFormat/>
    <w:rsid w:val="00220DA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360" w:lineRule="auto"/>
    </w:pPr>
  </w:style>
  <w:style w:type="paragraph" w:styleId="BodyTextIndent2">
    <w:name w:val="Body Text Indent 2"/>
    <w:basedOn w:val="Normal"/>
    <w:pPr>
      <w:spacing w:line="360" w:lineRule="auto"/>
    </w:pPr>
    <w:rPr>
      <w:sz w:val="20"/>
    </w:rPr>
  </w:style>
  <w:style w:type="paragraph" w:styleId="BodyTextIndent3">
    <w:name w:val="Body Text Indent 3"/>
    <w:basedOn w:val="Normal"/>
    <w:pPr>
      <w:ind w:firstLine="7230"/>
    </w:pPr>
    <w:rPr>
      <w:b/>
    </w:rPr>
  </w:style>
  <w:style w:type="paragraph" w:styleId="BodyText">
    <w:name w:val="Body Text"/>
    <w:basedOn w:val="Normal"/>
    <w:pPr>
      <w:spacing w:line="240" w:lineRule="auto"/>
      <w:ind w:firstLine="0"/>
      <w:jc w:val="center"/>
    </w:pPr>
    <w:rPr>
      <w:rFonts w:ascii="Times New Roman" w:hAnsi="Times New Roman"/>
      <w:b/>
      <w:bCs/>
      <w:sz w:val="28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line="240" w:lineRule="auto"/>
      <w:ind w:firstLine="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876A6"/>
    <w:pPr>
      <w:spacing w:line="312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433821"/>
    <w:rPr>
      <w:color w:val="0000FF"/>
      <w:u w:val="single"/>
    </w:rPr>
  </w:style>
  <w:style w:type="paragraph" w:customStyle="1" w:styleId="Char1CharCharCharChar">
    <w:name w:val="Char1 Char Char Знак Знак Char Char"/>
    <w:basedOn w:val="Normal"/>
    <w:link w:val="DefaultParagraphFont"/>
    <w:rsid w:val="009D0DE2"/>
    <w:pPr>
      <w:tabs>
        <w:tab w:val="left" w:pos="709"/>
      </w:tabs>
      <w:spacing w:line="240" w:lineRule="auto"/>
      <w:ind w:firstLine="0"/>
      <w:jc w:val="left"/>
    </w:pPr>
    <w:rPr>
      <w:szCs w:val="24"/>
      <w:lang w:val="pl-PL" w:eastAsia="pl-PL"/>
    </w:rPr>
  </w:style>
  <w:style w:type="paragraph" w:styleId="Header">
    <w:name w:val="header"/>
    <w:basedOn w:val="Normal"/>
    <w:rsid w:val="00DA6BB2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lena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BLANK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BLANKA.dot</Template>
  <TotalTime>0</TotalTime>
  <Pages>35</Pages>
  <Words>9924</Words>
  <Characters>56570</Characters>
  <Application>Microsoft Office Word</Application>
  <DocSecurity>0</DocSecurity>
  <Lines>471</Lines>
  <Paragraphs>132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Elena</Company>
  <LinksUpToDate>false</LinksUpToDate>
  <CharactersWithSpaces>66362</CharactersWithSpaces>
  <SharedDoc>false</SharedDoc>
  <HLinks>
    <vt:vector size="6" baseType="variant">
      <vt:variant>
        <vt:i4>458779</vt:i4>
      </vt:variant>
      <vt:variant>
        <vt:i4>0</vt:i4>
      </vt:variant>
      <vt:variant>
        <vt:i4>0</vt:i4>
      </vt:variant>
      <vt:variant>
        <vt:i4>5</vt:i4>
      </vt:variant>
      <vt:variant>
        <vt:lpwstr>http://www.elena.bg/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Dilyan</dc:creator>
  <cp:lastModifiedBy>Svetoslav Mihaylov</cp:lastModifiedBy>
  <cp:revision>2</cp:revision>
  <cp:lastPrinted>2009-02-03T07:34:00Z</cp:lastPrinted>
  <dcterms:created xsi:type="dcterms:W3CDTF">2010-12-14T19:02:00Z</dcterms:created>
  <dcterms:modified xsi:type="dcterms:W3CDTF">2010-12-14T19:02:00Z</dcterms:modified>
</cp:coreProperties>
</file>